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1A5B8" w14:textId="1839462D" w:rsidR="00A500D5" w:rsidRDefault="00750946" w:rsidP="00A500D5">
      <w:bookmarkStart w:id="0" w:name="_GoBack"/>
      <w:bookmarkEnd w:id="0"/>
      <w:r w:rsidRPr="00750946">
        <w:rPr>
          <w:noProof/>
          <w:lang w:eastAsia="fi-FI"/>
        </w:rPr>
        <w:drawing>
          <wp:inline distT="0" distB="0" distL="0" distR="0" wp14:anchorId="3592912F" wp14:editId="58BB1A4C">
            <wp:extent cx="1765300" cy="1244611"/>
            <wp:effectExtent l="0" t="0" r="6350" b="0"/>
            <wp:docPr id="30" name="Kuva 3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779" cy="1253409"/>
                    </a:xfrm>
                    <a:prstGeom prst="rect">
                      <a:avLst/>
                    </a:prstGeom>
                    <a:noFill/>
                    <a:ln>
                      <a:noFill/>
                    </a:ln>
                  </pic:spPr>
                </pic:pic>
              </a:graphicData>
            </a:graphic>
          </wp:inline>
        </w:drawing>
      </w:r>
    </w:p>
    <w:p w14:paraId="6341A5B9" w14:textId="77777777" w:rsidR="00A500D5" w:rsidRDefault="00A500D5" w:rsidP="00A500D5"/>
    <w:p w14:paraId="6341A5BA" w14:textId="77777777" w:rsidR="00A500D5" w:rsidRDefault="00A500D5" w:rsidP="00A500D5"/>
    <w:p w14:paraId="6341A5BB" w14:textId="77777777" w:rsidR="00A500D5" w:rsidRDefault="00A500D5" w:rsidP="00A500D5"/>
    <w:p w14:paraId="6341A5BC" w14:textId="77777777" w:rsidR="00A500D5" w:rsidRDefault="00A500D5" w:rsidP="00A500D5"/>
    <w:p w14:paraId="6341A5BD" w14:textId="77777777" w:rsidR="00A500D5" w:rsidRDefault="00A500D5" w:rsidP="00A500D5"/>
    <w:p w14:paraId="6341A5BE" w14:textId="77777777" w:rsidR="00A500D5" w:rsidRDefault="00A500D5" w:rsidP="00A500D5"/>
    <w:p w14:paraId="6341A5BF" w14:textId="77777777" w:rsidR="00A500D5" w:rsidRDefault="00A500D5" w:rsidP="00A500D5"/>
    <w:p w14:paraId="6341A5C0" w14:textId="77777777" w:rsidR="00A500D5" w:rsidRDefault="00A500D5" w:rsidP="00A500D5"/>
    <w:p w14:paraId="6341A5C1" w14:textId="77777777" w:rsidR="00A500D5" w:rsidRDefault="00A500D5" w:rsidP="00A500D5"/>
    <w:p w14:paraId="6341A5C2" w14:textId="77777777" w:rsidR="00A500D5" w:rsidRDefault="00A500D5" w:rsidP="00A500D5"/>
    <w:p w14:paraId="6341A5C3" w14:textId="77777777" w:rsidR="00A500D5" w:rsidRDefault="00A500D5" w:rsidP="00A500D5"/>
    <w:p w14:paraId="6341A5C4" w14:textId="77777777" w:rsidR="00B23092" w:rsidRDefault="00B23092" w:rsidP="00A500D5"/>
    <w:p w14:paraId="6341A5C5" w14:textId="77777777" w:rsidR="00B23092" w:rsidRDefault="00B23092" w:rsidP="00A500D5"/>
    <w:p w14:paraId="6341A5C6" w14:textId="77777777" w:rsidR="00A500D5" w:rsidRDefault="00A500D5" w:rsidP="00A500D5"/>
    <w:p w14:paraId="6341A5C7" w14:textId="77777777" w:rsidR="00A500D5" w:rsidRDefault="00A500D5" w:rsidP="00A500D5"/>
    <w:p w14:paraId="6341A5C8" w14:textId="77777777" w:rsidR="00A500D5" w:rsidRDefault="00A500D5" w:rsidP="00A500D5"/>
    <w:p w14:paraId="6341A5C9" w14:textId="77777777" w:rsidR="00A500D5" w:rsidRDefault="00A500D5" w:rsidP="00A500D5"/>
    <w:sdt>
      <w:sdtPr>
        <w:rPr>
          <w:b/>
          <w:sz w:val="40"/>
          <w:szCs w:val="28"/>
        </w:rPr>
        <w:alias w:val="Otsikko"/>
        <w:tag w:val=""/>
        <w:id w:val="626048693"/>
        <w:placeholder>
          <w:docPart w:val="0F1EC8762ABB47AFB44EC29677B980E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341A5CA" w14:textId="77777777" w:rsidR="00A500D5" w:rsidRDefault="00AB538D" w:rsidP="00A500D5">
          <w:pPr>
            <w:jc w:val="center"/>
            <w:rPr>
              <w:b/>
              <w:sz w:val="28"/>
              <w:szCs w:val="28"/>
            </w:rPr>
          </w:pPr>
          <w:r>
            <w:rPr>
              <w:b/>
              <w:sz w:val="40"/>
              <w:szCs w:val="28"/>
            </w:rPr>
            <w:t>SAP HR –portaalin käsikirja</w:t>
          </w:r>
        </w:p>
      </w:sdtContent>
    </w:sdt>
    <w:p w14:paraId="6341A5CB" w14:textId="77777777" w:rsidR="0055201F" w:rsidRDefault="0055201F" w:rsidP="00A500D5">
      <w:pPr>
        <w:jc w:val="center"/>
        <w:rPr>
          <w:b/>
          <w:sz w:val="28"/>
          <w:szCs w:val="28"/>
        </w:rPr>
      </w:pPr>
    </w:p>
    <w:p w14:paraId="6341A5CC" w14:textId="77777777" w:rsidR="00A500D5" w:rsidRDefault="0055201F" w:rsidP="00A500D5">
      <w:pPr>
        <w:jc w:val="center"/>
        <w:rPr>
          <w:b/>
          <w:sz w:val="28"/>
          <w:szCs w:val="28"/>
        </w:rPr>
      </w:pPr>
      <w:r>
        <w:rPr>
          <w:b/>
          <w:sz w:val="28"/>
          <w:szCs w:val="28"/>
        </w:rPr>
        <w:t>Työntekijän itsepalvelutoiminnot</w:t>
      </w:r>
    </w:p>
    <w:p w14:paraId="6341A5CD" w14:textId="77777777" w:rsidR="00A500D5" w:rsidRDefault="00A500D5" w:rsidP="005F76F8"/>
    <w:p w14:paraId="6341A5CE" w14:textId="77777777" w:rsidR="005F76F8" w:rsidRDefault="005F76F8" w:rsidP="0055201F">
      <w:pPr>
        <w:jc w:val="center"/>
      </w:pPr>
    </w:p>
    <w:p w14:paraId="6341A5CF" w14:textId="77777777" w:rsidR="005F76F8" w:rsidRPr="005F76F8" w:rsidRDefault="005F76F8" w:rsidP="005F76F8"/>
    <w:p w14:paraId="6341A5D0" w14:textId="77777777" w:rsidR="005F76F8" w:rsidRPr="005F76F8" w:rsidRDefault="005F76F8" w:rsidP="005F76F8"/>
    <w:p w14:paraId="6341A5D1" w14:textId="77777777" w:rsidR="005F76F8" w:rsidRDefault="005F76F8" w:rsidP="005F76F8">
      <w:pPr>
        <w:tabs>
          <w:tab w:val="left" w:pos="2055"/>
        </w:tabs>
      </w:pPr>
    </w:p>
    <w:p w14:paraId="6341A5D2" w14:textId="77777777" w:rsidR="00E86B03" w:rsidRDefault="00E86B03" w:rsidP="005F76F8">
      <w:pPr>
        <w:tabs>
          <w:tab w:val="left" w:pos="2055"/>
        </w:tabs>
      </w:pPr>
    </w:p>
    <w:p w14:paraId="6341A5D3" w14:textId="77777777" w:rsidR="00E86B03" w:rsidRDefault="00E86B03" w:rsidP="005F76F8">
      <w:pPr>
        <w:tabs>
          <w:tab w:val="left" w:pos="2055"/>
        </w:tabs>
      </w:pPr>
    </w:p>
    <w:p w14:paraId="6341A5D4" w14:textId="77777777" w:rsidR="00E86B03" w:rsidRDefault="00E86B03" w:rsidP="005F76F8">
      <w:pPr>
        <w:tabs>
          <w:tab w:val="left" w:pos="2055"/>
        </w:tabs>
      </w:pPr>
    </w:p>
    <w:p w14:paraId="6341A5D5" w14:textId="77777777" w:rsidR="00E86B03" w:rsidRDefault="00E86B03" w:rsidP="005F76F8">
      <w:pPr>
        <w:tabs>
          <w:tab w:val="left" w:pos="2055"/>
        </w:tabs>
      </w:pPr>
    </w:p>
    <w:p w14:paraId="6341A5D6" w14:textId="77777777" w:rsidR="00E86B03" w:rsidRDefault="00E86B03" w:rsidP="005F76F8">
      <w:pPr>
        <w:tabs>
          <w:tab w:val="left" w:pos="2055"/>
        </w:tabs>
      </w:pPr>
    </w:p>
    <w:p w14:paraId="6341A5D7" w14:textId="77777777" w:rsidR="00E86B03" w:rsidRDefault="00E86B03" w:rsidP="005F76F8">
      <w:pPr>
        <w:tabs>
          <w:tab w:val="left" w:pos="2055"/>
        </w:tabs>
      </w:pPr>
    </w:p>
    <w:p w14:paraId="6341A5D8" w14:textId="77777777" w:rsidR="00E86B03" w:rsidRDefault="00E86B03" w:rsidP="005F76F8">
      <w:pPr>
        <w:tabs>
          <w:tab w:val="left" w:pos="2055"/>
        </w:tabs>
      </w:pPr>
    </w:p>
    <w:p w14:paraId="6341A5D9" w14:textId="77777777" w:rsidR="00E86B03" w:rsidRDefault="00E86B03" w:rsidP="005F76F8">
      <w:pPr>
        <w:tabs>
          <w:tab w:val="left" w:pos="2055"/>
        </w:tabs>
      </w:pPr>
    </w:p>
    <w:p w14:paraId="6341A5DA" w14:textId="77777777" w:rsidR="00E86B03" w:rsidRDefault="00E86B03" w:rsidP="005F76F8">
      <w:pPr>
        <w:tabs>
          <w:tab w:val="left" w:pos="2055"/>
        </w:tabs>
      </w:pPr>
    </w:p>
    <w:p w14:paraId="6341A5DB" w14:textId="77777777" w:rsidR="00E86B03" w:rsidRDefault="00E86B03" w:rsidP="005F76F8">
      <w:pPr>
        <w:tabs>
          <w:tab w:val="left" w:pos="2055"/>
        </w:tabs>
      </w:pPr>
    </w:p>
    <w:p w14:paraId="6341A5DC" w14:textId="77777777" w:rsidR="00E86B03" w:rsidRDefault="00E86B03" w:rsidP="005F76F8">
      <w:pPr>
        <w:tabs>
          <w:tab w:val="left" w:pos="2055"/>
        </w:tabs>
      </w:pPr>
    </w:p>
    <w:p w14:paraId="6341A5DD" w14:textId="77777777" w:rsidR="00E86B03" w:rsidRDefault="00E86B03" w:rsidP="005F76F8">
      <w:pPr>
        <w:tabs>
          <w:tab w:val="left" w:pos="2055"/>
        </w:tabs>
      </w:pPr>
    </w:p>
    <w:p w14:paraId="6341A5DE" w14:textId="77777777" w:rsidR="00E86B03" w:rsidRDefault="00E86B03" w:rsidP="005F76F8">
      <w:pPr>
        <w:tabs>
          <w:tab w:val="left" w:pos="2055"/>
        </w:tabs>
      </w:pPr>
    </w:p>
    <w:p w14:paraId="6341A5DF" w14:textId="77777777" w:rsidR="00E86B03" w:rsidRDefault="00E86B03" w:rsidP="005F76F8">
      <w:pPr>
        <w:tabs>
          <w:tab w:val="left" w:pos="2055"/>
        </w:tabs>
      </w:pPr>
    </w:p>
    <w:p w14:paraId="6341A5E0" w14:textId="77777777" w:rsidR="00E86B03" w:rsidRDefault="00E86B03" w:rsidP="005F76F8">
      <w:pPr>
        <w:tabs>
          <w:tab w:val="left" w:pos="2055"/>
        </w:tabs>
      </w:pPr>
    </w:p>
    <w:sdt>
      <w:sdtPr>
        <w:rPr>
          <w:sz w:val="32"/>
          <w:szCs w:val="32"/>
        </w:rPr>
        <w:alias w:val="Tekijä"/>
        <w:tag w:val="TudoAuthor"/>
        <w:id w:val="-378096067"/>
        <w:placeholder>
          <w:docPart w:val="51D5F3676B4F449F8969C9C5C42AA773"/>
        </w:placeholder>
        <w:dataBinding w:prefixMappings="xmlns:ns0='http://schemas.microsoft.com/office/2006/metadata/properties' xmlns:ns1='http://www.w3.org/2001/XMLSchema-instance' xmlns:ns2='http://schemas.microsoft.com/office/infopath/2007/PartnerControls' xmlns:ns3='http://schemas.microsoft.com/sharepoint/v3' xmlns:ns4='http://schemas.microsoft.com/sharepoint/v3/fields' " w:xpath="/ns0:properties[1]/documentManagement[1]/ns3:TudoAuthor[1]" w:storeItemID="{6E5B3E0A-9828-4F2D-883F-4F6CD0312821}"/>
        <w:text/>
      </w:sdtPr>
      <w:sdtEndPr/>
      <w:sdtContent>
        <w:p w14:paraId="6341A5E1" w14:textId="77777777" w:rsidR="00E86B03" w:rsidRPr="00E86B03" w:rsidRDefault="00AB538D" w:rsidP="00E86B03">
          <w:pPr>
            <w:tabs>
              <w:tab w:val="left" w:pos="2055"/>
            </w:tabs>
            <w:ind w:left="6520"/>
            <w:rPr>
              <w:sz w:val="32"/>
              <w:szCs w:val="32"/>
            </w:rPr>
          </w:pPr>
          <w:r>
            <w:rPr>
              <w:sz w:val="32"/>
              <w:szCs w:val="32"/>
            </w:rPr>
            <w:t>Projektiryhmä</w:t>
          </w:r>
        </w:p>
      </w:sdtContent>
    </w:sdt>
    <w:sdt>
      <w:sdtPr>
        <w:rPr>
          <w:sz w:val="32"/>
          <w:szCs w:val="32"/>
        </w:rPr>
        <w:id w:val="-1790574543"/>
        <w:placeholder>
          <w:docPart w:val="4F89972351E6415A81862BDCED5BB217"/>
        </w:placeholder>
        <w:date w:fullDate="2019-02-25T00:00:00Z">
          <w:dateFormat w:val="d.M.yyyy"/>
          <w:lid w:val="fi-FI"/>
          <w:storeMappedDataAs w:val="dateTime"/>
          <w:calendar w:val="gregorian"/>
        </w:date>
      </w:sdtPr>
      <w:sdtEndPr/>
      <w:sdtContent>
        <w:p w14:paraId="6341A5E2" w14:textId="4BDD08A1" w:rsidR="00E86B03" w:rsidRPr="00E86B03" w:rsidRDefault="009A42BD" w:rsidP="00E86B03">
          <w:pPr>
            <w:tabs>
              <w:tab w:val="left" w:pos="2055"/>
            </w:tabs>
            <w:ind w:left="6520"/>
            <w:rPr>
              <w:sz w:val="32"/>
              <w:szCs w:val="32"/>
            </w:rPr>
          </w:pPr>
          <w:r>
            <w:rPr>
              <w:sz w:val="32"/>
              <w:szCs w:val="32"/>
            </w:rPr>
            <w:t>25.2.2019</w:t>
          </w:r>
        </w:p>
      </w:sdtContent>
    </w:sdt>
    <w:p w14:paraId="6341A5E3" w14:textId="4550C61B" w:rsidR="00E86B03" w:rsidRPr="00E86B03" w:rsidRDefault="00842751" w:rsidP="00E86B03">
      <w:pPr>
        <w:tabs>
          <w:tab w:val="left" w:pos="2055"/>
        </w:tabs>
        <w:ind w:left="6520"/>
        <w:rPr>
          <w:sz w:val="32"/>
          <w:szCs w:val="32"/>
        </w:rPr>
      </w:pPr>
      <w:r>
        <w:rPr>
          <w:sz w:val="32"/>
          <w:szCs w:val="32"/>
        </w:rPr>
        <w:t>1</w:t>
      </w:r>
      <w:r w:rsidR="009A42BD">
        <w:rPr>
          <w:sz w:val="32"/>
          <w:szCs w:val="32"/>
        </w:rPr>
        <w:t>2</w:t>
      </w:r>
      <w:r w:rsidR="00ED03F7">
        <w:rPr>
          <w:sz w:val="32"/>
          <w:szCs w:val="32"/>
        </w:rPr>
        <w:t>.0</w:t>
      </w:r>
    </w:p>
    <w:p w14:paraId="6341A5E4" w14:textId="77777777" w:rsidR="00E86B03" w:rsidRDefault="00E86B03" w:rsidP="005F76F8"/>
    <w:p w14:paraId="6341A5E5" w14:textId="77777777" w:rsidR="00E86B03" w:rsidRDefault="00E86B03" w:rsidP="005F76F8"/>
    <w:p w14:paraId="6341A5E6" w14:textId="77777777" w:rsidR="00E86B03" w:rsidRDefault="00E86B03" w:rsidP="005F76F8"/>
    <w:p w14:paraId="6341A5E7" w14:textId="77777777" w:rsidR="006D485E" w:rsidRDefault="006D485E" w:rsidP="005F76F8"/>
    <w:p w14:paraId="6341A5EA" w14:textId="77777777" w:rsidR="006D485E" w:rsidRDefault="00011FAA" w:rsidP="005F76F8">
      <w:pPr>
        <w:rPr>
          <w:rFonts w:asciiTheme="majorHAnsi" w:hAnsiTheme="majorHAnsi" w:cstheme="majorHAnsi"/>
          <w:sz w:val="24"/>
          <w:szCs w:val="24"/>
        </w:rPr>
      </w:pPr>
      <w:r>
        <w:rPr>
          <w:rFonts w:asciiTheme="majorHAnsi" w:hAnsiTheme="majorHAnsi" w:cstheme="majorHAnsi"/>
          <w:sz w:val="24"/>
          <w:szCs w:val="24"/>
        </w:rPr>
        <w:t>Versiohistoria</w:t>
      </w:r>
    </w:p>
    <w:p w14:paraId="6341A5EB" w14:textId="77777777" w:rsidR="006D485E" w:rsidRDefault="006D485E" w:rsidP="005F76F8">
      <w:pPr>
        <w:rPr>
          <w:rFonts w:asciiTheme="majorHAnsi" w:hAnsiTheme="majorHAnsi" w:cstheme="majorHAnsi"/>
          <w:sz w:val="24"/>
          <w:szCs w:val="24"/>
        </w:rPr>
      </w:pPr>
    </w:p>
    <w:tbl>
      <w:tblPr>
        <w:tblStyle w:val="TaulukkoRuudukko"/>
        <w:tblW w:w="0" w:type="auto"/>
        <w:tblLook w:val="04A0" w:firstRow="1" w:lastRow="0" w:firstColumn="1" w:lastColumn="0" w:noHBand="0" w:noVBand="1"/>
      </w:tblPr>
      <w:tblGrid>
        <w:gridCol w:w="1646"/>
        <w:gridCol w:w="1965"/>
        <w:gridCol w:w="6414"/>
      </w:tblGrid>
      <w:tr w:rsidR="006D485E" w:rsidRPr="006D485E" w14:paraId="6341A5EF" w14:textId="77777777" w:rsidTr="006D485E">
        <w:tc>
          <w:tcPr>
            <w:tcW w:w="1668" w:type="dxa"/>
          </w:tcPr>
          <w:p w14:paraId="6341A5EC" w14:textId="77777777" w:rsidR="006D485E" w:rsidRPr="006D485E" w:rsidRDefault="006D485E" w:rsidP="005F76F8">
            <w:pPr>
              <w:rPr>
                <w:rFonts w:asciiTheme="majorHAnsi" w:hAnsiTheme="majorHAnsi" w:cstheme="majorHAnsi"/>
                <w:b/>
                <w:i/>
              </w:rPr>
            </w:pPr>
            <w:r w:rsidRPr="006D485E">
              <w:rPr>
                <w:rFonts w:asciiTheme="majorHAnsi" w:hAnsiTheme="majorHAnsi" w:cstheme="majorHAnsi"/>
                <w:b/>
                <w:i/>
              </w:rPr>
              <w:t>Versio</w:t>
            </w:r>
          </w:p>
        </w:tc>
        <w:tc>
          <w:tcPr>
            <w:tcW w:w="1984" w:type="dxa"/>
          </w:tcPr>
          <w:p w14:paraId="6341A5ED" w14:textId="77777777" w:rsidR="006D485E" w:rsidRPr="006D485E" w:rsidRDefault="006D485E" w:rsidP="005F76F8">
            <w:pPr>
              <w:rPr>
                <w:rFonts w:asciiTheme="majorHAnsi" w:hAnsiTheme="majorHAnsi" w:cstheme="majorHAnsi"/>
                <w:b/>
                <w:i/>
              </w:rPr>
            </w:pPr>
            <w:r w:rsidRPr="006D485E">
              <w:rPr>
                <w:rFonts w:asciiTheme="majorHAnsi" w:hAnsiTheme="majorHAnsi" w:cstheme="majorHAnsi"/>
                <w:b/>
                <w:i/>
              </w:rPr>
              <w:t>Päivämäärä</w:t>
            </w:r>
          </w:p>
        </w:tc>
        <w:tc>
          <w:tcPr>
            <w:tcW w:w="6523" w:type="dxa"/>
          </w:tcPr>
          <w:p w14:paraId="6341A5EE" w14:textId="77777777" w:rsidR="006D485E" w:rsidRPr="006D485E" w:rsidRDefault="006D485E" w:rsidP="005F76F8">
            <w:pPr>
              <w:rPr>
                <w:rFonts w:asciiTheme="majorHAnsi" w:hAnsiTheme="majorHAnsi" w:cstheme="majorHAnsi"/>
                <w:b/>
                <w:i/>
              </w:rPr>
            </w:pPr>
            <w:r w:rsidRPr="006D485E">
              <w:rPr>
                <w:rFonts w:asciiTheme="majorHAnsi" w:hAnsiTheme="majorHAnsi" w:cstheme="majorHAnsi"/>
                <w:b/>
                <w:i/>
              </w:rPr>
              <w:t>Lisäykset / muutokset</w:t>
            </w:r>
          </w:p>
        </w:tc>
      </w:tr>
      <w:tr w:rsidR="006D485E" w:rsidRPr="00D235A8" w14:paraId="6341A5F3" w14:textId="77777777" w:rsidTr="006D485E">
        <w:tc>
          <w:tcPr>
            <w:tcW w:w="1668" w:type="dxa"/>
          </w:tcPr>
          <w:p w14:paraId="6341A5F0" w14:textId="77777777" w:rsidR="006D485E" w:rsidRPr="00800DCF" w:rsidRDefault="006D485E" w:rsidP="005F76F8">
            <w:pPr>
              <w:rPr>
                <w:sz w:val="18"/>
                <w:szCs w:val="18"/>
              </w:rPr>
            </w:pPr>
            <w:r w:rsidRPr="00800DCF">
              <w:rPr>
                <w:sz w:val="18"/>
                <w:szCs w:val="18"/>
              </w:rPr>
              <w:t>1.0</w:t>
            </w:r>
          </w:p>
        </w:tc>
        <w:tc>
          <w:tcPr>
            <w:tcW w:w="1984" w:type="dxa"/>
          </w:tcPr>
          <w:p w14:paraId="6341A5F1" w14:textId="77777777" w:rsidR="006D485E" w:rsidRPr="00800DCF" w:rsidRDefault="006D485E" w:rsidP="005F76F8">
            <w:pPr>
              <w:rPr>
                <w:sz w:val="18"/>
                <w:szCs w:val="18"/>
              </w:rPr>
            </w:pPr>
            <w:r w:rsidRPr="00800DCF">
              <w:rPr>
                <w:sz w:val="18"/>
                <w:szCs w:val="18"/>
              </w:rPr>
              <w:t>14.5.2014</w:t>
            </w:r>
          </w:p>
        </w:tc>
        <w:tc>
          <w:tcPr>
            <w:tcW w:w="6523" w:type="dxa"/>
          </w:tcPr>
          <w:p w14:paraId="6341A5F2" w14:textId="77777777" w:rsidR="006D485E" w:rsidRPr="00800DCF" w:rsidRDefault="006D485E" w:rsidP="005F76F8">
            <w:pPr>
              <w:rPr>
                <w:sz w:val="18"/>
                <w:szCs w:val="18"/>
              </w:rPr>
            </w:pPr>
            <w:r w:rsidRPr="00800DCF">
              <w:rPr>
                <w:sz w:val="18"/>
                <w:szCs w:val="18"/>
              </w:rPr>
              <w:t>Ensimmäinen julkaistu versio.</w:t>
            </w:r>
          </w:p>
        </w:tc>
      </w:tr>
      <w:tr w:rsidR="006D485E" w:rsidRPr="00D235A8" w14:paraId="6341A5FC" w14:textId="77777777" w:rsidTr="006D485E">
        <w:tc>
          <w:tcPr>
            <w:tcW w:w="1668" w:type="dxa"/>
          </w:tcPr>
          <w:p w14:paraId="6341A5F4" w14:textId="77777777" w:rsidR="006D485E" w:rsidRPr="00800DCF" w:rsidRDefault="006D485E" w:rsidP="005F76F8">
            <w:pPr>
              <w:rPr>
                <w:sz w:val="18"/>
                <w:szCs w:val="18"/>
              </w:rPr>
            </w:pPr>
            <w:r w:rsidRPr="00800DCF">
              <w:rPr>
                <w:sz w:val="18"/>
                <w:szCs w:val="18"/>
              </w:rPr>
              <w:t>1.1</w:t>
            </w:r>
          </w:p>
        </w:tc>
        <w:tc>
          <w:tcPr>
            <w:tcW w:w="1984" w:type="dxa"/>
          </w:tcPr>
          <w:p w14:paraId="6341A5F5" w14:textId="77777777" w:rsidR="006D485E" w:rsidRPr="00800DCF" w:rsidRDefault="006D485E" w:rsidP="005F76F8">
            <w:pPr>
              <w:rPr>
                <w:sz w:val="18"/>
                <w:szCs w:val="18"/>
              </w:rPr>
            </w:pPr>
            <w:r w:rsidRPr="00800DCF">
              <w:rPr>
                <w:sz w:val="18"/>
                <w:szCs w:val="18"/>
              </w:rPr>
              <w:t>27.6.2014</w:t>
            </w:r>
          </w:p>
        </w:tc>
        <w:tc>
          <w:tcPr>
            <w:tcW w:w="6523" w:type="dxa"/>
          </w:tcPr>
          <w:p w14:paraId="6341A5F6" w14:textId="77777777" w:rsidR="00F7204A" w:rsidRPr="00800DCF" w:rsidRDefault="00F7204A" w:rsidP="005F76F8">
            <w:pPr>
              <w:rPr>
                <w:sz w:val="18"/>
                <w:szCs w:val="18"/>
              </w:rPr>
            </w:pPr>
            <w:r w:rsidRPr="00800DCF">
              <w:rPr>
                <w:sz w:val="18"/>
                <w:szCs w:val="18"/>
              </w:rPr>
              <w:t>1.2.1 Poissaolojen ilmoittaminen</w:t>
            </w:r>
          </w:p>
          <w:p w14:paraId="6341A5F7" w14:textId="77777777" w:rsidR="00F7204A" w:rsidRPr="00800DCF" w:rsidRDefault="00F7204A" w:rsidP="00353414">
            <w:pPr>
              <w:pStyle w:val="Luettelokappale"/>
              <w:numPr>
                <w:ilvl w:val="0"/>
                <w:numId w:val="37"/>
              </w:numPr>
              <w:rPr>
                <w:sz w:val="18"/>
                <w:szCs w:val="18"/>
              </w:rPr>
            </w:pPr>
            <w:r w:rsidRPr="00800DCF">
              <w:rPr>
                <w:sz w:val="18"/>
                <w:szCs w:val="18"/>
              </w:rPr>
              <w:t xml:space="preserve">Tarkennettu poissaololajia Merkkipäivävapaat </w:t>
            </w:r>
            <w:r w:rsidRPr="00800DCF">
              <w:rPr>
                <w:sz w:val="18"/>
                <w:szCs w:val="18"/>
              </w:rPr>
              <w:sym w:font="Wingdings" w:char="F0E0"/>
            </w:r>
            <w:r w:rsidRPr="00800DCF">
              <w:rPr>
                <w:sz w:val="18"/>
                <w:szCs w:val="18"/>
              </w:rPr>
              <w:t xml:space="preserve"> sisältää myös hautajaiset, joka on palkallinen poissaolo</w:t>
            </w:r>
          </w:p>
          <w:p w14:paraId="6341A5F8" w14:textId="77777777" w:rsidR="006D485E" w:rsidRPr="00800DCF" w:rsidRDefault="00F7385E" w:rsidP="005F76F8">
            <w:pPr>
              <w:rPr>
                <w:sz w:val="18"/>
                <w:szCs w:val="18"/>
              </w:rPr>
            </w:pPr>
            <w:r w:rsidRPr="00800DCF">
              <w:rPr>
                <w:sz w:val="18"/>
                <w:szCs w:val="18"/>
              </w:rPr>
              <w:t>1.5.1 Matkapyynnön tekeminen</w:t>
            </w:r>
          </w:p>
          <w:p w14:paraId="6341A5F9" w14:textId="77777777" w:rsidR="00F7385E" w:rsidRPr="00800DCF" w:rsidRDefault="00F7385E" w:rsidP="00353414">
            <w:pPr>
              <w:pStyle w:val="Luettelokappale"/>
              <w:numPr>
                <w:ilvl w:val="0"/>
                <w:numId w:val="36"/>
              </w:numPr>
              <w:rPr>
                <w:sz w:val="18"/>
                <w:szCs w:val="18"/>
              </w:rPr>
            </w:pPr>
            <w:r w:rsidRPr="00800DCF">
              <w:rPr>
                <w:sz w:val="18"/>
                <w:szCs w:val="18"/>
              </w:rPr>
              <w:t>Lisätty tarkennusta termeihin virkamatka, virantoimitusmatka ja koulutusmatka</w:t>
            </w:r>
          </w:p>
          <w:p w14:paraId="6341A5FA" w14:textId="77777777" w:rsidR="00F7385E" w:rsidRPr="00800DCF" w:rsidRDefault="00F7385E" w:rsidP="00F7385E">
            <w:pPr>
              <w:rPr>
                <w:sz w:val="18"/>
                <w:szCs w:val="18"/>
              </w:rPr>
            </w:pPr>
            <w:r w:rsidRPr="00800DCF">
              <w:rPr>
                <w:sz w:val="18"/>
                <w:szCs w:val="18"/>
              </w:rPr>
              <w:t>1.3.1.1 Sisäisten koulutusten hakutoiminnot</w:t>
            </w:r>
          </w:p>
          <w:p w14:paraId="6341A5FB" w14:textId="77777777" w:rsidR="00F7385E" w:rsidRPr="00800DCF" w:rsidRDefault="00F7385E" w:rsidP="00353414">
            <w:pPr>
              <w:pStyle w:val="Luettelokappale"/>
              <w:numPr>
                <w:ilvl w:val="0"/>
                <w:numId w:val="36"/>
              </w:numPr>
              <w:rPr>
                <w:sz w:val="18"/>
                <w:szCs w:val="18"/>
              </w:rPr>
            </w:pPr>
            <w:r w:rsidRPr="00800DCF">
              <w:rPr>
                <w:sz w:val="18"/>
                <w:szCs w:val="18"/>
              </w:rPr>
              <w:t xml:space="preserve">Koulutukseen ilmoittautuminen </w:t>
            </w:r>
            <w:r w:rsidRPr="00800DCF">
              <w:rPr>
                <w:sz w:val="18"/>
                <w:szCs w:val="18"/>
              </w:rPr>
              <w:sym w:font="Wingdings" w:char="F0E0"/>
            </w:r>
            <w:r w:rsidRPr="00800DCF">
              <w:rPr>
                <w:sz w:val="18"/>
                <w:szCs w:val="18"/>
              </w:rPr>
              <w:t xml:space="preserve"> lisätty maininta sähköposteista, joita henkilö saa ilmoittautumisen jälkeen</w:t>
            </w:r>
          </w:p>
        </w:tc>
      </w:tr>
      <w:tr w:rsidR="006D485E" w:rsidRPr="00D235A8" w14:paraId="6341A607" w14:textId="77777777" w:rsidTr="006D485E">
        <w:tc>
          <w:tcPr>
            <w:tcW w:w="1668" w:type="dxa"/>
          </w:tcPr>
          <w:p w14:paraId="6341A5FD" w14:textId="77777777" w:rsidR="006D485E" w:rsidRPr="00800DCF" w:rsidRDefault="006D485E" w:rsidP="005F76F8">
            <w:pPr>
              <w:rPr>
                <w:sz w:val="18"/>
                <w:szCs w:val="18"/>
              </w:rPr>
            </w:pPr>
            <w:r w:rsidRPr="00800DCF">
              <w:rPr>
                <w:sz w:val="18"/>
                <w:szCs w:val="18"/>
              </w:rPr>
              <w:t>1.2</w:t>
            </w:r>
          </w:p>
        </w:tc>
        <w:tc>
          <w:tcPr>
            <w:tcW w:w="1984" w:type="dxa"/>
          </w:tcPr>
          <w:p w14:paraId="6341A5FE" w14:textId="77777777" w:rsidR="006D485E" w:rsidRPr="00800DCF" w:rsidRDefault="006D485E" w:rsidP="005F76F8">
            <w:pPr>
              <w:rPr>
                <w:sz w:val="18"/>
                <w:szCs w:val="18"/>
              </w:rPr>
            </w:pPr>
            <w:r w:rsidRPr="00800DCF">
              <w:rPr>
                <w:sz w:val="18"/>
                <w:szCs w:val="18"/>
              </w:rPr>
              <w:t>1.8.2014</w:t>
            </w:r>
          </w:p>
        </w:tc>
        <w:tc>
          <w:tcPr>
            <w:tcW w:w="6523" w:type="dxa"/>
          </w:tcPr>
          <w:p w14:paraId="6341A5FF" w14:textId="77777777" w:rsidR="006D485E" w:rsidRPr="00800DCF" w:rsidRDefault="00F174A9" w:rsidP="005F76F8">
            <w:pPr>
              <w:rPr>
                <w:sz w:val="18"/>
                <w:szCs w:val="18"/>
              </w:rPr>
            </w:pPr>
            <w:r w:rsidRPr="00800DCF">
              <w:rPr>
                <w:sz w:val="18"/>
                <w:szCs w:val="18"/>
              </w:rPr>
              <w:t>1.2.1 Poissaolojen ilmoittaminen</w:t>
            </w:r>
          </w:p>
          <w:p w14:paraId="6341A600" w14:textId="77777777" w:rsidR="00F174A9" w:rsidRPr="00800DCF" w:rsidRDefault="00B23092" w:rsidP="00353414">
            <w:pPr>
              <w:pStyle w:val="Luettelokappale"/>
              <w:numPr>
                <w:ilvl w:val="0"/>
                <w:numId w:val="35"/>
              </w:numPr>
              <w:rPr>
                <w:sz w:val="18"/>
                <w:szCs w:val="18"/>
              </w:rPr>
            </w:pPr>
            <w:r w:rsidRPr="00800DCF">
              <w:rPr>
                <w:sz w:val="18"/>
                <w:szCs w:val="18"/>
              </w:rPr>
              <w:t>Tarkennettu kohtaa 2</w:t>
            </w:r>
          </w:p>
          <w:p w14:paraId="6341A601" w14:textId="77777777" w:rsidR="00B23092" w:rsidRPr="00800DCF" w:rsidRDefault="00B23092" w:rsidP="00B23092">
            <w:pPr>
              <w:rPr>
                <w:sz w:val="18"/>
                <w:szCs w:val="18"/>
              </w:rPr>
            </w:pPr>
            <w:r w:rsidRPr="00800DCF">
              <w:rPr>
                <w:sz w:val="18"/>
                <w:szCs w:val="18"/>
              </w:rPr>
              <w:t>1.5</w:t>
            </w:r>
            <w:r w:rsidR="00D235A8" w:rsidRPr="00800DCF">
              <w:rPr>
                <w:sz w:val="18"/>
                <w:szCs w:val="18"/>
              </w:rPr>
              <w:t>.1 Matkapyynnön tekeminen</w:t>
            </w:r>
          </w:p>
          <w:p w14:paraId="6341A602" w14:textId="77777777" w:rsidR="00B23092" w:rsidRPr="00800DCF" w:rsidRDefault="00B23092" w:rsidP="00353414">
            <w:pPr>
              <w:pStyle w:val="Luettelokappale"/>
              <w:numPr>
                <w:ilvl w:val="0"/>
                <w:numId w:val="35"/>
              </w:numPr>
              <w:rPr>
                <w:sz w:val="18"/>
                <w:szCs w:val="18"/>
              </w:rPr>
            </w:pPr>
            <w:r w:rsidRPr="00800DCF">
              <w:rPr>
                <w:sz w:val="18"/>
                <w:szCs w:val="18"/>
              </w:rPr>
              <w:t>Kohta 8 siirretty kappaleeseen 1.5.2 kohtaan 2</w:t>
            </w:r>
          </w:p>
          <w:p w14:paraId="6341A603" w14:textId="77777777" w:rsidR="00B23092" w:rsidRPr="00800DCF" w:rsidRDefault="00B23092" w:rsidP="00B23092">
            <w:pPr>
              <w:rPr>
                <w:sz w:val="18"/>
                <w:szCs w:val="18"/>
              </w:rPr>
            </w:pPr>
            <w:r w:rsidRPr="00800DCF">
              <w:rPr>
                <w:sz w:val="18"/>
                <w:szCs w:val="18"/>
              </w:rPr>
              <w:t xml:space="preserve">1.5.2 Matkalaskun tekeminen matkapyynnöstä </w:t>
            </w:r>
          </w:p>
          <w:p w14:paraId="6341A604" w14:textId="77777777" w:rsidR="00B23092" w:rsidRPr="00800DCF" w:rsidRDefault="00D235A8" w:rsidP="00353414">
            <w:pPr>
              <w:pStyle w:val="Luettelokappale"/>
              <w:numPr>
                <w:ilvl w:val="0"/>
                <w:numId w:val="35"/>
              </w:numPr>
              <w:rPr>
                <w:sz w:val="18"/>
                <w:szCs w:val="18"/>
              </w:rPr>
            </w:pPr>
            <w:r w:rsidRPr="00800DCF">
              <w:rPr>
                <w:sz w:val="18"/>
                <w:szCs w:val="18"/>
              </w:rPr>
              <w:t>Lisätty</w:t>
            </w:r>
            <w:r w:rsidR="00B23092" w:rsidRPr="00800DCF">
              <w:rPr>
                <w:sz w:val="18"/>
                <w:szCs w:val="18"/>
              </w:rPr>
              <w:t xml:space="preserve"> kohdat 1 ja 2 ja muokattu kohtaa 3</w:t>
            </w:r>
          </w:p>
          <w:p w14:paraId="6341A605" w14:textId="77777777" w:rsidR="00D235A8" w:rsidRPr="00800DCF" w:rsidRDefault="00D235A8" w:rsidP="00D235A8">
            <w:pPr>
              <w:rPr>
                <w:sz w:val="18"/>
                <w:szCs w:val="18"/>
              </w:rPr>
            </w:pPr>
            <w:r w:rsidRPr="00800DCF">
              <w:rPr>
                <w:sz w:val="18"/>
                <w:szCs w:val="18"/>
              </w:rPr>
              <w:t>1.5.3 Matkalaskun tekeminen ilman matkapyyntöä</w:t>
            </w:r>
          </w:p>
          <w:p w14:paraId="6341A606" w14:textId="77777777" w:rsidR="00D235A8" w:rsidRPr="00800DCF" w:rsidRDefault="00D235A8" w:rsidP="00353414">
            <w:pPr>
              <w:pStyle w:val="Luettelokappale"/>
              <w:numPr>
                <w:ilvl w:val="0"/>
                <w:numId w:val="35"/>
              </w:numPr>
              <w:rPr>
                <w:sz w:val="18"/>
                <w:szCs w:val="18"/>
              </w:rPr>
            </w:pPr>
            <w:r w:rsidRPr="00800DCF">
              <w:rPr>
                <w:sz w:val="18"/>
                <w:szCs w:val="18"/>
              </w:rPr>
              <w:t>Siirretty kohta 5 kohdaksi 3 ja muokattu kohtaa 4</w:t>
            </w:r>
          </w:p>
        </w:tc>
      </w:tr>
      <w:tr w:rsidR="006D485E" w:rsidRPr="00D235A8" w14:paraId="6341A60D" w14:textId="77777777" w:rsidTr="006D485E">
        <w:tc>
          <w:tcPr>
            <w:tcW w:w="1668" w:type="dxa"/>
          </w:tcPr>
          <w:p w14:paraId="6341A608" w14:textId="77777777" w:rsidR="006D485E" w:rsidRPr="00800DCF" w:rsidRDefault="006D485E" w:rsidP="005F76F8">
            <w:pPr>
              <w:rPr>
                <w:sz w:val="18"/>
                <w:szCs w:val="18"/>
              </w:rPr>
            </w:pPr>
            <w:r w:rsidRPr="00800DCF">
              <w:rPr>
                <w:sz w:val="18"/>
                <w:szCs w:val="18"/>
              </w:rPr>
              <w:t>1.3</w:t>
            </w:r>
          </w:p>
        </w:tc>
        <w:tc>
          <w:tcPr>
            <w:tcW w:w="1984" w:type="dxa"/>
          </w:tcPr>
          <w:p w14:paraId="6341A609" w14:textId="77777777" w:rsidR="006D485E" w:rsidRPr="00800DCF" w:rsidRDefault="006D485E" w:rsidP="005F76F8">
            <w:pPr>
              <w:rPr>
                <w:sz w:val="18"/>
                <w:szCs w:val="18"/>
              </w:rPr>
            </w:pPr>
            <w:r w:rsidRPr="00800DCF">
              <w:rPr>
                <w:sz w:val="18"/>
                <w:szCs w:val="18"/>
              </w:rPr>
              <w:t>2.9.2014</w:t>
            </w:r>
          </w:p>
        </w:tc>
        <w:tc>
          <w:tcPr>
            <w:tcW w:w="6523" w:type="dxa"/>
          </w:tcPr>
          <w:p w14:paraId="6341A60A" w14:textId="77777777" w:rsidR="00261041" w:rsidRPr="00800DCF" w:rsidRDefault="00261041" w:rsidP="005F76F8">
            <w:pPr>
              <w:rPr>
                <w:sz w:val="18"/>
                <w:szCs w:val="18"/>
              </w:rPr>
            </w:pPr>
            <w:r w:rsidRPr="00800DCF">
              <w:rPr>
                <w:sz w:val="18"/>
                <w:szCs w:val="18"/>
              </w:rPr>
              <w:t>Lisätty dokumentin versiohistoria</w:t>
            </w:r>
          </w:p>
          <w:p w14:paraId="6341A60B" w14:textId="77777777" w:rsidR="006D485E" w:rsidRPr="00800DCF" w:rsidRDefault="00FD417A" w:rsidP="005F76F8">
            <w:pPr>
              <w:rPr>
                <w:sz w:val="18"/>
                <w:szCs w:val="18"/>
              </w:rPr>
            </w:pPr>
            <w:r w:rsidRPr="00800DCF">
              <w:rPr>
                <w:sz w:val="18"/>
                <w:szCs w:val="18"/>
              </w:rPr>
              <w:t>1.5.3 Matkalaskun tekeminen ilman matkapyyntöä</w:t>
            </w:r>
          </w:p>
          <w:p w14:paraId="6341A60C" w14:textId="77777777" w:rsidR="00FD417A" w:rsidRPr="00800DCF" w:rsidRDefault="00FD417A" w:rsidP="00353414">
            <w:pPr>
              <w:pStyle w:val="Luettelokappale"/>
              <w:numPr>
                <w:ilvl w:val="0"/>
                <w:numId w:val="35"/>
              </w:numPr>
              <w:rPr>
                <w:sz w:val="18"/>
                <w:szCs w:val="18"/>
              </w:rPr>
            </w:pPr>
            <w:r w:rsidRPr="00800DCF">
              <w:rPr>
                <w:sz w:val="18"/>
                <w:szCs w:val="18"/>
              </w:rPr>
              <w:t xml:space="preserve">Kohta 9 </w:t>
            </w:r>
            <w:r w:rsidRPr="00800DCF">
              <w:rPr>
                <w:sz w:val="18"/>
                <w:szCs w:val="18"/>
              </w:rPr>
              <w:sym w:font="Wingdings" w:char="F0E0"/>
            </w:r>
            <w:r w:rsidRPr="00800DCF">
              <w:rPr>
                <w:sz w:val="18"/>
                <w:szCs w:val="18"/>
              </w:rPr>
              <w:t xml:space="preserve"> lisätty infolaatikko yrityksen maksamista kululajeista</w:t>
            </w:r>
          </w:p>
        </w:tc>
      </w:tr>
      <w:tr w:rsidR="00D52B35" w:rsidRPr="00D235A8" w14:paraId="6341A614" w14:textId="77777777" w:rsidTr="006D485E">
        <w:tc>
          <w:tcPr>
            <w:tcW w:w="1668" w:type="dxa"/>
          </w:tcPr>
          <w:p w14:paraId="6341A60E" w14:textId="77777777" w:rsidR="00D52B35" w:rsidRPr="00800DCF" w:rsidRDefault="00D52B35" w:rsidP="005F76F8">
            <w:pPr>
              <w:rPr>
                <w:sz w:val="18"/>
                <w:szCs w:val="18"/>
              </w:rPr>
            </w:pPr>
            <w:r w:rsidRPr="00800DCF">
              <w:rPr>
                <w:sz w:val="18"/>
                <w:szCs w:val="18"/>
              </w:rPr>
              <w:t>1.4</w:t>
            </w:r>
          </w:p>
        </w:tc>
        <w:tc>
          <w:tcPr>
            <w:tcW w:w="1984" w:type="dxa"/>
          </w:tcPr>
          <w:p w14:paraId="6341A60F" w14:textId="77777777" w:rsidR="00D52B35" w:rsidRPr="00800DCF" w:rsidRDefault="00D52B35" w:rsidP="005F76F8">
            <w:pPr>
              <w:rPr>
                <w:sz w:val="18"/>
                <w:szCs w:val="18"/>
              </w:rPr>
            </w:pPr>
            <w:r w:rsidRPr="00800DCF">
              <w:rPr>
                <w:sz w:val="18"/>
                <w:szCs w:val="18"/>
              </w:rPr>
              <w:t>19.9.2014</w:t>
            </w:r>
          </w:p>
        </w:tc>
        <w:tc>
          <w:tcPr>
            <w:tcW w:w="6523" w:type="dxa"/>
          </w:tcPr>
          <w:p w14:paraId="6341A610" w14:textId="77777777" w:rsidR="00D52B35" w:rsidRPr="00800DCF" w:rsidRDefault="00D52B35" w:rsidP="005F76F8">
            <w:pPr>
              <w:rPr>
                <w:sz w:val="18"/>
                <w:szCs w:val="18"/>
              </w:rPr>
            </w:pPr>
            <w:r w:rsidRPr="00800DCF">
              <w:rPr>
                <w:sz w:val="18"/>
                <w:szCs w:val="18"/>
              </w:rPr>
              <w:t>1.1.4 Tietoliikennetietojen muutos</w:t>
            </w:r>
          </w:p>
          <w:p w14:paraId="6341A611" w14:textId="77777777" w:rsidR="00D52B35" w:rsidRPr="00800DCF" w:rsidRDefault="00D52B35" w:rsidP="00353414">
            <w:pPr>
              <w:pStyle w:val="Luettelokappale"/>
              <w:numPr>
                <w:ilvl w:val="0"/>
                <w:numId w:val="35"/>
              </w:numPr>
              <w:rPr>
                <w:sz w:val="18"/>
                <w:szCs w:val="18"/>
              </w:rPr>
            </w:pPr>
            <w:r w:rsidRPr="00800DCF">
              <w:rPr>
                <w:sz w:val="18"/>
                <w:szCs w:val="18"/>
              </w:rPr>
              <w:t xml:space="preserve">Vaihdettu </w:t>
            </w:r>
            <w:r w:rsidR="00AA3A96" w:rsidRPr="00800DCF">
              <w:rPr>
                <w:i/>
                <w:sz w:val="18"/>
                <w:szCs w:val="18"/>
              </w:rPr>
              <w:t>T</w:t>
            </w:r>
            <w:r w:rsidRPr="00800DCF">
              <w:rPr>
                <w:i/>
                <w:sz w:val="18"/>
                <w:szCs w:val="18"/>
              </w:rPr>
              <w:t>ietoliikennetietojen muuttaminen</w:t>
            </w:r>
            <w:r w:rsidRPr="00800DCF">
              <w:rPr>
                <w:sz w:val="18"/>
                <w:szCs w:val="18"/>
              </w:rPr>
              <w:t xml:space="preserve"> –kohdassa oleva esimerkkikuva</w:t>
            </w:r>
          </w:p>
          <w:p w14:paraId="6341A612" w14:textId="77777777" w:rsidR="00D52B35" w:rsidRPr="00800DCF" w:rsidRDefault="00AA3A96" w:rsidP="00D52B35">
            <w:pPr>
              <w:rPr>
                <w:sz w:val="18"/>
                <w:szCs w:val="18"/>
              </w:rPr>
            </w:pPr>
            <w:r w:rsidRPr="00800DCF">
              <w:rPr>
                <w:sz w:val="18"/>
                <w:szCs w:val="18"/>
              </w:rPr>
              <w:t>1.3.2 Haku ulkoiseen koulutukseen</w:t>
            </w:r>
          </w:p>
          <w:p w14:paraId="6341A613" w14:textId="77777777" w:rsidR="00AA3A96" w:rsidRPr="00800DCF" w:rsidRDefault="00AA3A96" w:rsidP="00353414">
            <w:pPr>
              <w:pStyle w:val="Luettelokappale"/>
              <w:numPr>
                <w:ilvl w:val="0"/>
                <w:numId w:val="35"/>
              </w:numPr>
              <w:rPr>
                <w:sz w:val="18"/>
                <w:szCs w:val="18"/>
              </w:rPr>
            </w:pPr>
            <w:r w:rsidRPr="00800DCF">
              <w:rPr>
                <w:sz w:val="18"/>
                <w:szCs w:val="18"/>
              </w:rPr>
              <w:t>Täsmennetty ohjeen kohtia 5 ja 6</w:t>
            </w:r>
          </w:p>
        </w:tc>
      </w:tr>
      <w:tr w:rsidR="00E564EF" w:rsidRPr="00D235A8" w14:paraId="6341A61D" w14:textId="77777777" w:rsidTr="006D485E">
        <w:tc>
          <w:tcPr>
            <w:tcW w:w="1668" w:type="dxa"/>
          </w:tcPr>
          <w:p w14:paraId="6341A615" w14:textId="77777777" w:rsidR="00E564EF" w:rsidRPr="00800DCF" w:rsidRDefault="00E564EF" w:rsidP="005F76F8">
            <w:pPr>
              <w:rPr>
                <w:sz w:val="18"/>
                <w:szCs w:val="18"/>
              </w:rPr>
            </w:pPr>
            <w:r w:rsidRPr="00800DCF">
              <w:rPr>
                <w:sz w:val="18"/>
                <w:szCs w:val="18"/>
              </w:rPr>
              <w:lastRenderedPageBreak/>
              <w:t>1.5</w:t>
            </w:r>
          </w:p>
        </w:tc>
        <w:tc>
          <w:tcPr>
            <w:tcW w:w="1984" w:type="dxa"/>
          </w:tcPr>
          <w:p w14:paraId="6341A616" w14:textId="77777777" w:rsidR="00E564EF" w:rsidRPr="00800DCF" w:rsidRDefault="003C1997" w:rsidP="005F76F8">
            <w:pPr>
              <w:rPr>
                <w:sz w:val="18"/>
                <w:szCs w:val="18"/>
              </w:rPr>
            </w:pPr>
            <w:r w:rsidRPr="00800DCF">
              <w:rPr>
                <w:sz w:val="18"/>
                <w:szCs w:val="18"/>
              </w:rPr>
              <w:t>3.10</w:t>
            </w:r>
            <w:r w:rsidR="00E564EF" w:rsidRPr="00800DCF">
              <w:rPr>
                <w:sz w:val="18"/>
                <w:szCs w:val="18"/>
              </w:rPr>
              <w:t>.2014</w:t>
            </w:r>
          </w:p>
        </w:tc>
        <w:tc>
          <w:tcPr>
            <w:tcW w:w="6523" w:type="dxa"/>
          </w:tcPr>
          <w:p w14:paraId="6341A617" w14:textId="77777777" w:rsidR="00522B60" w:rsidRPr="00800DCF" w:rsidRDefault="00522B60" w:rsidP="005F76F8">
            <w:pPr>
              <w:rPr>
                <w:sz w:val="18"/>
                <w:szCs w:val="18"/>
              </w:rPr>
            </w:pPr>
            <w:r w:rsidRPr="00800DCF">
              <w:rPr>
                <w:sz w:val="18"/>
                <w:szCs w:val="18"/>
              </w:rPr>
              <w:t>1.2.1 Poissaolojen ilmoittaminen</w:t>
            </w:r>
          </w:p>
          <w:p w14:paraId="6341A618" w14:textId="77777777" w:rsidR="00522B60" w:rsidRPr="00800DCF" w:rsidRDefault="00522B60" w:rsidP="00353414">
            <w:pPr>
              <w:pStyle w:val="Luettelokappale"/>
              <w:numPr>
                <w:ilvl w:val="0"/>
                <w:numId w:val="35"/>
              </w:numPr>
              <w:rPr>
                <w:sz w:val="18"/>
                <w:szCs w:val="18"/>
              </w:rPr>
            </w:pPr>
            <w:r w:rsidRPr="00800DCF">
              <w:rPr>
                <w:sz w:val="18"/>
                <w:szCs w:val="18"/>
              </w:rPr>
              <w:t>Lisätty ohje hyväksytyn poissaolon poisto</w:t>
            </w:r>
            <w:r w:rsidR="008D64E1" w:rsidRPr="00800DCF">
              <w:rPr>
                <w:sz w:val="18"/>
                <w:szCs w:val="18"/>
              </w:rPr>
              <w:t>pyynnön tekemiseen</w:t>
            </w:r>
          </w:p>
          <w:p w14:paraId="6341A619" w14:textId="77777777" w:rsidR="00C179B5" w:rsidRPr="00800DCF" w:rsidRDefault="00C179B5" w:rsidP="00C179B5">
            <w:pPr>
              <w:rPr>
                <w:sz w:val="18"/>
                <w:szCs w:val="18"/>
              </w:rPr>
            </w:pPr>
            <w:r w:rsidRPr="00800DCF">
              <w:rPr>
                <w:sz w:val="18"/>
                <w:szCs w:val="18"/>
              </w:rPr>
              <w:t>1.2.2 Säästöön siirtäminen</w:t>
            </w:r>
          </w:p>
          <w:p w14:paraId="6341A61A" w14:textId="77777777" w:rsidR="00C179B5" w:rsidRPr="00800DCF" w:rsidRDefault="00C179B5" w:rsidP="00353414">
            <w:pPr>
              <w:pStyle w:val="Luettelokappale"/>
              <w:numPr>
                <w:ilvl w:val="0"/>
                <w:numId w:val="35"/>
              </w:numPr>
              <w:rPr>
                <w:sz w:val="18"/>
                <w:szCs w:val="18"/>
              </w:rPr>
            </w:pPr>
            <w:r w:rsidRPr="00800DCF">
              <w:rPr>
                <w:sz w:val="18"/>
                <w:szCs w:val="18"/>
              </w:rPr>
              <w:t>Lisätty ohje säästöön siirrettävien vuosilomapäivien määrästä</w:t>
            </w:r>
          </w:p>
          <w:p w14:paraId="6341A61B" w14:textId="77777777" w:rsidR="00E564EF" w:rsidRPr="00800DCF" w:rsidRDefault="008A7187" w:rsidP="005F76F8">
            <w:pPr>
              <w:rPr>
                <w:sz w:val="18"/>
                <w:szCs w:val="18"/>
              </w:rPr>
            </w:pPr>
            <w:r w:rsidRPr="00800DCF">
              <w:rPr>
                <w:sz w:val="18"/>
                <w:szCs w:val="18"/>
              </w:rPr>
              <w:t>1.6 Osaamisprofiili</w:t>
            </w:r>
          </w:p>
          <w:p w14:paraId="6341A61C" w14:textId="77777777" w:rsidR="008A7187" w:rsidRPr="00800DCF" w:rsidRDefault="008A7187" w:rsidP="00353414">
            <w:pPr>
              <w:pStyle w:val="Luettelokappale"/>
              <w:numPr>
                <w:ilvl w:val="0"/>
                <w:numId w:val="35"/>
              </w:numPr>
              <w:rPr>
                <w:sz w:val="18"/>
                <w:szCs w:val="18"/>
              </w:rPr>
            </w:pPr>
            <w:r w:rsidRPr="00800DCF">
              <w:rPr>
                <w:sz w:val="18"/>
                <w:szCs w:val="18"/>
              </w:rPr>
              <w:t>Lisätty sisältöä</w:t>
            </w:r>
          </w:p>
        </w:tc>
      </w:tr>
      <w:tr w:rsidR="007B5572" w:rsidRPr="00D235A8" w14:paraId="6341A627" w14:textId="77777777" w:rsidTr="006D485E">
        <w:tc>
          <w:tcPr>
            <w:tcW w:w="1668" w:type="dxa"/>
          </w:tcPr>
          <w:p w14:paraId="6341A61E" w14:textId="77777777" w:rsidR="007B5572" w:rsidRPr="00800DCF" w:rsidRDefault="007B5572" w:rsidP="005F76F8">
            <w:pPr>
              <w:rPr>
                <w:sz w:val="18"/>
                <w:szCs w:val="18"/>
              </w:rPr>
            </w:pPr>
            <w:r w:rsidRPr="00800DCF">
              <w:rPr>
                <w:sz w:val="18"/>
                <w:szCs w:val="18"/>
              </w:rPr>
              <w:t>1.6</w:t>
            </w:r>
          </w:p>
        </w:tc>
        <w:tc>
          <w:tcPr>
            <w:tcW w:w="1984" w:type="dxa"/>
          </w:tcPr>
          <w:p w14:paraId="6341A61F" w14:textId="77777777" w:rsidR="007B5572" w:rsidRPr="00800DCF" w:rsidRDefault="00226E00" w:rsidP="00226E00">
            <w:pPr>
              <w:rPr>
                <w:sz w:val="18"/>
                <w:szCs w:val="18"/>
              </w:rPr>
            </w:pPr>
            <w:r w:rsidRPr="00800DCF">
              <w:rPr>
                <w:sz w:val="18"/>
                <w:szCs w:val="18"/>
              </w:rPr>
              <w:t>3.11</w:t>
            </w:r>
            <w:r w:rsidR="007B5572" w:rsidRPr="00800DCF">
              <w:rPr>
                <w:sz w:val="18"/>
                <w:szCs w:val="18"/>
              </w:rPr>
              <w:t>.2014</w:t>
            </w:r>
          </w:p>
        </w:tc>
        <w:tc>
          <w:tcPr>
            <w:tcW w:w="6523" w:type="dxa"/>
          </w:tcPr>
          <w:p w14:paraId="6341A620" w14:textId="77777777" w:rsidR="00496BB7" w:rsidRPr="00800DCF" w:rsidRDefault="00496BB7" w:rsidP="005F76F8">
            <w:pPr>
              <w:rPr>
                <w:sz w:val="18"/>
                <w:szCs w:val="18"/>
              </w:rPr>
            </w:pPr>
            <w:r w:rsidRPr="00800DCF">
              <w:rPr>
                <w:sz w:val="18"/>
                <w:szCs w:val="18"/>
              </w:rPr>
              <w:t>1.1.1 Henkilötietojen muutos</w:t>
            </w:r>
          </w:p>
          <w:p w14:paraId="6341A621" w14:textId="77777777" w:rsidR="00295155" w:rsidRPr="00800DCF" w:rsidRDefault="00295155" w:rsidP="00353414">
            <w:pPr>
              <w:pStyle w:val="Luettelokappale"/>
              <w:numPr>
                <w:ilvl w:val="0"/>
                <w:numId w:val="35"/>
              </w:numPr>
              <w:rPr>
                <w:sz w:val="18"/>
                <w:szCs w:val="18"/>
              </w:rPr>
            </w:pPr>
            <w:r w:rsidRPr="00800DCF">
              <w:rPr>
                <w:sz w:val="18"/>
                <w:szCs w:val="18"/>
              </w:rPr>
              <w:t xml:space="preserve">muutettu </w:t>
            </w:r>
            <w:r w:rsidRPr="00800DCF">
              <w:rPr>
                <w:i/>
                <w:sz w:val="18"/>
                <w:szCs w:val="18"/>
              </w:rPr>
              <w:t>HUOM 1</w:t>
            </w:r>
            <w:r w:rsidRPr="00800DCF">
              <w:rPr>
                <w:sz w:val="18"/>
                <w:szCs w:val="18"/>
              </w:rPr>
              <w:t xml:space="preserve"> –kohdan yhteydenottotahoa (on nyt SAP HR –käyttäjätuki) </w:t>
            </w:r>
          </w:p>
          <w:p w14:paraId="6341A622" w14:textId="77777777" w:rsidR="00496BB7" w:rsidRPr="00800DCF" w:rsidRDefault="00295155" w:rsidP="00353414">
            <w:pPr>
              <w:pStyle w:val="Luettelokappale"/>
              <w:numPr>
                <w:ilvl w:val="0"/>
                <w:numId w:val="35"/>
              </w:numPr>
              <w:rPr>
                <w:sz w:val="18"/>
                <w:szCs w:val="18"/>
              </w:rPr>
            </w:pPr>
            <w:r w:rsidRPr="00800DCF">
              <w:rPr>
                <w:sz w:val="18"/>
                <w:szCs w:val="18"/>
              </w:rPr>
              <w:t xml:space="preserve">lisätty </w:t>
            </w:r>
            <w:r w:rsidRPr="00800DCF">
              <w:rPr>
                <w:i/>
                <w:sz w:val="18"/>
                <w:szCs w:val="18"/>
              </w:rPr>
              <w:t>HUOM 2</w:t>
            </w:r>
            <w:r w:rsidRPr="00800DCF">
              <w:rPr>
                <w:sz w:val="18"/>
                <w:szCs w:val="18"/>
              </w:rPr>
              <w:t xml:space="preserve"> eli toimintaohje</w:t>
            </w:r>
            <w:r w:rsidR="00496BB7" w:rsidRPr="00800DCF">
              <w:rPr>
                <w:sz w:val="18"/>
                <w:szCs w:val="18"/>
              </w:rPr>
              <w:t xml:space="preserve"> nimen, käyttäjät</w:t>
            </w:r>
            <w:r w:rsidRPr="00800DCF">
              <w:rPr>
                <w:sz w:val="18"/>
                <w:szCs w:val="18"/>
              </w:rPr>
              <w:t>unnuksen ja sähköpostin muutostilanteessa</w:t>
            </w:r>
          </w:p>
          <w:p w14:paraId="6341A623" w14:textId="77777777" w:rsidR="007B5572" w:rsidRPr="00800DCF" w:rsidRDefault="00BD2A01" w:rsidP="005F76F8">
            <w:pPr>
              <w:rPr>
                <w:sz w:val="18"/>
                <w:szCs w:val="18"/>
              </w:rPr>
            </w:pPr>
            <w:r w:rsidRPr="00800DCF">
              <w:rPr>
                <w:sz w:val="18"/>
                <w:szCs w:val="18"/>
              </w:rPr>
              <w:t>Lisätty</w:t>
            </w:r>
          </w:p>
          <w:p w14:paraId="6341A624" w14:textId="77777777" w:rsidR="00B8473B" w:rsidRPr="00800DCF" w:rsidRDefault="00B8473B" w:rsidP="005F76F8">
            <w:pPr>
              <w:rPr>
                <w:sz w:val="18"/>
                <w:szCs w:val="18"/>
              </w:rPr>
            </w:pPr>
            <w:r w:rsidRPr="00800DCF">
              <w:rPr>
                <w:sz w:val="18"/>
                <w:szCs w:val="18"/>
              </w:rPr>
              <w:t>1.4.1.2 Kehityskeskustelulomakkeiden tilat ja selitys</w:t>
            </w:r>
          </w:p>
          <w:p w14:paraId="6341A625" w14:textId="77777777" w:rsidR="00BD2A01" w:rsidRPr="00800DCF" w:rsidRDefault="00BD2A01" w:rsidP="005F76F8">
            <w:pPr>
              <w:rPr>
                <w:sz w:val="18"/>
                <w:szCs w:val="18"/>
              </w:rPr>
            </w:pPr>
            <w:r w:rsidRPr="00800DCF">
              <w:rPr>
                <w:sz w:val="18"/>
                <w:szCs w:val="18"/>
              </w:rPr>
              <w:t>1.5.7</w:t>
            </w:r>
            <w:r w:rsidR="00710B2E" w:rsidRPr="00800DCF">
              <w:rPr>
                <w:sz w:val="18"/>
                <w:szCs w:val="18"/>
              </w:rPr>
              <w:t xml:space="preserve"> Matkapyyntöjen tilat ja selitys</w:t>
            </w:r>
          </w:p>
          <w:p w14:paraId="6341A626" w14:textId="77777777" w:rsidR="00BD2A01" w:rsidRPr="00800DCF" w:rsidRDefault="00BD2A01" w:rsidP="005F76F8">
            <w:pPr>
              <w:rPr>
                <w:sz w:val="18"/>
                <w:szCs w:val="18"/>
              </w:rPr>
            </w:pPr>
            <w:r w:rsidRPr="00800DCF">
              <w:rPr>
                <w:sz w:val="18"/>
                <w:szCs w:val="18"/>
              </w:rPr>
              <w:t>1.5.</w:t>
            </w:r>
            <w:r w:rsidR="00710B2E" w:rsidRPr="00800DCF">
              <w:rPr>
                <w:sz w:val="18"/>
                <w:szCs w:val="18"/>
              </w:rPr>
              <w:t>8 Matkalaskujen tilat ja selitys</w:t>
            </w:r>
          </w:p>
        </w:tc>
      </w:tr>
      <w:tr w:rsidR="00E71D0B" w:rsidRPr="00D235A8" w14:paraId="6341A62D" w14:textId="77777777" w:rsidTr="006D485E">
        <w:tc>
          <w:tcPr>
            <w:tcW w:w="1668" w:type="dxa"/>
          </w:tcPr>
          <w:p w14:paraId="6341A628" w14:textId="77777777" w:rsidR="00E71D0B" w:rsidRPr="00800DCF" w:rsidRDefault="00E71D0B" w:rsidP="005F76F8">
            <w:pPr>
              <w:rPr>
                <w:sz w:val="18"/>
                <w:szCs w:val="18"/>
              </w:rPr>
            </w:pPr>
            <w:r w:rsidRPr="00800DCF">
              <w:rPr>
                <w:sz w:val="18"/>
                <w:szCs w:val="18"/>
              </w:rPr>
              <w:t>1.7</w:t>
            </w:r>
          </w:p>
        </w:tc>
        <w:tc>
          <w:tcPr>
            <w:tcW w:w="1984" w:type="dxa"/>
          </w:tcPr>
          <w:p w14:paraId="6341A629" w14:textId="77777777" w:rsidR="00E71D0B" w:rsidRPr="00800DCF" w:rsidRDefault="00E71D0B" w:rsidP="00546B72">
            <w:pPr>
              <w:rPr>
                <w:sz w:val="18"/>
                <w:szCs w:val="18"/>
              </w:rPr>
            </w:pPr>
            <w:r w:rsidRPr="00800DCF">
              <w:rPr>
                <w:sz w:val="18"/>
                <w:szCs w:val="18"/>
              </w:rPr>
              <w:t>1</w:t>
            </w:r>
            <w:r w:rsidR="00546B72" w:rsidRPr="00800DCF">
              <w:rPr>
                <w:sz w:val="18"/>
                <w:szCs w:val="18"/>
              </w:rPr>
              <w:t>4</w:t>
            </w:r>
            <w:r w:rsidRPr="00800DCF">
              <w:rPr>
                <w:sz w:val="18"/>
                <w:szCs w:val="18"/>
              </w:rPr>
              <w:t>.11.2014</w:t>
            </w:r>
          </w:p>
        </w:tc>
        <w:tc>
          <w:tcPr>
            <w:tcW w:w="6523" w:type="dxa"/>
          </w:tcPr>
          <w:p w14:paraId="6341A62A" w14:textId="77777777" w:rsidR="00E71D0B" w:rsidRPr="00800DCF" w:rsidRDefault="00E71D0B" w:rsidP="005F76F8">
            <w:pPr>
              <w:rPr>
                <w:sz w:val="18"/>
                <w:szCs w:val="18"/>
              </w:rPr>
            </w:pPr>
            <w:r w:rsidRPr="00800DCF">
              <w:rPr>
                <w:sz w:val="18"/>
                <w:szCs w:val="18"/>
              </w:rPr>
              <w:t>1.2.1 Poissaolojen ilmoittaminen</w:t>
            </w:r>
          </w:p>
          <w:p w14:paraId="6341A62B" w14:textId="77777777" w:rsidR="00E71D0B" w:rsidRPr="00800DCF" w:rsidRDefault="00E71D0B" w:rsidP="00353414">
            <w:pPr>
              <w:pStyle w:val="Luettelokappale"/>
              <w:numPr>
                <w:ilvl w:val="0"/>
                <w:numId w:val="39"/>
              </w:numPr>
              <w:rPr>
                <w:sz w:val="18"/>
                <w:szCs w:val="18"/>
              </w:rPr>
            </w:pPr>
            <w:r w:rsidRPr="00800DCF">
              <w:rPr>
                <w:sz w:val="18"/>
                <w:szCs w:val="18"/>
              </w:rPr>
              <w:t>Lisätty infoa vuosiloman hakemisesta joulun ajaksi, jouluaatto ei vähennä lomapäivää.</w:t>
            </w:r>
          </w:p>
          <w:p w14:paraId="6341A62C" w14:textId="77777777" w:rsidR="001949E8" w:rsidRPr="00800DCF" w:rsidRDefault="001949E8" w:rsidP="00353414">
            <w:pPr>
              <w:pStyle w:val="Luettelokappale"/>
              <w:numPr>
                <w:ilvl w:val="0"/>
                <w:numId w:val="39"/>
              </w:numPr>
              <w:rPr>
                <w:sz w:val="18"/>
                <w:szCs w:val="18"/>
              </w:rPr>
            </w:pPr>
            <w:r w:rsidRPr="00800DCF">
              <w:rPr>
                <w:sz w:val="18"/>
                <w:szCs w:val="18"/>
              </w:rPr>
              <w:t>Lisätty tarkennusta seuraaviin poissaolokoodeihin: merkkipäivävapaat, pakottavat perhesyyt ja yksityisasiat.</w:t>
            </w:r>
          </w:p>
        </w:tc>
      </w:tr>
      <w:tr w:rsidR="00161C8B" w:rsidRPr="00D235A8" w14:paraId="6341A632" w14:textId="77777777" w:rsidTr="006D485E">
        <w:tc>
          <w:tcPr>
            <w:tcW w:w="1668" w:type="dxa"/>
          </w:tcPr>
          <w:p w14:paraId="6341A62E" w14:textId="77777777" w:rsidR="00161C8B" w:rsidRPr="00800DCF" w:rsidRDefault="00161C8B" w:rsidP="005F76F8">
            <w:pPr>
              <w:rPr>
                <w:sz w:val="18"/>
                <w:szCs w:val="18"/>
              </w:rPr>
            </w:pPr>
            <w:r w:rsidRPr="00800DCF">
              <w:rPr>
                <w:sz w:val="18"/>
                <w:szCs w:val="18"/>
              </w:rPr>
              <w:t>1.8</w:t>
            </w:r>
          </w:p>
        </w:tc>
        <w:tc>
          <w:tcPr>
            <w:tcW w:w="1984" w:type="dxa"/>
          </w:tcPr>
          <w:p w14:paraId="6341A62F" w14:textId="77777777" w:rsidR="00161C8B" w:rsidRPr="00800DCF" w:rsidRDefault="00F408E2" w:rsidP="00546B72">
            <w:pPr>
              <w:rPr>
                <w:sz w:val="18"/>
                <w:szCs w:val="18"/>
              </w:rPr>
            </w:pPr>
            <w:r w:rsidRPr="00800DCF">
              <w:rPr>
                <w:sz w:val="18"/>
                <w:szCs w:val="18"/>
              </w:rPr>
              <w:t>19</w:t>
            </w:r>
            <w:r w:rsidR="00161C8B" w:rsidRPr="00800DCF">
              <w:rPr>
                <w:sz w:val="18"/>
                <w:szCs w:val="18"/>
              </w:rPr>
              <w:t>.11.2014</w:t>
            </w:r>
          </w:p>
        </w:tc>
        <w:tc>
          <w:tcPr>
            <w:tcW w:w="6523" w:type="dxa"/>
          </w:tcPr>
          <w:p w14:paraId="6341A630" w14:textId="77777777" w:rsidR="00161C8B" w:rsidRPr="00800DCF" w:rsidRDefault="00161C8B" w:rsidP="005F76F8">
            <w:pPr>
              <w:rPr>
                <w:sz w:val="18"/>
                <w:szCs w:val="18"/>
              </w:rPr>
            </w:pPr>
            <w:r w:rsidRPr="00800DCF">
              <w:rPr>
                <w:sz w:val="18"/>
                <w:szCs w:val="18"/>
              </w:rPr>
              <w:t>1.5.3 Matkalaskun tekeminen ilman matkapyyntöä</w:t>
            </w:r>
          </w:p>
          <w:p w14:paraId="6341A631" w14:textId="77777777" w:rsidR="00161C8B" w:rsidRPr="00800DCF" w:rsidRDefault="00161C8B" w:rsidP="005F76F8">
            <w:pPr>
              <w:rPr>
                <w:sz w:val="18"/>
                <w:szCs w:val="18"/>
              </w:rPr>
            </w:pPr>
            <w:r w:rsidRPr="00800DCF">
              <w:rPr>
                <w:sz w:val="18"/>
                <w:szCs w:val="18"/>
              </w:rPr>
              <w:t>Tarkennettu ohjeistusta ateriavähennysten merkitsemisestä</w:t>
            </w:r>
          </w:p>
        </w:tc>
      </w:tr>
      <w:tr w:rsidR="00B635D0" w:rsidRPr="00B635D0" w14:paraId="6341A637" w14:textId="77777777" w:rsidTr="006D485E">
        <w:tc>
          <w:tcPr>
            <w:tcW w:w="1668" w:type="dxa"/>
          </w:tcPr>
          <w:p w14:paraId="6341A633" w14:textId="77777777" w:rsidR="00B635D0" w:rsidRPr="00800DCF" w:rsidRDefault="00B635D0" w:rsidP="005F76F8">
            <w:pPr>
              <w:rPr>
                <w:sz w:val="18"/>
                <w:szCs w:val="18"/>
              </w:rPr>
            </w:pPr>
            <w:r w:rsidRPr="00800DCF">
              <w:rPr>
                <w:sz w:val="18"/>
                <w:szCs w:val="18"/>
              </w:rPr>
              <w:t>1.9</w:t>
            </w:r>
          </w:p>
        </w:tc>
        <w:tc>
          <w:tcPr>
            <w:tcW w:w="1984" w:type="dxa"/>
          </w:tcPr>
          <w:p w14:paraId="6341A634" w14:textId="6DED2E24" w:rsidR="00B635D0" w:rsidRPr="00800DCF" w:rsidRDefault="00C61387" w:rsidP="00546B72">
            <w:pPr>
              <w:rPr>
                <w:sz w:val="18"/>
                <w:szCs w:val="18"/>
              </w:rPr>
            </w:pPr>
            <w:r>
              <w:rPr>
                <w:sz w:val="18"/>
                <w:szCs w:val="18"/>
              </w:rPr>
              <w:t>16.1.2015</w:t>
            </w:r>
          </w:p>
        </w:tc>
        <w:tc>
          <w:tcPr>
            <w:tcW w:w="6523" w:type="dxa"/>
          </w:tcPr>
          <w:p w14:paraId="6341A635" w14:textId="77777777" w:rsidR="00B635D0" w:rsidRPr="00800DCF" w:rsidRDefault="00B635D0" w:rsidP="00B635D0">
            <w:pPr>
              <w:rPr>
                <w:sz w:val="18"/>
                <w:szCs w:val="18"/>
              </w:rPr>
            </w:pPr>
            <w:r w:rsidRPr="00800DCF">
              <w:rPr>
                <w:sz w:val="18"/>
                <w:szCs w:val="18"/>
              </w:rPr>
              <w:t>1.3.1.2 Oma opintotili.</w:t>
            </w:r>
          </w:p>
          <w:p w14:paraId="4DF33CAE" w14:textId="77777777" w:rsidR="00B635D0" w:rsidRPr="009C04F5" w:rsidRDefault="00B635D0" w:rsidP="00693549">
            <w:pPr>
              <w:pStyle w:val="Luettelokappale"/>
              <w:numPr>
                <w:ilvl w:val="0"/>
                <w:numId w:val="46"/>
              </w:numPr>
              <w:rPr>
                <w:sz w:val="18"/>
                <w:szCs w:val="18"/>
              </w:rPr>
            </w:pPr>
            <w:r w:rsidRPr="009C04F5">
              <w:rPr>
                <w:sz w:val="18"/>
                <w:szCs w:val="18"/>
              </w:rPr>
              <w:t>Lisätty tekstiä ennakkovarauksen tekemisestä</w:t>
            </w:r>
            <w:r w:rsidR="00650EC3" w:rsidRPr="009C04F5">
              <w:rPr>
                <w:sz w:val="18"/>
                <w:szCs w:val="18"/>
              </w:rPr>
              <w:t>.</w:t>
            </w:r>
          </w:p>
          <w:p w14:paraId="1DC34338" w14:textId="77777777" w:rsidR="003B1A01" w:rsidRDefault="003B1A01" w:rsidP="003B1A01">
            <w:pPr>
              <w:rPr>
                <w:sz w:val="18"/>
                <w:szCs w:val="18"/>
              </w:rPr>
            </w:pPr>
            <w:r>
              <w:rPr>
                <w:sz w:val="18"/>
                <w:szCs w:val="18"/>
              </w:rPr>
              <w:t>1.4. Kehityskeskustelut / Arvioinnit</w:t>
            </w:r>
          </w:p>
          <w:p w14:paraId="74E024CA" w14:textId="77777777" w:rsidR="003B1A01" w:rsidRPr="009C04F5" w:rsidRDefault="003B1A01" w:rsidP="00693549">
            <w:pPr>
              <w:pStyle w:val="Luettelokappale"/>
              <w:numPr>
                <w:ilvl w:val="0"/>
                <w:numId w:val="46"/>
              </w:numPr>
              <w:rPr>
                <w:sz w:val="18"/>
                <w:szCs w:val="18"/>
              </w:rPr>
            </w:pPr>
            <w:r w:rsidRPr="009C04F5">
              <w:rPr>
                <w:sz w:val="18"/>
                <w:szCs w:val="18"/>
              </w:rPr>
              <w:t>Sisältö päivitetty v. 2015 lomakkeiden mukaiseksi</w:t>
            </w:r>
          </w:p>
          <w:p w14:paraId="225A5358" w14:textId="7E3C2B7C" w:rsidR="000A34A3" w:rsidRDefault="000A34A3" w:rsidP="003B1A01">
            <w:pPr>
              <w:rPr>
                <w:sz w:val="18"/>
                <w:szCs w:val="18"/>
              </w:rPr>
            </w:pPr>
            <w:r>
              <w:rPr>
                <w:sz w:val="18"/>
                <w:szCs w:val="18"/>
              </w:rPr>
              <w:t>1.5 Matkahallinta</w:t>
            </w:r>
          </w:p>
          <w:p w14:paraId="655D300D" w14:textId="72AF0319" w:rsidR="000A34A3" w:rsidRPr="009C04F5" w:rsidRDefault="000A34A3" w:rsidP="00693549">
            <w:pPr>
              <w:pStyle w:val="Luettelokappale"/>
              <w:numPr>
                <w:ilvl w:val="0"/>
                <w:numId w:val="46"/>
              </w:numPr>
              <w:rPr>
                <w:sz w:val="18"/>
                <w:szCs w:val="18"/>
              </w:rPr>
            </w:pPr>
            <w:r w:rsidRPr="009C04F5">
              <w:rPr>
                <w:sz w:val="18"/>
                <w:szCs w:val="18"/>
              </w:rPr>
              <w:t>Lisätty ohjeet Omat matkalaskut –välilehden mukauttamisesta</w:t>
            </w:r>
          </w:p>
          <w:p w14:paraId="2667C662" w14:textId="763256B2" w:rsidR="00EE2A32" w:rsidRDefault="00EE2A32" w:rsidP="00EE2A32">
            <w:pPr>
              <w:rPr>
                <w:sz w:val="18"/>
                <w:szCs w:val="18"/>
              </w:rPr>
            </w:pPr>
            <w:r>
              <w:rPr>
                <w:sz w:val="18"/>
                <w:szCs w:val="18"/>
              </w:rPr>
              <w:t>1.5.1 Matkapyynnön tekeminen ja 1.5.3 Matkalaskun tekeminen ilman matkapyyntöä</w:t>
            </w:r>
          </w:p>
          <w:p w14:paraId="6341A636" w14:textId="0434D43E" w:rsidR="00EE2A32" w:rsidRPr="009C04F5" w:rsidRDefault="00EE2A32" w:rsidP="00693549">
            <w:pPr>
              <w:pStyle w:val="Luettelokappale"/>
              <w:numPr>
                <w:ilvl w:val="0"/>
                <w:numId w:val="46"/>
              </w:numPr>
              <w:rPr>
                <w:sz w:val="18"/>
                <w:szCs w:val="18"/>
              </w:rPr>
            </w:pPr>
            <w:r w:rsidRPr="009C04F5">
              <w:rPr>
                <w:sz w:val="18"/>
                <w:szCs w:val="18"/>
              </w:rPr>
              <w:t>Lisätty kuva tilastollinen tilaus -numeron lisäämisestä kustannusten kohdistukseen</w:t>
            </w:r>
          </w:p>
        </w:tc>
      </w:tr>
      <w:tr w:rsidR="00C94107" w:rsidRPr="00B635D0" w14:paraId="07CC6340" w14:textId="77777777" w:rsidTr="006D485E">
        <w:tc>
          <w:tcPr>
            <w:tcW w:w="1668" w:type="dxa"/>
          </w:tcPr>
          <w:p w14:paraId="473EAA32" w14:textId="52F4184A" w:rsidR="00C94107" w:rsidRPr="00800DCF" w:rsidRDefault="00C94107" w:rsidP="005F76F8">
            <w:pPr>
              <w:rPr>
                <w:sz w:val="18"/>
                <w:szCs w:val="18"/>
              </w:rPr>
            </w:pPr>
            <w:r>
              <w:rPr>
                <w:sz w:val="18"/>
                <w:szCs w:val="18"/>
              </w:rPr>
              <w:t>1.10</w:t>
            </w:r>
          </w:p>
        </w:tc>
        <w:tc>
          <w:tcPr>
            <w:tcW w:w="1984" w:type="dxa"/>
          </w:tcPr>
          <w:p w14:paraId="4A140D44" w14:textId="0BD45888" w:rsidR="00C94107" w:rsidRDefault="00933E6B" w:rsidP="00546B72">
            <w:pPr>
              <w:rPr>
                <w:sz w:val="18"/>
                <w:szCs w:val="18"/>
              </w:rPr>
            </w:pPr>
            <w:r>
              <w:rPr>
                <w:sz w:val="18"/>
                <w:szCs w:val="18"/>
              </w:rPr>
              <w:t>5</w:t>
            </w:r>
            <w:r w:rsidR="00C94107">
              <w:rPr>
                <w:sz w:val="18"/>
                <w:szCs w:val="18"/>
              </w:rPr>
              <w:t>.3.2015</w:t>
            </w:r>
          </w:p>
        </w:tc>
        <w:tc>
          <w:tcPr>
            <w:tcW w:w="6523" w:type="dxa"/>
          </w:tcPr>
          <w:p w14:paraId="4C499680" w14:textId="48E623E8" w:rsidR="00C94107" w:rsidRDefault="00C94107" w:rsidP="00B635D0">
            <w:pPr>
              <w:rPr>
                <w:sz w:val="18"/>
                <w:szCs w:val="18"/>
              </w:rPr>
            </w:pPr>
            <w:r>
              <w:rPr>
                <w:sz w:val="18"/>
                <w:szCs w:val="18"/>
              </w:rPr>
              <w:t>1.2.1 Poissaolojen ilmoittaminen</w:t>
            </w:r>
            <w:r w:rsidR="00130956">
              <w:rPr>
                <w:sz w:val="18"/>
                <w:szCs w:val="18"/>
              </w:rPr>
              <w:t xml:space="preserve"> </w:t>
            </w:r>
          </w:p>
          <w:p w14:paraId="7E4DC004" w14:textId="01888532" w:rsidR="00107C15" w:rsidRPr="00800DCF" w:rsidRDefault="00C94107" w:rsidP="00B635D0">
            <w:pPr>
              <w:rPr>
                <w:sz w:val="18"/>
                <w:szCs w:val="18"/>
              </w:rPr>
            </w:pPr>
            <w:r>
              <w:rPr>
                <w:sz w:val="18"/>
                <w:szCs w:val="18"/>
              </w:rPr>
              <w:t>Lisätty tietoa poissaolokoodeista</w:t>
            </w:r>
          </w:p>
        </w:tc>
      </w:tr>
    </w:tbl>
    <w:p w14:paraId="5AE7DB03" w14:textId="77777777" w:rsidR="00130956" w:rsidRDefault="00130956">
      <w:r>
        <w:br w:type="page"/>
      </w:r>
    </w:p>
    <w:tbl>
      <w:tblPr>
        <w:tblStyle w:val="TaulukkoRuudukko"/>
        <w:tblW w:w="0" w:type="auto"/>
        <w:tblLook w:val="04A0" w:firstRow="1" w:lastRow="0" w:firstColumn="1" w:lastColumn="0" w:noHBand="0" w:noVBand="1"/>
      </w:tblPr>
      <w:tblGrid>
        <w:gridCol w:w="1645"/>
        <w:gridCol w:w="1967"/>
        <w:gridCol w:w="6413"/>
      </w:tblGrid>
      <w:tr w:rsidR="00107C15" w:rsidRPr="00B635D0" w14:paraId="3B3DA501" w14:textId="77777777" w:rsidTr="006D485E">
        <w:tc>
          <w:tcPr>
            <w:tcW w:w="1668" w:type="dxa"/>
          </w:tcPr>
          <w:p w14:paraId="6D03A98A" w14:textId="7F542A4D" w:rsidR="00107C15" w:rsidRDefault="00107C15" w:rsidP="005F76F8">
            <w:pPr>
              <w:rPr>
                <w:sz w:val="18"/>
                <w:szCs w:val="18"/>
              </w:rPr>
            </w:pPr>
            <w:r>
              <w:rPr>
                <w:sz w:val="18"/>
                <w:szCs w:val="18"/>
              </w:rPr>
              <w:lastRenderedPageBreak/>
              <w:t>1.11</w:t>
            </w:r>
          </w:p>
        </w:tc>
        <w:tc>
          <w:tcPr>
            <w:tcW w:w="1984" w:type="dxa"/>
          </w:tcPr>
          <w:p w14:paraId="408BF55D" w14:textId="2088B5F6" w:rsidR="00107C15" w:rsidRDefault="00107C15" w:rsidP="00546B72">
            <w:pPr>
              <w:rPr>
                <w:sz w:val="18"/>
                <w:szCs w:val="18"/>
              </w:rPr>
            </w:pPr>
            <w:r>
              <w:rPr>
                <w:sz w:val="18"/>
                <w:szCs w:val="18"/>
              </w:rPr>
              <w:t>9.3.2015</w:t>
            </w:r>
          </w:p>
        </w:tc>
        <w:tc>
          <w:tcPr>
            <w:tcW w:w="6523" w:type="dxa"/>
          </w:tcPr>
          <w:p w14:paraId="6D6A8D81" w14:textId="77777777" w:rsidR="00107C15" w:rsidRDefault="00107C15" w:rsidP="00107C15">
            <w:pPr>
              <w:rPr>
                <w:sz w:val="18"/>
                <w:szCs w:val="18"/>
              </w:rPr>
            </w:pPr>
            <w:r>
              <w:rPr>
                <w:sz w:val="18"/>
                <w:szCs w:val="18"/>
              </w:rPr>
              <w:t>1.1.3 Pankkiyhteystietojen muutos</w:t>
            </w:r>
          </w:p>
          <w:p w14:paraId="3FF673A4" w14:textId="77777777" w:rsidR="00107C15" w:rsidRDefault="00107C15" w:rsidP="00107C15">
            <w:pPr>
              <w:rPr>
                <w:sz w:val="18"/>
                <w:szCs w:val="18"/>
              </w:rPr>
            </w:pPr>
            <w:r>
              <w:rPr>
                <w:sz w:val="18"/>
                <w:szCs w:val="18"/>
              </w:rPr>
              <w:t>Tarkennettu henkilöstökassasta kertovaa kohtaa.</w:t>
            </w:r>
          </w:p>
          <w:p w14:paraId="0199AB7A" w14:textId="5250CC3F" w:rsidR="00130956" w:rsidRDefault="00130956" w:rsidP="00107C15">
            <w:pPr>
              <w:rPr>
                <w:sz w:val="18"/>
                <w:szCs w:val="18"/>
              </w:rPr>
            </w:pPr>
            <w:r w:rsidRPr="00130956">
              <w:rPr>
                <w:sz w:val="18"/>
                <w:szCs w:val="18"/>
              </w:rPr>
              <w:t>1.3.1.2 Oma opintotili</w:t>
            </w:r>
            <w:r>
              <w:rPr>
                <w:sz w:val="18"/>
                <w:szCs w:val="18"/>
              </w:rPr>
              <w:t xml:space="preserve"> – osallistumisen peruuttaminen</w:t>
            </w:r>
          </w:p>
          <w:p w14:paraId="5450CFB8" w14:textId="7821300F" w:rsidR="00F56CD5" w:rsidRPr="00130956" w:rsidRDefault="00130956" w:rsidP="00107C15">
            <w:pPr>
              <w:rPr>
                <w:sz w:val="18"/>
                <w:szCs w:val="18"/>
              </w:rPr>
            </w:pPr>
            <w:r>
              <w:rPr>
                <w:sz w:val="18"/>
                <w:szCs w:val="18"/>
              </w:rPr>
              <w:t>Tarkennettu peruuttamiseen liittyvää ohjeistusta.</w:t>
            </w:r>
          </w:p>
        </w:tc>
      </w:tr>
      <w:tr w:rsidR="00A657F7" w:rsidRPr="00B635D0" w14:paraId="4FD1DFB5" w14:textId="77777777" w:rsidTr="006D485E">
        <w:tc>
          <w:tcPr>
            <w:tcW w:w="1668" w:type="dxa"/>
          </w:tcPr>
          <w:p w14:paraId="7E687AC3" w14:textId="417FF1A7" w:rsidR="00A657F7" w:rsidRDefault="00A657F7" w:rsidP="005F76F8">
            <w:pPr>
              <w:rPr>
                <w:sz w:val="18"/>
                <w:szCs w:val="18"/>
              </w:rPr>
            </w:pPr>
            <w:r>
              <w:rPr>
                <w:sz w:val="18"/>
                <w:szCs w:val="18"/>
              </w:rPr>
              <w:t>1.12</w:t>
            </w:r>
          </w:p>
        </w:tc>
        <w:tc>
          <w:tcPr>
            <w:tcW w:w="1984" w:type="dxa"/>
          </w:tcPr>
          <w:p w14:paraId="093A7BD6" w14:textId="68929078" w:rsidR="00A657F7" w:rsidRDefault="00380D53" w:rsidP="00546B72">
            <w:pPr>
              <w:rPr>
                <w:sz w:val="18"/>
                <w:szCs w:val="18"/>
              </w:rPr>
            </w:pPr>
            <w:r>
              <w:rPr>
                <w:sz w:val="18"/>
                <w:szCs w:val="18"/>
              </w:rPr>
              <w:t>30</w:t>
            </w:r>
            <w:r w:rsidR="00A657F7">
              <w:rPr>
                <w:sz w:val="18"/>
                <w:szCs w:val="18"/>
              </w:rPr>
              <w:t>.3.2015</w:t>
            </w:r>
          </w:p>
        </w:tc>
        <w:tc>
          <w:tcPr>
            <w:tcW w:w="6523" w:type="dxa"/>
          </w:tcPr>
          <w:p w14:paraId="46D0CF84" w14:textId="77777777" w:rsidR="00A657F7" w:rsidRPr="00A657F7" w:rsidRDefault="00A657F7" w:rsidP="00A657F7">
            <w:pPr>
              <w:rPr>
                <w:sz w:val="18"/>
                <w:szCs w:val="18"/>
              </w:rPr>
            </w:pPr>
            <w:r w:rsidRPr="00A657F7">
              <w:rPr>
                <w:sz w:val="18"/>
                <w:szCs w:val="18"/>
              </w:rPr>
              <w:t>Tarkennettu kululaskun ja ajopäiväkirjan tekemisen ohjeet omiksi kappaleiksi</w:t>
            </w:r>
          </w:p>
          <w:p w14:paraId="53B5E2BA" w14:textId="77777777" w:rsidR="00A657F7" w:rsidRPr="00A657F7" w:rsidRDefault="00A657F7" w:rsidP="00A657F7">
            <w:pPr>
              <w:rPr>
                <w:sz w:val="18"/>
                <w:szCs w:val="18"/>
              </w:rPr>
            </w:pPr>
            <w:r w:rsidRPr="00A657F7">
              <w:rPr>
                <w:sz w:val="18"/>
                <w:szCs w:val="18"/>
              </w:rPr>
              <w:t>1.5.4 Kululaskun tekeminen</w:t>
            </w:r>
          </w:p>
          <w:p w14:paraId="1E8978BE" w14:textId="77777777" w:rsidR="00A657F7" w:rsidRDefault="00A657F7" w:rsidP="00A657F7">
            <w:pPr>
              <w:rPr>
                <w:sz w:val="18"/>
                <w:szCs w:val="18"/>
              </w:rPr>
            </w:pPr>
            <w:r w:rsidRPr="00A657F7">
              <w:rPr>
                <w:sz w:val="18"/>
                <w:szCs w:val="18"/>
              </w:rPr>
              <w:t>1.5.5 Ajopäiväkirjan tekeminen</w:t>
            </w:r>
          </w:p>
          <w:p w14:paraId="23AD70EC" w14:textId="24126FBA" w:rsidR="00EE62B1" w:rsidRDefault="00EE62B1" w:rsidP="00EE62B1">
            <w:pPr>
              <w:rPr>
                <w:sz w:val="18"/>
                <w:szCs w:val="18"/>
              </w:rPr>
            </w:pPr>
            <w:r>
              <w:rPr>
                <w:sz w:val="18"/>
                <w:szCs w:val="18"/>
              </w:rPr>
              <w:t xml:space="preserve">Poistettu kohdasta </w:t>
            </w:r>
            <w:r w:rsidRPr="00EE62B1">
              <w:rPr>
                <w:i/>
                <w:sz w:val="18"/>
                <w:szCs w:val="18"/>
              </w:rPr>
              <w:t>1.1.1 Henkilötietojen muutos</w:t>
            </w:r>
            <w:r>
              <w:rPr>
                <w:sz w:val="18"/>
                <w:szCs w:val="18"/>
              </w:rPr>
              <w:t xml:space="preserve"> maininta oman nimen muokkaamisesta</w:t>
            </w:r>
            <w:r w:rsidR="005B7706">
              <w:rPr>
                <w:sz w:val="18"/>
                <w:szCs w:val="18"/>
              </w:rPr>
              <w:t xml:space="preserve">. Poistettu kohdasta </w:t>
            </w:r>
            <w:r w:rsidR="005B7706" w:rsidRPr="005B7706">
              <w:rPr>
                <w:i/>
                <w:sz w:val="18"/>
                <w:szCs w:val="18"/>
              </w:rPr>
              <w:t xml:space="preserve">1.1.4 Tietoliikennetietojen muutos </w:t>
            </w:r>
            <w:r w:rsidR="005B7706">
              <w:rPr>
                <w:sz w:val="18"/>
                <w:szCs w:val="18"/>
              </w:rPr>
              <w:t>maininta työsähköpostin muuttamisesta.</w:t>
            </w:r>
          </w:p>
        </w:tc>
      </w:tr>
      <w:tr w:rsidR="00CB4512" w:rsidRPr="00B635D0" w14:paraId="610AB466" w14:textId="77777777" w:rsidTr="006D485E">
        <w:tc>
          <w:tcPr>
            <w:tcW w:w="1668" w:type="dxa"/>
          </w:tcPr>
          <w:p w14:paraId="20AF80BB" w14:textId="72B795BA" w:rsidR="00CB4512" w:rsidRDefault="00CB4512" w:rsidP="005F76F8">
            <w:pPr>
              <w:rPr>
                <w:sz w:val="18"/>
                <w:szCs w:val="18"/>
              </w:rPr>
            </w:pPr>
            <w:r>
              <w:rPr>
                <w:sz w:val="18"/>
                <w:szCs w:val="18"/>
              </w:rPr>
              <w:t>1.13</w:t>
            </w:r>
          </w:p>
        </w:tc>
        <w:tc>
          <w:tcPr>
            <w:tcW w:w="1984" w:type="dxa"/>
          </w:tcPr>
          <w:p w14:paraId="07EA4660" w14:textId="07F7F743" w:rsidR="00CB4512" w:rsidRDefault="00CB4512" w:rsidP="00546B72">
            <w:pPr>
              <w:rPr>
                <w:sz w:val="18"/>
                <w:szCs w:val="18"/>
              </w:rPr>
            </w:pPr>
            <w:r>
              <w:rPr>
                <w:sz w:val="18"/>
                <w:szCs w:val="18"/>
              </w:rPr>
              <w:t>8.4.2015</w:t>
            </w:r>
          </w:p>
        </w:tc>
        <w:tc>
          <w:tcPr>
            <w:tcW w:w="6523" w:type="dxa"/>
          </w:tcPr>
          <w:p w14:paraId="6CEACE38" w14:textId="77777777" w:rsidR="00CB4512" w:rsidRDefault="00CB4512" w:rsidP="00A657F7">
            <w:pPr>
              <w:rPr>
                <w:sz w:val="18"/>
                <w:szCs w:val="18"/>
              </w:rPr>
            </w:pPr>
            <w:r>
              <w:rPr>
                <w:sz w:val="18"/>
                <w:szCs w:val="18"/>
              </w:rPr>
              <w:t>1.5.5 Ajopäiväkirjan tekeminen</w:t>
            </w:r>
          </w:p>
          <w:p w14:paraId="419A8C71" w14:textId="4ED56E06" w:rsidR="00CB4512" w:rsidRPr="00A657F7" w:rsidRDefault="00CB4512" w:rsidP="00A657F7">
            <w:pPr>
              <w:rPr>
                <w:sz w:val="18"/>
                <w:szCs w:val="18"/>
              </w:rPr>
            </w:pPr>
            <w:r>
              <w:rPr>
                <w:sz w:val="18"/>
                <w:szCs w:val="18"/>
              </w:rPr>
              <w:t>Lisätty ohjeet ajopäiväkirjan vakioreitin lisäämiseksi</w:t>
            </w:r>
          </w:p>
        </w:tc>
      </w:tr>
      <w:tr w:rsidR="001C64FB" w:rsidRPr="00B635D0" w14:paraId="1DEA2003" w14:textId="77777777" w:rsidTr="006D485E">
        <w:tc>
          <w:tcPr>
            <w:tcW w:w="1668" w:type="dxa"/>
          </w:tcPr>
          <w:p w14:paraId="1AC0DFA3" w14:textId="39DAC6CB" w:rsidR="001C64FB" w:rsidRDefault="001C64FB" w:rsidP="005F76F8">
            <w:pPr>
              <w:rPr>
                <w:sz w:val="18"/>
                <w:szCs w:val="18"/>
              </w:rPr>
            </w:pPr>
            <w:r>
              <w:rPr>
                <w:sz w:val="18"/>
                <w:szCs w:val="18"/>
              </w:rPr>
              <w:t>1.14</w:t>
            </w:r>
          </w:p>
        </w:tc>
        <w:tc>
          <w:tcPr>
            <w:tcW w:w="1984" w:type="dxa"/>
          </w:tcPr>
          <w:p w14:paraId="74502A82" w14:textId="190919F6" w:rsidR="001C64FB" w:rsidRDefault="001C64FB" w:rsidP="00546B72">
            <w:pPr>
              <w:rPr>
                <w:sz w:val="18"/>
                <w:szCs w:val="18"/>
              </w:rPr>
            </w:pPr>
            <w:r>
              <w:rPr>
                <w:sz w:val="18"/>
                <w:szCs w:val="18"/>
              </w:rPr>
              <w:t>14.4.2015</w:t>
            </w:r>
          </w:p>
        </w:tc>
        <w:tc>
          <w:tcPr>
            <w:tcW w:w="6523" w:type="dxa"/>
          </w:tcPr>
          <w:p w14:paraId="3A197CDF" w14:textId="77777777" w:rsidR="001C64FB" w:rsidRDefault="001C64FB" w:rsidP="00A657F7">
            <w:pPr>
              <w:rPr>
                <w:sz w:val="18"/>
                <w:szCs w:val="18"/>
              </w:rPr>
            </w:pPr>
            <w:r>
              <w:rPr>
                <w:sz w:val="18"/>
                <w:szCs w:val="18"/>
              </w:rPr>
              <w:t>1.1.3 Pankkiyhteystietojen muutos</w:t>
            </w:r>
          </w:p>
          <w:p w14:paraId="427BAEB5" w14:textId="37790DF7" w:rsidR="001C64FB" w:rsidRDefault="001C64FB" w:rsidP="00A657F7">
            <w:pPr>
              <w:rPr>
                <w:sz w:val="18"/>
                <w:szCs w:val="18"/>
              </w:rPr>
            </w:pPr>
            <w:r>
              <w:rPr>
                <w:sz w:val="18"/>
                <w:szCs w:val="18"/>
              </w:rPr>
              <w:t>Tarkennettu Henkilöstökassa –tilinumeron lisäämisen ohjetta</w:t>
            </w:r>
          </w:p>
        </w:tc>
      </w:tr>
      <w:tr w:rsidR="00F154A1" w:rsidRPr="00B635D0" w14:paraId="4FA32594" w14:textId="77777777" w:rsidTr="006D485E">
        <w:tc>
          <w:tcPr>
            <w:tcW w:w="1668" w:type="dxa"/>
          </w:tcPr>
          <w:p w14:paraId="51590AA5" w14:textId="40E58618" w:rsidR="00F154A1" w:rsidRDefault="00F154A1" w:rsidP="005F76F8">
            <w:pPr>
              <w:rPr>
                <w:sz w:val="18"/>
                <w:szCs w:val="18"/>
              </w:rPr>
            </w:pPr>
            <w:r>
              <w:rPr>
                <w:sz w:val="18"/>
                <w:szCs w:val="18"/>
              </w:rPr>
              <w:t>1.15</w:t>
            </w:r>
          </w:p>
        </w:tc>
        <w:tc>
          <w:tcPr>
            <w:tcW w:w="1984" w:type="dxa"/>
          </w:tcPr>
          <w:p w14:paraId="5FFA3ACD" w14:textId="40560CB4" w:rsidR="00F154A1" w:rsidRDefault="00F154A1" w:rsidP="00546B72">
            <w:pPr>
              <w:rPr>
                <w:sz w:val="18"/>
                <w:szCs w:val="18"/>
              </w:rPr>
            </w:pPr>
            <w:r>
              <w:rPr>
                <w:sz w:val="18"/>
                <w:szCs w:val="18"/>
              </w:rPr>
              <w:t>29.9.2015</w:t>
            </w:r>
          </w:p>
        </w:tc>
        <w:tc>
          <w:tcPr>
            <w:tcW w:w="6523" w:type="dxa"/>
          </w:tcPr>
          <w:p w14:paraId="403221E5" w14:textId="77777777" w:rsidR="00F154A1" w:rsidRDefault="00F154A1" w:rsidP="00A657F7">
            <w:pPr>
              <w:rPr>
                <w:sz w:val="18"/>
                <w:szCs w:val="18"/>
              </w:rPr>
            </w:pPr>
            <w:r>
              <w:rPr>
                <w:sz w:val="18"/>
                <w:szCs w:val="18"/>
              </w:rPr>
              <w:t>1.2.1 Poissaolojen ilmoittaminen</w:t>
            </w:r>
          </w:p>
          <w:p w14:paraId="1DAEA2AA" w14:textId="012990AA" w:rsidR="00F154A1" w:rsidRDefault="00F154A1" w:rsidP="00A657F7">
            <w:pPr>
              <w:rPr>
                <w:sz w:val="18"/>
                <w:szCs w:val="18"/>
              </w:rPr>
            </w:pPr>
            <w:r>
              <w:rPr>
                <w:sz w:val="18"/>
                <w:szCs w:val="18"/>
              </w:rPr>
              <w:t>Tarkennettu Aktiivivapaa-poissaolokoodia (=päivitystysvapaa)</w:t>
            </w:r>
          </w:p>
        </w:tc>
      </w:tr>
      <w:tr w:rsidR="00EF063D" w:rsidRPr="00B635D0" w14:paraId="79F96E00" w14:textId="77777777" w:rsidTr="006D485E">
        <w:tc>
          <w:tcPr>
            <w:tcW w:w="1668" w:type="dxa"/>
          </w:tcPr>
          <w:p w14:paraId="180F8BB0" w14:textId="6F49CC20" w:rsidR="00EF063D" w:rsidRDefault="00EF063D" w:rsidP="005F76F8">
            <w:pPr>
              <w:rPr>
                <w:sz w:val="18"/>
                <w:szCs w:val="18"/>
              </w:rPr>
            </w:pPr>
            <w:r>
              <w:rPr>
                <w:sz w:val="18"/>
                <w:szCs w:val="18"/>
              </w:rPr>
              <w:t>1.16</w:t>
            </w:r>
          </w:p>
        </w:tc>
        <w:tc>
          <w:tcPr>
            <w:tcW w:w="1984" w:type="dxa"/>
          </w:tcPr>
          <w:p w14:paraId="276E8E5E" w14:textId="7D28D624" w:rsidR="00EF063D" w:rsidRDefault="00EF063D" w:rsidP="00546B72">
            <w:pPr>
              <w:rPr>
                <w:sz w:val="18"/>
                <w:szCs w:val="18"/>
              </w:rPr>
            </w:pPr>
            <w:r>
              <w:rPr>
                <w:sz w:val="18"/>
                <w:szCs w:val="18"/>
              </w:rPr>
              <w:t>23.11.2015</w:t>
            </w:r>
          </w:p>
        </w:tc>
        <w:tc>
          <w:tcPr>
            <w:tcW w:w="6523" w:type="dxa"/>
          </w:tcPr>
          <w:p w14:paraId="22AC2049" w14:textId="77777777" w:rsidR="00EF063D" w:rsidRDefault="00EF063D" w:rsidP="00A657F7">
            <w:pPr>
              <w:rPr>
                <w:sz w:val="18"/>
                <w:szCs w:val="18"/>
              </w:rPr>
            </w:pPr>
            <w:r>
              <w:rPr>
                <w:sz w:val="18"/>
                <w:szCs w:val="18"/>
              </w:rPr>
              <w:t>1.1.1 Henkilötietojen muutos</w:t>
            </w:r>
          </w:p>
          <w:p w14:paraId="5758852A" w14:textId="5DCC0DC9" w:rsidR="00EF063D" w:rsidRDefault="00EF063D" w:rsidP="00A657F7">
            <w:pPr>
              <w:rPr>
                <w:sz w:val="18"/>
                <w:szCs w:val="18"/>
              </w:rPr>
            </w:pPr>
            <w:r>
              <w:rPr>
                <w:sz w:val="18"/>
                <w:szCs w:val="18"/>
              </w:rPr>
              <w:t>Lisätty henkilön ylläpidettäviin tietoihin Etunimet ja sukunimi</w:t>
            </w:r>
          </w:p>
        </w:tc>
      </w:tr>
      <w:tr w:rsidR="00FE130D" w:rsidRPr="00B635D0" w14:paraId="1114B12E" w14:textId="77777777" w:rsidTr="006D485E">
        <w:tc>
          <w:tcPr>
            <w:tcW w:w="1668" w:type="dxa"/>
          </w:tcPr>
          <w:p w14:paraId="706F7591" w14:textId="317540AF" w:rsidR="00FE130D" w:rsidRDefault="00ED03F7" w:rsidP="005F76F8">
            <w:pPr>
              <w:rPr>
                <w:sz w:val="18"/>
                <w:szCs w:val="18"/>
              </w:rPr>
            </w:pPr>
            <w:r>
              <w:rPr>
                <w:sz w:val="18"/>
                <w:szCs w:val="18"/>
              </w:rPr>
              <w:t>3.0</w:t>
            </w:r>
          </w:p>
        </w:tc>
        <w:tc>
          <w:tcPr>
            <w:tcW w:w="1984" w:type="dxa"/>
          </w:tcPr>
          <w:p w14:paraId="7EFE24DF" w14:textId="7601271F" w:rsidR="00FE130D" w:rsidRDefault="00FE130D" w:rsidP="00546B72">
            <w:pPr>
              <w:rPr>
                <w:sz w:val="18"/>
                <w:szCs w:val="18"/>
              </w:rPr>
            </w:pPr>
            <w:r>
              <w:rPr>
                <w:sz w:val="18"/>
                <w:szCs w:val="18"/>
              </w:rPr>
              <w:t>16.12.2015</w:t>
            </w:r>
            <w:r w:rsidR="00ED03F7">
              <w:rPr>
                <w:sz w:val="18"/>
                <w:szCs w:val="18"/>
              </w:rPr>
              <w:br/>
            </w:r>
            <w:r w:rsidR="00ED03F7">
              <w:rPr>
                <w:sz w:val="18"/>
                <w:szCs w:val="18"/>
              </w:rPr>
              <w:br/>
            </w:r>
            <w:r w:rsidR="00ED03F7">
              <w:rPr>
                <w:sz w:val="18"/>
                <w:szCs w:val="18"/>
              </w:rPr>
              <w:br/>
              <w:t>4.1.2016</w:t>
            </w:r>
          </w:p>
        </w:tc>
        <w:tc>
          <w:tcPr>
            <w:tcW w:w="6523" w:type="dxa"/>
          </w:tcPr>
          <w:p w14:paraId="7E0040BE" w14:textId="77777777" w:rsidR="00FE130D" w:rsidRDefault="00FE130D" w:rsidP="00A657F7">
            <w:pPr>
              <w:rPr>
                <w:sz w:val="18"/>
                <w:szCs w:val="18"/>
              </w:rPr>
            </w:pPr>
            <w:r>
              <w:rPr>
                <w:sz w:val="18"/>
                <w:szCs w:val="18"/>
              </w:rPr>
              <w:t>1.5 Matkahallinta</w:t>
            </w:r>
          </w:p>
          <w:p w14:paraId="76D9801C" w14:textId="4CCE6C8F" w:rsidR="00ED03F7" w:rsidRDefault="00FE130D" w:rsidP="00FE130D">
            <w:pPr>
              <w:rPr>
                <w:sz w:val="18"/>
                <w:szCs w:val="18"/>
              </w:rPr>
            </w:pPr>
            <w:r>
              <w:rPr>
                <w:sz w:val="18"/>
                <w:szCs w:val="18"/>
              </w:rPr>
              <w:t>Päivitetty matkahallinnan ohjeistusta ja lisätty kappale 1.5.5 Polkupyörän käyttökorvauksen hakeminen</w:t>
            </w:r>
            <w:r w:rsidR="00ED03F7">
              <w:rPr>
                <w:sz w:val="18"/>
                <w:szCs w:val="18"/>
              </w:rPr>
              <w:br/>
            </w:r>
            <w:r w:rsidR="00FB46AD">
              <w:rPr>
                <w:sz w:val="18"/>
                <w:szCs w:val="18"/>
              </w:rPr>
              <w:t>1.4.1. Kehityskeskustelun käyminen (päivitetty vuodelle 2016)</w:t>
            </w:r>
            <w:r w:rsidR="00FB46AD">
              <w:rPr>
                <w:sz w:val="18"/>
                <w:szCs w:val="18"/>
              </w:rPr>
              <w:br/>
              <w:t>1.4.2. Kehityskeskustelulomakkeen tilat ja selitys (päivitetty vuodelle 2016)</w:t>
            </w:r>
          </w:p>
        </w:tc>
      </w:tr>
      <w:tr w:rsidR="00453B1C" w:rsidRPr="00B635D0" w14:paraId="56E37F4E" w14:textId="77777777" w:rsidTr="006D485E">
        <w:tc>
          <w:tcPr>
            <w:tcW w:w="1668" w:type="dxa"/>
          </w:tcPr>
          <w:p w14:paraId="25133859" w14:textId="0424044C" w:rsidR="00453B1C" w:rsidRDefault="00EE21EB" w:rsidP="005F76F8">
            <w:pPr>
              <w:rPr>
                <w:sz w:val="18"/>
                <w:szCs w:val="18"/>
              </w:rPr>
            </w:pPr>
            <w:r w:rsidRPr="001A7DC3">
              <w:rPr>
                <w:sz w:val="18"/>
                <w:szCs w:val="18"/>
              </w:rPr>
              <w:t>4.0</w:t>
            </w:r>
          </w:p>
        </w:tc>
        <w:tc>
          <w:tcPr>
            <w:tcW w:w="1984" w:type="dxa"/>
          </w:tcPr>
          <w:p w14:paraId="6D656A33" w14:textId="235E5D49" w:rsidR="004A24A2" w:rsidRDefault="001A7DC3" w:rsidP="00546B72">
            <w:pPr>
              <w:rPr>
                <w:sz w:val="18"/>
                <w:szCs w:val="18"/>
              </w:rPr>
            </w:pPr>
            <w:r>
              <w:rPr>
                <w:sz w:val="18"/>
                <w:szCs w:val="18"/>
              </w:rPr>
              <w:t>2.5.2016</w:t>
            </w:r>
          </w:p>
        </w:tc>
        <w:tc>
          <w:tcPr>
            <w:tcW w:w="6523" w:type="dxa"/>
          </w:tcPr>
          <w:p w14:paraId="45F03C0F" w14:textId="77777777" w:rsidR="00015E80" w:rsidRDefault="00015E80" w:rsidP="00A657F7">
            <w:pPr>
              <w:rPr>
                <w:sz w:val="18"/>
                <w:szCs w:val="18"/>
              </w:rPr>
            </w:pPr>
            <w:r>
              <w:rPr>
                <w:sz w:val="18"/>
                <w:szCs w:val="18"/>
              </w:rPr>
              <w:t>1.1.2 Osoitetietojen muutos</w:t>
            </w:r>
          </w:p>
          <w:p w14:paraId="2C3CF686" w14:textId="310D94AF" w:rsidR="00015E80" w:rsidRDefault="00015E80" w:rsidP="00A657F7">
            <w:pPr>
              <w:rPr>
                <w:sz w:val="18"/>
                <w:szCs w:val="18"/>
              </w:rPr>
            </w:pPr>
            <w:r>
              <w:rPr>
                <w:sz w:val="18"/>
                <w:szCs w:val="18"/>
              </w:rPr>
              <w:t>Lisätty maininta, että osoitetietoja muutettaessa paikkakunta päivittyy postinumeron mukaan.</w:t>
            </w:r>
          </w:p>
          <w:p w14:paraId="58088D16" w14:textId="77777777" w:rsidR="00453B1C" w:rsidRDefault="00EE21EB" w:rsidP="00A657F7">
            <w:pPr>
              <w:rPr>
                <w:sz w:val="18"/>
                <w:szCs w:val="18"/>
              </w:rPr>
            </w:pPr>
            <w:r>
              <w:rPr>
                <w:sz w:val="18"/>
                <w:szCs w:val="18"/>
              </w:rPr>
              <w:t>1.2.1 Poissaolojen ilmoittaminen</w:t>
            </w:r>
          </w:p>
          <w:p w14:paraId="66A80562" w14:textId="42FA621A" w:rsidR="00015E80" w:rsidRDefault="001A7DC3" w:rsidP="001A7DC3">
            <w:pPr>
              <w:rPr>
                <w:sz w:val="18"/>
                <w:szCs w:val="18"/>
              </w:rPr>
            </w:pPr>
            <w:r>
              <w:rPr>
                <w:sz w:val="18"/>
                <w:szCs w:val="18"/>
              </w:rPr>
              <w:t xml:space="preserve">Lisätty tarkennusta joihinkin poissaolokoodeihin </w:t>
            </w:r>
          </w:p>
        </w:tc>
      </w:tr>
      <w:tr w:rsidR="00F91302" w:rsidRPr="00B635D0" w14:paraId="2CE5A2EE" w14:textId="77777777" w:rsidTr="006D485E">
        <w:tc>
          <w:tcPr>
            <w:tcW w:w="1668" w:type="dxa"/>
          </w:tcPr>
          <w:p w14:paraId="1F13D3F8" w14:textId="00A858D6" w:rsidR="00F91302" w:rsidRPr="001A7DC3" w:rsidRDefault="00F91302" w:rsidP="005F76F8">
            <w:pPr>
              <w:rPr>
                <w:sz w:val="18"/>
                <w:szCs w:val="18"/>
              </w:rPr>
            </w:pPr>
            <w:r>
              <w:rPr>
                <w:sz w:val="18"/>
                <w:szCs w:val="18"/>
              </w:rPr>
              <w:t>5.0</w:t>
            </w:r>
          </w:p>
        </w:tc>
        <w:tc>
          <w:tcPr>
            <w:tcW w:w="1984" w:type="dxa"/>
          </w:tcPr>
          <w:p w14:paraId="56B7A47D" w14:textId="5B987D73" w:rsidR="00F91302" w:rsidRDefault="00800593" w:rsidP="00546B72">
            <w:pPr>
              <w:rPr>
                <w:sz w:val="18"/>
                <w:szCs w:val="18"/>
              </w:rPr>
            </w:pPr>
            <w:r>
              <w:rPr>
                <w:sz w:val="18"/>
                <w:szCs w:val="18"/>
              </w:rPr>
              <w:t>28.10.2016</w:t>
            </w:r>
          </w:p>
        </w:tc>
        <w:tc>
          <w:tcPr>
            <w:tcW w:w="6523" w:type="dxa"/>
          </w:tcPr>
          <w:p w14:paraId="3C8AC753" w14:textId="4695B9C7" w:rsidR="00072B3F" w:rsidRPr="00072B3F" w:rsidRDefault="00072B3F" w:rsidP="00072B3F">
            <w:pPr>
              <w:pStyle w:val="Luettelokappale"/>
              <w:numPr>
                <w:ilvl w:val="1"/>
                <w:numId w:val="58"/>
              </w:numPr>
              <w:rPr>
                <w:sz w:val="18"/>
                <w:szCs w:val="18"/>
              </w:rPr>
            </w:pPr>
            <w:r w:rsidRPr="00072B3F">
              <w:rPr>
                <w:sz w:val="18"/>
                <w:szCs w:val="18"/>
              </w:rPr>
              <w:t>Henkilötietojen muutos</w:t>
            </w:r>
          </w:p>
          <w:p w14:paraId="330D930B" w14:textId="538553B1" w:rsidR="00072B3F" w:rsidRPr="00072B3F" w:rsidRDefault="00072B3F" w:rsidP="00072B3F">
            <w:pPr>
              <w:rPr>
                <w:sz w:val="18"/>
                <w:szCs w:val="18"/>
              </w:rPr>
            </w:pPr>
            <w:r>
              <w:rPr>
                <w:sz w:val="18"/>
                <w:szCs w:val="18"/>
              </w:rPr>
              <w:t>Muutettu HPK:n itsepalveluportaalin linkit johtamaan uuteen sijaintiin</w:t>
            </w:r>
          </w:p>
          <w:p w14:paraId="21EC6656" w14:textId="77777777" w:rsidR="00104751" w:rsidRDefault="00104751" w:rsidP="00A657F7">
            <w:pPr>
              <w:rPr>
                <w:sz w:val="18"/>
                <w:szCs w:val="18"/>
              </w:rPr>
            </w:pPr>
            <w:r>
              <w:rPr>
                <w:sz w:val="18"/>
                <w:szCs w:val="18"/>
              </w:rPr>
              <w:t>1.1.2 Osoitetietojen muutos</w:t>
            </w:r>
          </w:p>
          <w:p w14:paraId="051EA4F2" w14:textId="429AF704" w:rsidR="00104751" w:rsidRDefault="00104751" w:rsidP="00A657F7">
            <w:pPr>
              <w:rPr>
                <w:sz w:val="18"/>
                <w:szCs w:val="18"/>
              </w:rPr>
            </w:pPr>
            <w:r>
              <w:rPr>
                <w:sz w:val="18"/>
                <w:szCs w:val="18"/>
              </w:rPr>
              <w:t>Lisätty kappale Omien osoitetietojen poistaminen</w:t>
            </w:r>
          </w:p>
          <w:p w14:paraId="1AC83C4D" w14:textId="77777777" w:rsidR="00425887" w:rsidRDefault="00425887" w:rsidP="00A657F7">
            <w:pPr>
              <w:rPr>
                <w:sz w:val="18"/>
                <w:szCs w:val="18"/>
              </w:rPr>
            </w:pPr>
            <w:r>
              <w:rPr>
                <w:sz w:val="18"/>
                <w:szCs w:val="18"/>
              </w:rPr>
              <w:t>1.2.1 Poissaolojen ilmoittaminen</w:t>
            </w:r>
          </w:p>
          <w:p w14:paraId="0EBE06AE" w14:textId="4B06AB58" w:rsidR="00425887" w:rsidRDefault="00425887" w:rsidP="00A657F7">
            <w:pPr>
              <w:rPr>
                <w:sz w:val="18"/>
                <w:szCs w:val="18"/>
              </w:rPr>
            </w:pPr>
            <w:r>
              <w:rPr>
                <w:sz w:val="18"/>
                <w:szCs w:val="18"/>
              </w:rPr>
              <w:t>Lisätty kaikkiin poissaolokoodeihin maininta poissaolon palkallisuudesta/palkattomuudesta</w:t>
            </w:r>
          </w:p>
          <w:p w14:paraId="47D767C4" w14:textId="77777777" w:rsidR="00F91302" w:rsidRDefault="00F91302" w:rsidP="00A657F7">
            <w:pPr>
              <w:rPr>
                <w:sz w:val="18"/>
                <w:szCs w:val="18"/>
              </w:rPr>
            </w:pPr>
            <w:r>
              <w:rPr>
                <w:sz w:val="18"/>
                <w:szCs w:val="18"/>
              </w:rPr>
              <w:t>1.5 Matkahallinta</w:t>
            </w:r>
          </w:p>
          <w:p w14:paraId="45F8C688" w14:textId="7F2598C2" w:rsidR="00F91302" w:rsidRDefault="00F91302" w:rsidP="00A657F7">
            <w:pPr>
              <w:rPr>
                <w:sz w:val="18"/>
                <w:szCs w:val="18"/>
              </w:rPr>
            </w:pPr>
            <w:r>
              <w:rPr>
                <w:sz w:val="18"/>
                <w:szCs w:val="18"/>
              </w:rPr>
              <w:t xml:space="preserve">Vaihdettu kuvat kohtiin, joissa Puhuroi –termi on muuttunut Lataa </w:t>
            </w:r>
            <w:r w:rsidR="00FC3A9E">
              <w:rPr>
                <w:sz w:val="18"/>
                <w:szCs w:val="18"/>
              </w:rPr>
              <w:t>–</w:t>
            </w:r>
            <w:r>
              <w:rPr>
                <w:sz w:val="18"/>
                <w:szCs w:val="18"/>
              </w:rPr>
              <w:t>termiksi</w:t>
            </w:r>
          </w:p>
          <w:p w14:paraId="606243A2" w14:textId="77777777" w:rsidR="00FC3A9E" w:rsidRDefault="00FC3A9E" w:rsidP="00A657F7">
            <w:pPr>
              <w:rPr>
                <w:sz w:val="18"/>
                <w:szCs w:val="18"/>
              </w:rPr>
            </w:pPr>
            <w:r>
              <w:rPr>
                <w:sz w:val="18"/>
                <w:szCs w:val="18"/>
              </w:rPr>
              <w:t>1.6. Osaamisprofiili</w:t>
            </w:r>
          </w:p>
          <w:p w14:paraId="487A5395" w14:textId="77777777" w:rsidR="00FC3A9E" w:rsidRDefault="00FC3A9E" w:rsidP="00A657F7">
            <w:pPr>
              <w:rPr>
                <w:sz w:val="18"/>
                <w:szCs w:val="18"/>
              </w:rPr>
            </w:pPr>
            <w:r>
              <w:rPr>
                <w:sz w:val="18"/>
                <w:szCs w:val="18"/>
              </w:rPr>
              <w:t xml:space="preserve">Profiilivertailun tekeminen päivitetty </w:t>
            </w:r>
          </w:p>
          <w:p w14:paraId="5E2E2F9E" w14:textId="5BFDAC84" w:rsidR="00DC660A" w:rsidRDefault="00DC660A" w:rsidP="00A657F7">
            <w:pPr>
              <w:rPr>
                <w:sz w:val="18"/>
                <w:szCs w:val="18"/>
              </w:rPr>
            </w:pPr>
            <w:r>
              <w:rPr>
                <w:sz w:val="18"/>
                <w:szCs w:val="18"/>
              </w:rPr>
              <w:t>1.3 Koulutus ja kurssit. Osion rakenne ja sisältö päivitetty vastaamaan uutta portaaliversiota. Ulkoisen koulutuksen hakuohjeeseen lisätty kuvakaappaus hakuikkunasta ja ohje hakusäännön käytöstä.</w:t>
            </w:r>
          </w:p>
        </w:tc>
      </w:tr>
      <w:tr w:rsidR="00A00FE5" w:rsidRPr="00B635D0" w14:paraId="3D180D78" w14:textId="77777777" w:rsidTr="006D485E">
        <w:tc>
          <w:tcPr>
            <w:tcW w:w="1668" w:type="dxa"/>
          </w:tcPr>
          <w:p w14:paraId="6129E27E" w14:textId="5EC99B18" w:rsidR="00A00FE5" w:rsidRDefault="00A00FE5" w:rsidP="005F76F8">
            <w:pPr>
              <w:rPr>
                <w:sz w:val="18"/>
                <w:szCs w:val="18"/>
              </w:rPr>
            </w:pPr>
            <w:r>
              <w:rPr>
                <w:sz w:val="18"/>
                <w:szCs w:val="18"/>
              </w:rPr>
              <w:t>6.0</w:t>
            </w:r>
          </w:p>
        </w:tc>
        <w:tc>
          <w:tcPr>
            <w:tcW w:w="1984" w:type="dxa"/>
          </w:tcPr>
          <w:p w14:paraId="1EE2F17D" w14:textId="774FD423" w:rsidR="00A00FE5" w:rsidRDefault="00A00FE5" w:rsidP="00546B72">
            <w:pPr>
              <w:rPr>
                <w:sz w:val="18"/>
                <w:szCs w:val="18"/>
              </w:rPr>
            </w:pPr>
            <w:r>
              <w:rPr>
                <w:sz w:val="18"/>
                <w:szCs w:val="18"/>
              </w:rPr>
              <w:t>21.12.2016</w:t>
            </w:r>
          </w:p>
        </w:tc>
        <w:tc>
          <w:tcPr>
            <w:tcW w:w="6523" w:type="dxa"/>
          </w:tcPr>
          <w:p w14:paraId="3D4ADA5C" w14:textId="77777777" w:rsidR="00A00FE5" w:rsidRDefault="00A00FE5" w:rsidP="00A00FE5">
            <w:pPr>
              <w:rPr>
                <w:sz w:val="18"/>
                <w:szCs w:val="18"/>
              </w:rPr>
            </w:pPr>
            <w:r w:rsidRPr="00A00FE5">
              <w:rPr>
                <w:sz w:val="18"/>
                <w:szCs w:val="18"/>
              </w:rPr>
              <w:t xml:space="preserve">1.4 </w:t>
            </w:r>
            <w:r>
              <w:rPr>
                <w:sz w:val="18"/>
                <w:szCs w:val="18"/>
              </w:rPr>
              <w:t>Kehityskeskustelut / Arvioinnit</w:t>
            </w:r>
          </w:p>
          <w:p w14:paraId="0357099A" w14:textId="42786687" w:rsidR="00A00FE5" w:rsidRPr="00A00FE5" w:rsidRDefault="00A00FE5" w:rsidP="00A00FE5">
            <w:pPr>
              <w:rPr>
                <w:sz w:val="18"/>
                <w:szCs w:val="18"/>
              </w:rPr>
            </w:pPr>
            <w:r>
              <w:rPr>
                <w:sz w:val="18"/>
                <w:szCs w:val="18"/>
              </w:rPr>
              <w:t>Tiedot päivitetty 2017 lomakkeita vastaaviksi</w:t>
            </w:r>
          </w:p>
        </w:tc>
      </w:tr>
      <w:tr w:rsidR="00DF352F" w:rsidRPr="00B635D0" w14:paraId="493EB715" w14:textId="77777777" w:rsidTr="006D485E">
        <w:tc>
          <w:tcPr>
            <w:tcW w:w="1668" w:type="dxa"/>
          </w:tcPr>
          <w:p w14:paraId="65D5F8AA" w14:textId="060272C1" w:rsidR="00DF352F" w:rsidRDefault="00DF352F" w:rsidP="005F76F8">
            <w:pPr>
              <w:rPr>
                <w:sz w:val="18"/>
                <w:szCs w:val="18"/>
              </w:rPr>
            </w:pPr>
            <w:r>
              <w:rPr>
                <w:sz w:val="18"/>
                <w:szCs w:val="18"/>
              </w:rPr>
              <w:t>7.0</w:t>
            </w:r>
          </w:p>
        </w:tc>
        <w:tc>
          <w:tcPr>
            <w:tcW w:w="1984" w:type="dxa"/>
          </w:tcPr>
          <w:p w14:paraId="5CB18B11" w14:textId="0DC83657" w:rsidR="00DF352F" w:rsidRDefault="005711A5" w:rsidP="00546B72">
            <w:pPr>
              <w:rPr>
                <w:sz w:val="18"/>
                <w:szCs w:val="18"/>
              </w:rPr>
            </w:pPr>
            <w:r>
              <w:rPr>
                <w:sz w:val="18"/>
                <w:szCs w:val="18"/>
              </w:rPr>
              <w:t>1</w:t>
            </w:r>
            <w:r w:rsidR="00DF352F">
              <w:rPr>
                <w:sz w:val="18"/>
                <w:szCs w:val="18"/>
              </w:rPr>
              <w:t>3.3.2017</w:t>
            </w:r>
          </w:p>
        </w:tc>
        <w:tc>
          <w:tcPr>
            <w:tcW w:w="6523" w:type="dxa"/>
          </w:tcPr>
          <w:p w14:paraId="2230E7F0" w14:textId="21F9F8BD" w:rsidR="00DF352F" w:rsidRPr="00A00FE5" w:rsidRDefault="00DF352F" w:rsidP="00A00FE5">
            <w:pPr>
              <w:rPr>
                <w:sz w:val="18"/>
                <w:szCs w:val="18"/>
              </w:rPr>
            </w:pPr>
            <w:r>
              <w:rPr>
                <w:sz w:val="18"/>
                <w:szCs w:val="18"/>
              </w:rPr>
              <w:t>Lisätty linkki ALV-ohjeisiin</w:t>
            </w:r>
            <w:r w:rsidR="005711A5">
              <w:rPr>
                <w:sz w:val="18"/>
                <w:szCs w:val="18"/>
              </w:rPr>
              <w:t xml:space="preserve"> ja tarkennettu ALV-ohjeita</w:t>
            </w:r>
          </w:p>
        </w:tc>
      </w:tr>
      <w:tr w:rsidR="00187050" w:rsidRPr="00B635D0" w14:paraId="6079F4F8" w14:textId="77777777" w:rsidTr="006D485E">
        <w:tc>
          <w:tcPr>
            <w:tcW w:w="1668" w:type="dxa"/>
          </w:tcPr>
          <w:p w14:paraId="23E56B2A" w14:textId="3D3F52AB" w:rsidR="00187050" w:rsidRDefault="00187050" w:rsidP="005F76F8">
            <w:pPr>
              <w:rPr>
                <w:sz w:val="18"/>
                <w:szCs w:val="18"/>
              </w:rPr>
            </w:pPr>
            <w:r>
              <w:rPr>
                <w:sz w:val="18"/>
                <w:szCs w:val="18"/>
              </w:rPr>
              <w:t>8.0</w:t>
            </w:r>
          </w:p>
        </w:tc>
        <w:tc>
          <w:tcPr>
            <w:tcW w:w="1984" w:type="dxa"/>
          </w:tcPr>
          <w:p w14:paraId="334CDF75" w14:textId="41534EE6" w:rsidR="00187050" w:rsidRDefault="00187050" w:rsidP="00546B72">
            <w:pPr>
              <w:rPr>
                <w:sz w:val="18"/>
                <w:szCs w:val="18"/>
              </w:rPr>
            </w:pPr>
            <w:r>
              <w:rPr>
                <w:sz w:val="18"/>
                <w:szCs w:val="18"/>
              </w:rPr>
              <w:t>26.10.2017</w:t>
            </w:r>
          </w:p>
        </w:tc>
        <w:tc>
          <w:tcPr>
            <w:tcW w:w="6523" w:type="dxa"/>
          </w:tcPr>
          <w:p w14:paraId="3EDC023B" w14:textId="77777777" w:rsidR="00187050" w:rsidRDefault="00187050" w:rsidP="00A00FE5">
            <w:pPr>
              <w:rPr>
                <w:sz w:val="18"/>
                <w:szCs w:val="18"/>
              </w:rPr>
            </w:pPr>
            <w:r>
              <w:rPr>
                <w:sz w:val="18"/>
                <w:szCs w:val="18"/>
              </w:rPr>
              <w:t xml:space="preserve">1.5.7 </w:t>
            </w:r>
            <w:r w:rsidRPr="00187050">
              <w:rPr>
                <w:sz w:val="18"/>
                <w:szCs w:val="18"/>
              </w:rPr>
              <w:t>Liitteen lisääminen matkapyynnölle tai -laskulle jälkikäteen</w:t>
            </w:r>
          </w:p>
          <w:p w14:paraId="272563FF" w14:textId="194E73F8" w:rsidR="00187050" w:rsidRDefault="00187050" w:rsidP="00A00FE5">
            <w:pPr>
              <w:rPr>
                <w:sz w:val="18"/>
                <w:szCs w:val="18"/>
              </w:rPr>
            </w:pPr>
            <w:r>
              <w:rPr>
                <w:sz w:val="18"/>
                <w:szCs w:val="18"/>
              </w:rPr>
              <w:t>Päivitetty teksti nykyisen toiminnallisuuden mukaan</w:t>
            </w:r>
          </w:p>
        </w:tc>
      </w:tr>
      <w:tr w:rsidR="004C6640" w:rsidRPr="00B635D0" w14:paraId="2CF558FF" w14:textId="77777777" w:rsidTr="006D485E">
        <w:tc>
          <w:tcPr>
            <w:tcW w:w="1668" w:type="dxa"/>
          </w:tcPr>
          <w:p w14:paraId="1521CBF1" w14:textId="5B640BD9" w:rsidR="004C6640" w:rsidRDefault="004C6640" w:rsidP="005F76F8">
            <w:pPr>
              <w:rPr>
                <w:sz w:val="18"/>
                <w:szCs w:val="18"/>
              </w:rPr>
            </w:pPr>
            <w:r>
              <w:rPr>
                <w:sz w:val="18"/>
                <w:szCs w:val="18"/>
              </w:rPr>
              <w:t>9.0</w:t>
            </w:r>
          </w:p>
        </w:tc>
        <w:tc>
          <w:tcPr>
            <w:tcW w:w="1984" w:type="dxa"/>
          </w:tcPr>
          <w:p w14:paraId="4C999306" w14:textId="28275C2D" w:rsidR="004C6640" w:rsidRDefault="004C6640" w:rsidP="00546B72">
            <w:pPr>
              <w:rPr>
                <w:sz w:val="18"/>
                <w:szCs w:val="18"/>
              </w:rPr>
            </w:pPr>
            <w:r>
              <w:rPr>
                <w:sz w:val="18"/>
                <w:szCs w:val="18"/>
              </w:rPr>
              <w:t>2.1.2018</w:t>
            </w:r>
          </w:p>
        </w:tc>
        <w:tc>
          <w:tcPr>
            <w:tcW w:w="6523" w:type="dxa"/>
          </w:tcPr>
          <w:p w14:paraId="0907E3BF" w14:textId="77777777" w:rsidR="004C6640" w:rsidRDefault="004C6640" w:rsidP="00A00FE5">
            <w:pPr>
              <w:rPr>
                <w:sz w:val="18"/>
                <w:szCs w:val="18"/>
              </w:rPr>
            </w:pPr>
            <w:r>
              <w:rPr>
                <w:sz w:val="18"/>
                <w:szCs w:val="18"/>
              </w:rPr>
              <w:t>1.4 Kehityskeskustelut / Arvioinnit</w:t>
            </w:r>
          </w:p>
          <w:p w14:paraId="3AAA290B" w14:textId="3B5276E7" w:rsidR="004C6640" w:rsidRDefault="004C6640" w:rsidP="004C6640">
            <w:pPr>
              <w:rPr>
                <w:sz w:val="18"/>
                <w:szCs w:val="18"/>
              </w:rPr>
            </w:pPr>
            <w:r>
              <w:rPr>
                <w:sz w:val="18"/>
                <w:szCs w:val="18"/>
              </w:rPr>
              <w:t>Tiedot tarkistettu 2018 lomakkeita vastaaviksi</w:t>
            </w:r>
          </w:p>
        </w:tc>
      </w:tr>
      <w:tr w:rsidR="00074BEB" w:rsidRPr="00B635D0" w14:paraId="09F122B0" w14:textId="77777777" w:rsidTr="006D485E">
        <w:tc>
          <w:tcPr>
            <w:tcW w:w="1668" w:type="dxa"/>
          </w:tcPr>
          <w:p w14:paraId="0918F194" w14:textId="71654302" w:rsidR="00074BEB" w:rsidRDefault="00074BEB" w:rsidP="005F76F8">
            <w:pPr>
              <w:rPr>
                <w:sz w:val="18"/>
                <w:szCs w:val="18"/>
              </w:rPr>
            </w:pPr>
            <w:r>
              <w:rPr>
                <w:sz w:val="18"/>
                <w:szCs w:val="18"/>
              </w:rPr>
              <w:t>10.0</w:t>
            </w:r>
          </w:p>
        </w:tc>
        <w:tc>
          <w:tcPr>
            <w:tcW w:w="1984" w:type="dxa"/>
          </w:tcPr>
          <w:p w14:paraId="1CF8786F" w14:textId="2FEF8E04" w:rsidR="00074BEB" w:rsidRDefault="00074BEB" w:rsidP="00546B72">
            <w:pPr>
              <w:rPr>
                <w:sz w:val="18"/>
                <w:szCs w:val="18"/>
              </w:rPr>
            </w:pPr>
            <w:r>
              <w:rPr>
                <w:sz w:val="18"/>
                <w:szCs w:val="18"/>
              </w:rPr>
              <w:t>22.10.2018</w:t>
            </w:r>
          </w:p>
        </w:tc>
        <w:tc>
          <w:tcPr>
            <w:tcW w:w="6523" w:type="dxa"/>
          </w:tcPr>
          <w:p w14:paraId="0C9F1613" w14:textId="77777777" w:rsidR="00074BEB" w:rsidRDefault="00074BEB" w:rsidP="00A00FE5">
            <w:pPr>
              <w:rPr>
                <w:sz w:val="18"/>
                <w:szCs w:val="18"/>
              </w:rPr>
            </w:pPr>
            <w:r>
              <w:rPr>
                <w:sz w:val="18"/>
                <w:szCs w:val="18"/>
              </w:rPr>
              <w:t xml:space="preserve">1.3.2 Haku ulkoiseen koulutukseen </w:t>
            </w:r>
          </w:p>
          <w:p w14:paraId="0331009C" w14:textId="23DCE416" w:rsidR="00074BEB" w:rsidRDefault="00074BEB" w:rsidP="00A00FE5">
            <w:pPr>
              <w:rPr>
                <w:sz w:val="18"/>
                <w:szCs w:val="18"/>
              </w:rPr>
            </w:pPr>
            <w:r>
              <w:rPr>
                <w:sz w:val="18"/>
                <w:szCs w:val="18"/>
              </w:rPr>
              <w:t>Uudet ohjeet uuteen prosessiin</w:t>
            </w:r>
          </w:p>
        </w:tc>
      </w:tr>
      <w:tr w:rsidR="00C325D3" w:rsidRPr="00B635D0" w14:paraId="205B33E5" w14:textId="77777777" w:rsidTr="006D485E">
        <w:tc>
          <w:tcPr>
            <w:tcW w:w="1668" w:type="dxa"/>
          </w:tcPr>
          <w:p w14:paraId="3142D406" w14:textId="25925A00" w:rsidR="00C325D3" w:rsidRDefault="00C325D3" w:rsidP="005F76F8">
            <w:pPr>
              <w:rPr>
                <w:sz w:val="18"/>
                <w:szCs w:val="18"/>
              </w:rPr>
            </w:pPr>
            <w:r>
              <w:rPr>
                <w:sz w:val="18"/>
                <w:szCs w:val="18"/>
              </w:rPr>
              <w:t>11.0</w:t>
            </w:r>
          </w:p>
        </w:tc>
        <w:tc>
          <w:tcPr>
            <w:tcW w:w="1984" w:type="dxa"/>
          </w:tcPr>
          <w:p w14:paraId="6BCCCAE9" w14:textId="2A74BE58" w:rsidR="00C325D3" w:rsidRDefault="00842751" w:rsidP="00546B72">
            <w:pPr>
              <w:rPr>
                <w:sz w:val="18"/>
                <w:szCs w:val="18"/>
              </w:rPr>
            </w:pPr>
            <w:r>
              <w:rPr>
                <w:sz w:val="18"/>
                <w:szCs w:val="18"/>
              </w:rPr>
              <w:t>2.1.2019</w:t>
            </w:r>
          </w:p>
        </w:tc>
        <w:tc>
          <w:tcPr>
            <w:tcW w:w="6523" w:type="dxa"/>
          </w:tcPr>
          <w:p w14:paraId="38DD2BDD" w14:textId="77777777" w:rsidR="00C325D3" w:rsidRDefault="00C325D3" w:rsidP="00A00FE5">
            <w:pPr>
              <w:rPr>
                <w:sz w:val="18"/>
                <w:szCs w:val="18"/>
              </w:rPr>
            </w:pPr>
            <w:r>
              <w:rPr>
                <w:sz w:val="18"/>
                <w:szCs w:val="18"/>
              </w:rPr>
              <w:t>1.4 Kehityskeskustelut / Arvioinnit</w:t>
            </w:r>
          </w:p>
          <w:p w14:paraId="753FECF3" w14:textId="77777777" w:rsidR="009F3BCF" w:rsidRDefault="009F3BCF" w:rsidP="00C325D3">
            <w:pPr>
              <w:rPr>
                <w:sz w:val="18"/>
                <w:szCs w:val="18"/>
              </w:rPr>
            </w:pPr>
            <w:r>
              <w:rPr>
                <w:sz w:val="18"/>
                <w:szCs w:val="18"/>
              </w:rPr>
              <w:t>P</w:t>
            </w:r>
            <w:r w:rsidR="00C325D3">
              <w:rPr>
                <w:sz w:val="18"/>
                <w:szCs w:val="18"/>
              </w:rPr>
              <w:t>äivitetty kuvat uuden käyttöliittymän mukaiseksi</w:t>
            </w:r>
          </w:p>
          <w:p w14:paraId="7F329A49" w14:textId="77777777" w:rsidR="009F3BCF" w:rsidRDefault="009F3BCF" w:rsidP="00C325D3">
            <w:pPr>
              <w:rPr>
                <w:sz w:val="18"/>
                <w:szCs w:val="18"/>
              </w:rPr>
            </w:pPr>
            <w:r>
              <w:rPr>
                <w:sz w:val="18"/>
                <w:szCs w:val="18"/>
              </w:rPr>
              <w:t>1.6 Osaamisprofiili</w:t>
            </w:r>
          </w:p>
          <w:p w14:paraId="167C2354" w14:textId="77777777" w:rsidR="009F3BCF" w:rsidRDefault="009F3BCF" w:rsidP="00C325D3">
            <w:pPr>
              <w:rPr>
                <w:sz w:val="18"/>
                <w:szCs w:val="18"/>
              </w:rPr>
            </w:pPr>
            <w:r>
              <w:rPr>
                <w:sz w:val="18"/>
                <w:szCs w:val="18"/>
              </w:rPr>
              <w:t>Päivitetty kuvat uuden käyttöliittymän mukaiseksi</w:t>
            </w:r>
          </w:p>
          <w:p w14:paraId="6403EE0C" w14:textId="77777777" w:rsidR="009F3BCF" w:rsidRDefault="009F3BCF" w:rsidP="00C325D3">
            <w:pPr>
              <w:rPr>
                <w:sz w:val="18"/>
                <w:szCs w:val="18"/>
              </w:rPr>
            </w:pPr>
            <w:r>
              <w:rPr>
                <w:sz w:val="18"/>
                <w:szCs w:val="18"/>
              </w:rPr>
              <w:t>1.6.1 Profiilivertailu</w:t>
            </w:r>
          </w:p>
          <w:p w14:paraId="2A913998" w14:textId="35E15126" w:rsidR="00C325D3" w:rsidRDefault="009F3BCF" w:rsidP="00C325D3">
            <w:pPr>
              <w:rPr>
                <w:sz w:val="18"/>
                <w:szCs w:val="18"/>
              </w:rPr>
            </w:pPr>
            <w:r>
              <w:rPr>
                <w:sz w:val="18"/>
                <w:szCs w:val="18"/>
              </w:rPr>
              <w:lastRenderedPageBreak/>
              <w:t>Päivitetty kuvat uuden käyttöliittymän mukaiseksi</w:t>
            </w:r>
          </w:p>
        </w:tc>
      </w:tr>
      <w:tr w:rsidR="009A42BD" w:rsidRPr="00B635D0" w14:paraId="7EE6F7ED" w14:textId="77777777" w:rsidTr="006D485E">
        <w:tc>
          <w:tcPr>
            <w:tcW w:w="1668" w:type="dxa"/>
          </w:tcPr>
          <w:p w14:paraId="7382CFE7" w14:textId="20ECED4E" w:rsidR="009A42BD" w:rsidRDefault="009A42BD" w:rsidP="005F76F8">
            <w:pPr>
              <w:rPr>
                <w:sz w:val="18"/>
                <w:szCs w:val="18"/>
              </w:rPr>
            </w:pPr>
            <w:r>
              <w:rPr>
                <w:sz w:val="18"/>
                <w:szCs w:val="18"/>
              </w:rPr>
              <w:lastRenderedPageBreak/>
              <w:t>12.0</w:t>
            </w:r>
          </w:p>
        </w:tc>
        <w:tc>
          <w:tcPr>
            <w:tcW w:w="1984" w:type="dxa"/>
          </w:tcPr>
          <w:p w14:paraId="7C6EB94A" w14:textId="450603A8" w:rsidR="009A42BD" w:rsidRDefault="009A42BD" w:rsidP="00546B72">
            <w:pPr>
              <w:rPr>
                <w:sz w:val="18"/>
                <w:szCs w:val="18"/>
              </w:rPr>
            </w:pPr>
            <w:r>
              <w:rPr>
                <w:sz w:val="18"/>
                <w:szCs w:val="18"/>
              </w:rPr>
              <w:t>25.2.2019</w:t>
            </w:r>
          </w:p>
        </w:tc>
        <w:tc>
          <w:tcPr>
            <w:tcW w:w="6523" w:type="dxa"/>
          </w:tcPr>
          <w:p w14:paraId="3EC74D22" w14:textId="1A776334" w:rsidR="009A42BD" w:rsidRDefault="009A42BD" w:rsidP="00A00FE5">
            <w:pPr>
              <w:rPr>
                <w:sz w:val="18"/>
                <w:szCs w:val="18"/>
              </w:rPr>
            </w:pPr>
            <w:r>
              <w:rPr>
                <w:sz w:val="18"/>
                <w:szCs w:val="18"/>
              </w:rPr>
              <w:t>Tarkennettu ulkoisen koulutuksen hakemisen ohjetta</w:t>
            </w:r>
          </w:p>
        </w:tc>
      </w:tr>
    </w:tbl>
    <w:p w14:paraId="6341A638" w14:textId="4E1E94F1" w:rsidR="006D485E" w:rsidRDefault="006D485E" w:rsidP="005F76F8">
      <w:pPr>
        <w:rPr>
          <w:rFonts w:asciiTheme="majorHAnsi" w:hAnsiTheme="majorHAnsi" w:cstheme="majorHAnsi"/>
          <w:sz w:val="24"/>
          <w:szCs w:val="24"/>
        </w:rPr>
      </w:pPr>
    </w:p>
    <w:p w14:paraId="6341A639" w14:textId="77777777" w:rsidR="006D485E" w:rsidRPr="006D485E" w:rsidRDefault="006D485E" w:rsidP="005F76F8">
      <w:pPr>
        <w:rPr>
          <w:rFonts w:asciiTheme="majorHAnsi" w:hAnsiTheme="majorHAnsi" w:cstheme="majorHAnsi"/>
          <w:sz w:val="24"/>
          <w:szCs w:val="24"/>
        </w:rPr>
        <w:sectPr w:rsidR="006D485E" w:rsidRPr="006D485E" w:rsidSect="00107C15">
          <w:headerReference w:type="default" r:id="rId13"/>
          <w:pgSz w:w="11906" w:h="16838" w:code="9"/>
          <w:pgMar w:top="1588" w:right="737" w:bottom="567" w:left="1134" w:header="567" w:footer="510" w:gutter="0"/>
          <w:cols w:space="708"/>
          <w:docGrid w:linePitch="360"/>
        </w:sectPr>
      </w:pPr>
    </w:p>
    <w:sdt>
      <w:sdtPr>
        <w:rPr>
          <w:rFonts w:asciiTheme="minorHAnsi" w:eastAsiaTheme="minorHAnsi" w:hAnsiTheme="minorHAnsi" w:cstheme="minorHAnsi"/>
          <w:bCs w:val="0"/>
          <w:sz w:val="22"/>
          <w:szCs w:val="22"/>
          <w:lang w:eastAsia="en-US"/>
        </w:rPr>
        <w:id w:val="-1475590376"/>
        <w:docPartObj>
          <w:docPartGallery w:val="Table of Contents"/>
          <w:docPartUnique/>
        </w:docPartObj>
      </w:sdtPr>
      <w:sdtEndPr>
        <w:rPr>
          <w:b/>
        </w:rPr>
      </w:sdtEndPr>
      <w:sdtContent>
        <w:p w14:paraId="6341A63A" w14:textId="77777777" w:rsidR="00A500D5" w:rsidRDefault="00A500D5">
          <w:pPr>
            <w:pStyle w:val="Sisllysluettelonotsikko"/>
          </w:pPr>
          <w:r>
            <w:t>Sisällys</w:t>
          </w:r>
        </w:p>
        <w:p w14:paraId="01F63670" w14:textId="77777777" w:rsidR="00B9040C" w:rsidRPr="00B9040C" w:rsidRDefault="00B9040C" w:rsidP="00B9040C">
          <w:pPr>
            <w:rPr>
              <w:lang w:eastAsia="fi-FI"/>
            </w:rPr>
          </w:pPr>
        </w:p>
        <w:p w14:paraId="51B1BEC0" w14:textId="77777777" w:rsidR="00074BEB" w:rsidRDefault="00A500D5">
          <w:pPr>
            <w:pStyle w:val="Sisluet1"/>
            <w:rPr>
              <w:rFonts w:eastAsiaTheme="minorEastAsia" w:cstheme="minorBidi"/>
              <w:noProof/>
              <w:sz w:val="22"/>
              <w:lang w:eastAsia="fi-FI"/>
            </w:rPr>
          </w:pPr>
          <w:r>
            <w:fldChar w:fldCharType="begin"/>
          </w:r>
          <w:r>
            <w:instrText xml:space="preserve"> TOC \o "1-3" \h \z \u </w:instrText>
          </w:r>
          <w:r>
            <w:fldChar w:fldCharType="separate"/>
          </w:r>
          <w:hyperlink w:anchor="_Toc526937778" w:history="1">
            <w:r w:rsidR="00074BEB" w:rsidRPr="00810428">
              <w:rPr>
                <w:rStyle w:val="Hyperlinkki"/>
                <w:b/>
                <w:noProof/>
              </w:rPr>
              <w:t>1</w:t>
            </w:r>
            <w:r w:rsidR="00074BEB">
              <w:rPr>
                <w:rFonts w:eastAsiaTheme="minorEastAsia" w:cstheme="minorBidi"/>
                <w:noProof/>
                <w:sz w:val="22"/>
                <w:lang w:eastAsia="fi-FI"/>
              </w:rPr>
              <w:tab/>
            </w:r>
            <w:r w:rsidR="00074BEB" w:rsidRPr="00810428">
              <w:rPr>
                <w:rStyle w:val="Hyperlinkki"/>
                <w:b/>
                <w:noProof/>
              </w:rPr>
              <w:t>Työntekijän itsepalvelutoiminnot</w:t>
            </w:r>
            <w:r w:rsidR="00074BEB">
              <w:rPr>
                <w:noProof/>
                <w:webHidden/>
              </w:rPr>
              <w:tab/>
            </w:r>
            <w:r w:rsidR="00074BEB">
              <w:rPr>
                <w:noProof/>
                <w:webHidden/>
              </w:rPr>
              <w:fldChar w:fldCharType="begin"/>
            </w:r>
            <w:r w:rsidR="00074BEB">
              <w:rPr>
                <w:noProof/>
                <w:webHidden/>
              </w:rPr>
              <w:instrText xml:space="preserve"> PAGEREF _Toc526937778 \h </w:instrText>
            </w:r>
            <w:r w:rsidR="00074BEB">
              <w:rPr>
                <w:noProof/>
                <w:webHidden/>
              </w:rPr>
            </w:r>
            <w:r w:rsidR="00074BEB">
              <w:rPr>
                <w:noProof/>
                <w:webHidden/>
              </w:rPr>
              <w:fldChar w:fldCharType="separate"/>
            </w:r>
            <w:r w:rsidR="00074BEB">
              <w:rPr>
                <w:noProof/>
                <w:webHidden/>
              </w:rPr>
              <w:t>2</w:t>
            </w:r>
            <w:r w:rsidR="00074BEB">
              <w:rPr>
                <w:noProof/>
                <w:webHidden/>
              </w:rPr>
              <w:fldChar w:fldCharType="end"/>
            </w:r>
          </w:hyperlink>
        </w:p>
        <w:p w14:paraId="2AEF9CD3" w14:textId="77777777" w:rsidR="00074BEB" w:rsidRDefault="003B0590">
          <w:pPr>
            <w:pStyle w:val="Sisluet2"/>
            <w:rPr>
              <w:rFonts w:eastAsiaTheme="minorEastAsia" w:cstheme="minorBidi"/>
              <w:noProof/>
              <w:sz w:val="22"/>
              <w:lang w:eastAsia="fi-FI"/>
            </w:rPr>
          </w:pPr>
          <w:hyperlink w:anchor="_Toc526937779" w:history="1">
            <w:r w:rsidR="00074BEB" w:rsidRPr="00810428">
              <w:rPr>
                <w:rStyle w:val="Hyperlinkki"/>
                <w:noProof/>
              </w:rPr>
              <w:t>1.1</w:t>
            </w:r>
            <w:r w:rsidR="00074BEB">
              <w:rPr>
                <w:rFonts w:eastAsiaTheme="minorEastAsia" w:cstheme="minorBidi"/>
                <w:noProof/>
                <w:sz w:val="22"/>
                <w:lang w:eastAsia="fi-FI"/>
              </w:rPr>
              <w:tab/>
            </w:r>
            <w:r w:rsidR="00074BEB" w:rsidRPr="00810428">
              <w:rPr>
                <w:rStyle w:val="Hyperlinkki"/>
                <w:noProof/>
              </w:rPr>
              <w:t>Omat tiedot</w:t>
            </w:r>
            <w:r w:rsidR="00074BEB">
              <w:rPr>
                <w:noProof/>
                <w:webHidden/>
              </w:rPr>
              <w:tab/>
            </w:r>
            <w:r w:rsidR="00074BEB">
              <w:rPr>
                <w:noProof/>
                <w:webHidden/>
              </w:rPr>
              <w:fldChar w:fldCharType="begin"/>
            </w:r>
            <w:r w:rsidR="00074BEB">
              <w:rPr>
                <w:noProof/>
                <w:webHidden/>
              </w:rPr>
              <w:instrText xml:space="preserve"> PAGEREF _Toc526937779 \h </w:instrText>
            </w:r>
            <w:r w:rsidR="00074BEB">
              <w:rPr>
                <w:noProof/>
                <w:webHidden/>
              </w:rPr>
            </w:r>
            <w:r w:rsidR="00074BEB">
              <w:rPr>
                <w:noProof/>
                <w:webHidden/>
              </w:rPr>
              <w:fldChar w:fldCharType="separate"/>
            </w:r>
            <w:r w:rsidR="00074BEB">
              <w:rPr>
                <w:noProof/>
                <w:webHidden/>
              </w:rPr>
              <w:t>2</w:t>
            </w:r>
            <w:r w:rsidR="00074BEB">
              <w:rPr>
                <w:noProof/>
                <w:webHidden/>
              </w:rPr>
              <w:fldChar w:fldCharType="end"/>
            </w:r>
          </w:hyperlink>
        </w:p>
        <w:p w14:paraId="456012A9" w14:textId="77777777" w:rsidR="00074BEB" w:rsidRDefault="003B0590">
          <w:pPr>
            <w:pStyle w:val="Sisluet3"/>
            <w:rPr>
              <w:rFonts w:eastAsiaTheme="minorEastAsia" w:cstheme="minorBidi"/>
              <w:noProof/>
              <w:sz w:val="22"/>
              <w:lang w:eastAsia="fi-FI"/>
            </w:rPr>
          </w:pPr>
          <w:hyperlink w:anchor="_Toc526937780" w:history="1">
            <w:r w:rsidR="00074BEB" w:rsidRPr="00810428">
              <w:rPr>
                <w:rStyle w:val="Hyperlinkki"/>
                <w:noProof/>
              </w:rPr>
              <w:t>1.1.1</w:t>
            </w:r>
            <w:r w:rsidR="00074BEB">
              <w:rPr>
                <w:rFonts w:eastAsiaTheme="minorEastAsia" w:cstheme="minorBidi"/>
                <w:noProof/>
                <w:sz w:val="22"/>
                <w:lang w:eastAsia="fi-FI"/>
              </w:rPr>
              <w:tab/>
            </w:r>
            <w:r w:rsidR="00074BEB" w:rsidRPr="00810428">
              <w:rPr>
                <w:rStyle w:val="Hyperlinkki"/>
                <w:noProof/>
              </w:rPr>
              <w:t>Henkilötietojen muutos</w:t>
            </w:r>
            <w:r w:rsidR="00074BEB">
              <w:rPr>
                <w:noProof/>
                <w:webHidden/>
              </w:rPr>
              <w:tab/>
            </w:r>
            <w:r w:rsidR="00074BEB">
              <w:rPr>
                <w:noProof/>
                <w:webHidden/>
              </w:rPr>
              <w:fldChar w:fldCharType="begin"/>
            </w:r>
            <w:r w:rsidR="00074BEB">
              <w:rPr>
                <w:noProof/>
                <w:webHidden/>
              </w:rPr>
              <w:instrText xml:space="preserve"> PAGEREF _Toc526937780 \h </w:instrText>
            </w:r>
            <w:r w:rsidR="00074BEB">
              <w:rPr>
                <w:noProof/>
                <w:webHidden/>
              </w:rPr>
            </w:r>
            <w:r w:rsidR="00074BEB">
              <w:rPr>
                <w:noProof/>
                <w:webHidden/>
              </w:rPr>
              <w:fldChar w:fldCharType="separate"/>
            </w:r>
            <w:r w:rsidR="00074BEB">
              <w:rPr>
                <w:noProof/>
                <w:webHidden/>
              </w:rPr>
              <w:t>2</w:t>
            </w:r>
            <w:r w:rsidR="00074BEB">
              <w:rPr>
                <w:noProof/>
                <w:webHidden/>
              </w:rPr>
              <w:fldChar w:fldCharType="end"/>
            </w:r>
          </w:hyperlink>
        </w:p>
        <w:p w14:paraId="11B8A63A" w14:textId="77777777" w:rsidR="00074BEB" w:rsidRDefault="003B0590">
          <w:pPr>
            <w:pStyle w:val="Sisluet3"/>
            <w:rPr>
              <w:rFonts w:eastAsiaTheme="minorEastAsia" w:cstheme="minorBidi"/>
              <w:noProof/>
              <w:sz w:val="22"/>
              <w:lang w:eastAsia="fi-FI"/>
            </w:rPr>
          </w:pPr>
          <w:hyperlink w:anchor="_Toc526937781" w:history="1">
            <w:r w:rsidR="00074BEB" w:rsidRPr="00810428">
              <w:rPr>
                <w:rStyle w:val="Hyperlinkki"/>
                <w:noProof/>
              </w:rPr>
              <w:t>1.1.2</w:t>
            </w:r>
            <w:r w:rsidR="00074BEB">
              <w:rPr>
                <w:rFonts w:eastAsiaTheme="minorEastAsia" w:cstheme="minorBidi"/>
                <w:noProof/>
                <w:sz w:val="22"/>
                <w:lang w:eastAsia="fi-FI"/>
              </w:rPr>
              <w:tab/>
            </w:r>
            <w:r w:rsidR="00074BEB" w:rsidRPr="00810428">
              <w:rPr>
                <w:rStyle w:val="Hyperlinkki"/>
                <w:noProof/>
              </w:rPr>
              <w:t>Osoitetietojen muutos</w:t>
            </w:r>
            <w:r w:rsidR="00074BEB">
              <w:rPr>
                <w:noProof/>
                <w:webHidden/>
              </w:rPr>
              <w:tab/>
            </w:r>
            <w:r w:rsidR="00074BEB">
              <w:rPr>
                <w:noProof/>
                <w:webHidden/>
              </w:rPr>
              <w:fldChar w:fldCharType="begin"/>
            </w:r>
            <w:r w:rsidR="00074BEB">
              <w:rPr>
                <w:noProof/>
                <w:webHidden/>
              </w:rPr>
              <w:instrText xml:space="preserve"> PAGEREF _Toc526937781 \h </w:instrText>
            </w:r>
            <w:r w:rsidR="00074BEB">
              <w:rPr>
                <w:noProof/>
                <w:webHidden/>
              </w:rPr>
            </w:r>
            <w:r w:rsidR="00074BEB">
              <w:rPr>
                <w:noProof/>
                <w:webHidden/>
              </w:rPr>
              <w:fldChar w:fldCharType="separate"/>
            </w:r>
            <w:r w:rsidR="00074BEB">
              <w:rPr>
                <w:noProof/>
                <w:webHidden/>
              </w:rPr>
              <w:t>3</w:t>
            </w:r>
            <w:r w:rsidR="00074BEB">
              <w:rPr>
                <w:noProof/>
                <w:webHidden/>
              </w:rPr>
              <w:fldChar w:fldCharType="end"/>
            </w:r>
          </w:hyperlink>
        </w:p>
        <w:p w14:paraId="73CDC7D3" w14:textId="77777777" w:rsidR="00074BEB" w:rsidRDefault="003B0590">
          <w:pPr>
            <w:pStyle w:val="Sisluet3"/>
            <w:rPr>
              <w:rFonts w:eastAsiaTheme="minorEastAsia" w:cstheme="minorBidi"/>
              <w:noProof/>
              <w:sz w:val="22"/>
              <w:lang w:eastAsia="fi-FI"/>
            </w:rPr>
          </w:pPr>
          <w:hyperlink w:anchor="_Toc526937782" w:history="1">
            <w:r w:rsidR="00074BEB" w:rsidRPr="00810428">
              <w:rPr>
                <w:rStyle w:val="Hyperlinkki"/>
                <w:noProof/>
              </w:rPr>
              <w:t>1.1.3</w:t>
            </w:r>
            <w:r w:rsidR="00074BEB">
              <w:rPr>
                <w:rFonts w:eastAsiaTheme="minorEastAsia" w:cstheme="minorBidi"/>
                <w:noProof/>
                <w:sz w:val="22"/>
                <w:lang w:eastAsia="fi-FI"/>
              </w:rPr>
              <w:tab/>
            </w:r>
            <w:r w:rsidR="00074BEB" w:rsidRPr="00810428">
              <w:rPr>
                <w:rStyle w:val="Hyperlinkki"/>
                <w:noProof/>
              </w:rPr>
              <w:t>Pankkiyhteystietojen muutos</w:t>
            </w:r>
            <w:r w:rsidR="00074BEB">
              <w:rPr>
                <w:noProof/>
                <w:webHidden/>
              </w:rPr>
              <w:tab/>
            </w:r>
            <w:r w:rsidR="00074BEB">
              <w:rPr>
                <w:noProof/>
                <w:webHidden/>
              </w:rPr>
              <w:fldChar w:fldCharType="begin"/>
            </w:r>
            <w:r w:rsidR="00074BEB">
              <w:rPr>
                <w:noProof/>
                <w:webHidden/>
              </w:rPr>
              <w:instrText xml:space="preserve"> PAGEREF _Toc526937782 \h </w:instrText>
            </w:r>
            <w:r w:rsidR="00074BEB">
              <w:rPr>
                <w:noProof/>
                <w:webHidden/>
              </w:rPr>
            </w:r>
            <w:r w:rsidR="00074BEB">
              <w:rPr>
                <w:noProof/>
                <w:webHidden/>
              </w:rPr>
              <w:fldChar w:fldCharType="separate"/>
            </w:r>
            <w:r w:rsidR="00074BEB">
              <w:rPr>
                <w:noProof/>
                <w:webHidden/>
              </w:rPr>
              <w:t>6</w:t>
            </w:r>
            <w:r w:rsidR="00074BEB">
              <w:rPr>
                <w:noProof/>
                <w:webHidden/>
              </w:rPr>
              <w:fldChar w:fldCharType="end"/>
            </w:r>
          </w:hyperlink>
        </w:p>
        <w:p w14:paraId="3877D1CE" w14:textId="77777777" w:rsidR="00074BEB" w:rsidRDefault="003B0590">
          <w:pPr>
            <w:pStyle w:val="Sisluet3"/>
            <w:rPr>
              <w:rFonts w:eastAsiaTheme="minorEastAsia" w:cstheme="minorBidi"/>
              <w:noProof/>
              <w:sz w:val="22"/>
              <w:lang w:eastAsia="fi-FI"/>
            </w:rPr>
          </w:pPr>
          <w:hyperlink w:anchor="_Toc526937783" w:history="1">
            <w:r w:rsidR="00074BEB" w:rsidRPr="00810428">
              <w:rPr>
                <w:rStyle w:val="Hyperlinkki"/>
                <w:noProof/>
              </w:rPr>
              <w:t>1.1.4</w:t>
            </w:r>
            <w:r w:rsidR="00074BEB">
              <w:rPr>
                <w:rFonts w:eastAsiaTheme="minorEastAsia" w:cstheme="minorBidi"/>
                <w:noProof/>
                <w:sz w:val="22"/>
                <w:lang w:eastAsia="fi-FI"/>
              </w:rPr>
              <w:tab/>
            </w:r>
            <w:r w:rsidR="00074BEB" w:rsidRPr="00810428">
              <w:rPr>
                <w:rStyle w:val="Hyperlinkki"/>
                <w:noProof/>
              </w:rPr>
              <w:t>Tietoliikennetietojen muutos</w:t>
            </w:r>
            <w:r w:rsidR="00074BEB">
              <w:rPr>
                <w:noProof/>
                <w:webHidden/>
              </w:rPr>
              <w:tab/>
            </w:r>
            <w:r w:rsidR="00074BEB">
              <w:rPr>
                <w:noProof/>
                <w:webHidden/>
              </w:rPr>
              <w:fldChar w:fldCharType="begin"/>
            </w:r>
            <w:r w:rsidR="00074BEB">
              <w:rPr>
                <w:noProof/>
                <w:webHidden/>
              </w:rPr>
              <w:instrText xml:space="preserve"> PAGEREF _Toc526937783 \h </w:instrText>
            </w:r>
            <w:r w:rsidR="00074BEB">
              <w:rPr>
                <w:noProof/>
                <w:webHidden/>
              </w:rPr>
            </w:r>
            <w:r w:rsidR="00074BEB">
              <w:rPr>
                <w:noProof/>
                <w:webHidden/>
              </w:rPr>
              <w:fldChar w:fldCharType="separate"/>
            </w:r>
            <w:r w:rsidR="00074BEB">
              <w:rPr>
                <w:noProof/>
                <w:webHidden/>
              </w:rPr>
              <w:t>7</w:t>
            </w:r>
            <w:r w:rsidR="00074BEB">
              <w:rPr>
                <w:noProof/>
                <w:webHidden/>
              </w:rPr>
              <w:fldChar w:fldCharType="end"/>
            </w:r>
          </w:hyperlink>
        </w:p>
        <w:p w14:paraId="67B891E4" w14:textId="77777777" w:rsidR="00074BEB" w:rsidRDefault="003B0590">
          <w:pPr>
            <w:pStyle w:val="Sisluet2"/>
            <w:rPr>
              <w:rFonts w:eastAsiaTheme="minorEastAsia" w:cstheme="minorBidi"/>
              <w:noProof/>
              <w:sz w:val="22"/>
              <w:lang w:eastAsia="fi-FI"/>
            </w:rPr>
          </w:pPr>
          <w:hyperlink w:anchor="_Toc526937784" w:history="1">
            <w:r w:rsidR="00074BEB" w:rsidRPr="00810428">
              <w:rPr>
                <w:rStyle w:val="Hyperlinkki"/>
                <w:noProof/>
              </w:rPr>
              <w:t>1.2</w:t>
            </w:r>
            <w:r w:rsidR="00074BEB">
              <w:rPr>
                <w:rFonts w:eastAsiaTheme="minorEastAsia" w:cstheme="minorBidi"/>
                <w:noProof/>
                <w:sz w:val="22"/>
                <w:lang w:eastAsia="fi-FI"/>
              </w:rPr>
              <w:tab/>
            </w:r>
            <w:r w:rsidR="00074BEB" w:rsidRPr="00810428">
              <w:rPr>
                <w:rStyle w:val="Hyperlinkki"/>
                <w:noProof/>
              </w:rPr>
              <w:t>Poissaolot</w:t>
            </w:r>
            <w:r w:rsidR="00074BEB">
              <w:rPr>
                <w:noProof/>
                <w:webHidden/>
              </w:rPr>
              <w:tab/>
            </w:r>
            <w:r w:rsidR="00074BEB">
              <w:rPr>
                <w:noProof/>
                <w:webHidden/>
              </w:rPr>
              <w:fldChar w:fldCharType="begin"/>
            </w:r>
            <w:r w:rsidR="00074BEB">
              <w:rPr>
                <w:noProof/>
                <w:webHidden/>
              </w:rPr>
              <w:instrText xml:space="preserve"> PAGEREF _Toc526937784 \h </w:instrText>
            </w:r>
            <w:r w:rsidR="00074BEB">
              <w:rPr>
                <w:noProof/>
                <w:webHidden/>
              </w:rPr>
            </w:r>
            <w:r w:rsidR="00074BEB">
              <w:rPr>
                <w:noProof/>
                <w:webHidden/>
              </w:rPr>
              <w:fldChar w:fldCharType="separate"/>
            </w:r>
            <w:r w:rsidR="00074BEB">
              <w:rPr>
                <w:noProof/>
                <w:webHidden/>
              </w:rPr>
              <w:t>9</w:t>
            </w:r>
            <w:r w:rsidR="00074BEB">
              <w:rPr>
                <w:noProof/>
                <w:webHidden/>
              </w:rPr>
              <w:fldChar w:fldCharType="end"/>
            </w:r>
          </w:hyperlink>
        </w:p>
        <w:p w14:paraId="2EC1D1AA" w14:textId="77777777" w:rsidR="00074BEB" w:rsidRDefault="003B0590">
          <w:pPr>
            <w:pStyle w:val="Sisluet3"/>
            <w:rPr>
              <w:rFonts w:eastAsiaTheme="minorEastAsia" w:cstheme="minorBidi"/>
              <w:noProof/>
              <w:sz w:val="22"/>
              <w:lang w:eastAsia="fi-FI"/>
            </w:rPr>
          </w:pPr>
          <w:hyperlink w:anchor="_Toc526937785" w:history="1">
            <w:r w:rsidR="00074BEB" w:rsidRPr="00810428">
              <w:rPr>
                <w:rStyle w:val="Hyperlinkki"/>
                <w:noProof/>
              </w:rPr>
              <w:t>1.2.1</w:t>
            </w:r>
            <w:r w:rsidR="00074BEB">
              <w:rPr>
                <w:rFonts w:eastAsiaTheme="minorEastAsia" w:cstheme="minorBidi"/>
                <w:noProof/>
                <w:sz w:val="22"/>
                <w:lang w:eastAsia="fi-FI"/>
              </w:rPr>
              <w:tab/>
            </w:r>
            <w:r w:rsidR="00074BEB" w:rsidRPr="00810428">
              <w:rPr>
                <w:rStyle w:val="Hyperlinkki"/>
                <w:noProof/>
              </w:rPr>
              <w:t>Poissaolojen ilmoittaminen</w:t>
            </w:r>
            <w:r w:rsidR="00074BEB">
              <w:rPr>
                <w:noProof/>
                <w:webHidden/>
              </w:rPr>
              <w:tab/>
            </w:r>
            <w:r w:rsidR="00074BEB">
              <w:rPr>
                <w:noProof/>
                <w:webHidden/>
              </w:rPr>
              <w:fldChar w:fldCharType="begin"/>
            </w:r>
            <w:r w:rsidR="00074BEB">
              <w:rPr>
                <w:noProof/>
                <w:webHidden/>
              </w:rPr>
              <w:instrText xml:space="preserve"> PAGEREF _Toc526937785 \h </w:instrText>
            </w:r>
            <w:r w:rsidR="00074BEB">
              <w:rPr>
                <w:noProof/>
                <w:webHidden/>
              </w:rPr>
            </w:r>
            <w:r w:rsidR="00074BEB">
              <w:rPr>
                <w:noProof/>
                <w:webHidden/>
              </w:rPr>
              <w:fldChar w:fldCharType="separate"/>
            </w:r>
            <w:r w:rsidR="00074BEB">
              <w:rPr>
                <w:noProof/>
                <w:webHidden/>
              </w:rPr>
              <w:t>10</w:t>
            </w:r>
            <w:r w:rsidR="00074BEB">
              <w:rPr>
                <w:noProof/>
                <w:webHidden/>
              </w:rPr>
              <w:fldChar w:fldCharType="end"/>
            </w:r>
          </w:hyperlink>
        </w:p>
        <w:p w14:paraId="5C952792" w14:textId="77777777" w:rsidR="00074BEB" w:rsidRDefault="003B0590">
          <w:pPr>
            <w:pStyle w:val="Sisluet3"/>
            <w:rPr>
              <w:rFonts w:eastAsiaTheme="minorEastAsia" w:cstheme="minorBidi"/>
              <w:noProof/>
              <w:sz w:val="22"/>
              <w:lang w:eastAsia="fi-FI"/>
            </w:rPr>
          </w:pPr>
          <w:hyperlink w:anchor="_Toc526937786" w:history="1">
            <w:r w:rsidR="00074BEB" w:rsidRPr="00810428">
              <w:rPr>
                <w:rStyle w:val="Hyperlinkki"/>
                <w:noProof/>
              </w:rPr>
              <w:t>1.2.2</w:t>
            </w:r>
            <w:r w:rsidR="00074BEB">
              <w:rPr>
                <w:rFonts w:eastAsiaTheme="minorEastAsia" w:cstheme="minorBidi"/>
                <w:noProof/>
                <w:sz w:val="22"/>
                <w:lang w:eastAsia="fi-FI"/>
              </w:rPr>
              <w:tab/>
            </w:r>
            <w:r w:rsidR="00074BEB" w:rsidRPr="00810428">
              <w:rPr>
                <w:rStyle w:val="Hyperlinkki"/>
                <w:noProof/>
              </w:rPr>
              <w:t>Säästöön siirtäminen</w:t>
            </w:r>
            <w:r w:rsidR="00074BEB">
              <w:rPr>
                <w:noProof/>
                <w:webHidden/>
              </w:rPr>
              <w:tab/>
            </w:r>
            <w:r w:rsidR="00074BEB">
              <w:rPr>
                <w:noProof/>
                <w:webHidden/>
              </w:rPr>
              <w:fldChar w:fldCharType="begin"/>
            </w:r>
            <w:r w:rsidR="00074BEB">
              <w:rPr>
                <w:noProof/>
                <w:webHidden/>
              </w:rPr>
              <w:instrText xml:space="preserve"> PAGEREF _Toc526937786 \h </w:instrText>
            </w:r>
            <w:r w:rsidR="00074BEB">
              <w:rPr>
                <w:noProof/>
                <w:webHidden/>
              </w:rPr>
            </w:r>
            <w:r w:rsidR="00074BEB">
              <w:rPr>
                <w:noProof/>
                <w:webHidden/>
              </w:rPr>
              <w:fldChar w:fldCharType="separate"/>
            </w:r>
            <w:r w:rsidR="00074BEB">
              <w:rPr>
                <w:noProof/>
                <w:webHidden/>
              </w:rPr>
              <w:t>13</w:t>
            </w:r>
            <w:r w:rsidR="00074BEB">
              <w:rPr>
                <w:noProof/>
                <w:webHidden/>
              </w:rPr>
              <w:fldChar w:fldCharType="end"/>
            </w:r>
          </w:hyperlink>
        </w:p>
        <w:p w14:paraId="611BEA72" w14:textId="77777777" w:rsidR="00074BEB" w:rsidRDefault="003B0590">
          <w:pPr>
            <w:pStyle w:val="Sisluet2"/>
            <w:rPr>
              <w:rFonts w:eastAsiaTheme="minorEastAsia" w:cstheme="minorBidi"/>
              <w:noProof/>
              <w:sz w:val="22"/>
              <w:lang w:eastAsia="fi-FI"/>
            </w:rPr>
          </w:pPr>
          <w:hyperlink w:anchor="_Toc526937787" w:history="1">
            <w:r w:rsidR="00074BEB" w:rsidRPr="00810428">
              <w:rPr>
                <w:rStyle w:val="Hyperlinkki"/>
                <w:noProof/>
              </w:rPr>
              <w:t>1.3</w:t>
            </w:r>
            <w:r w:rsidR="00074BEB">
              <w:rPr>
                <w:rFonts w:eastAsiaTheme="minorEastAsia" w:cstheme="minorBidi"/>
                <w:noProof/>
                <w:sz w:val="22"/>
                <w:lang w:eastAsia="fi-FI"/>
              </w:rPr>
              <w:tab/>
            </w:r>
            <w:r w:rsidR="00074BEB" w:rsidRPr="00810428">
              <w:rPr>
                <w:rStyle w:val="Hyperlinkki"/>
                <w:noProof/>
              </w:rPr>
              <w:t>Koulutus ja kurssit -aloitusnäkymä</w:t>
            </w:r>
            <w:r w:rsidR="00074BEB">
              <w:rPr>
                <w:noProof/>
                <w:webHidden/>
              </w:rPr>
              <w:tab/>
            </w:r>
            <w:r w:rsidR="00074BEB">
              <w:rPr>
                <w:noProof/>
                <w:webHidden/>
              </w:rPr>
              <w:fldChar w:fldCharType="begin"/>
            </w:r>
            <w:r w:rsidR="00074BEB">
              <w:rPr>
                <w:noProof/>
                <w:webHidden/>
              </w:rPr>
              <w:instrText xml:space="preserve"> PAGEREF _Toc526937787 \h </w:instrText>
            </w:r>
            <w:r w:rsidR="00074BEB">
              <w:rPr>
                <w:noProof/>
                <w:webHidden/>
              </w:rPr>
            </w:r>
            <w:r w:rsidR="00074BEB">
              <w:rPr>
                <w:noProof/>
                <w:webHidden/>
              </w:rPr>
              <w:fldChar w:fldCharType="separate"/>
            </w:r>
            <w:r w:rsidR="00074BEB">
              <w:rPr>
                <w:noProof/>
                <w:webHidden/>
              </w:rPr>
              <w:t>14</w:t>
            </w:r>
            <w:r w:rsidR="00074BEB">
              <w:rPr>
                <w:noProof/>
                <w:webHidden/>
              </w:rPr>
              <w:fldChar w:fldCharType="end"/>
            </w:r>
          </w:hyperlink>
        </w:p>
        <w:p w14:paraId="06FE1286" w14:textId="77777777" w:rsidR="00074BEB" w:rsidRDefault="003B0590">
          <w:pPr>
            <w:pStyle w:val="Sisluet3"/>
            <w:rPr>
              <w:rFonts w:eastAsiaTheme="minorEastAsia" w:cstheme="minorBidi"/>
              <w:noProof/>
              <w:sz w:val="22"/>
              <w:lang w:eastAsia="fi-FI"/>
            </w:rPr>
          </w:pPr>
          <w:hyperlink w:anchor="_Toc526937788" w:history="1">
            <w:r w:rsidR="00074BEB" w:rsidRPr="00810428">
              <w:rPr>
                <w:rStyle w:val="Hyperlinkki"/>
                <w:noProof/>
              </w:rPr>
              <w:t>1.3.1</w:t>
            </w:r>
            <w:r w:rsidR="00074BEB">
              <w:rPr>
                <w:rFonts w:eastAsiaTheme="minorEastAsia" w:cstheme="minorBidi"/>
                <w:noProof/>
                <w:sz w:val="22"/>
                <w:lang w:eastAsia="fi-FI"/>
              </w:rPr>
              <w:tab/>
            </w:r>
            <w:r w:rsidR="00074BEB" w:rsidRPr="00810428">
              <w:rPr>
                <w:rStyle w:val="Hyperlinkki"/>
                <w:noProof/>
              </w:rPr>
              <w:t>Haku sisäiseen koulutukseen</w:t>
            </w:r>
            <w:r w:rsidR="00074BEB">
              <w:rPr>
                <w:noProof/>
                <w:webHidden/>
              </w:rPr>
              <w:tab/>
            </w:r>
            <w:r w:rsidR="00074BEB">
              <w:rPr>
                <w:noProof/>
                <w:webHidden/>
              </w:rPr>
              <w:fldChar w:fldCharType="begin"/>
            </w:r>
            <w:r w:rsidR="00074BEB">
              <w:rPr>
                <w:noProof/>
                <w:webHidden/>
              </w:rPr>
              <w:instrText xml:space="preserve"> PAGEREF _Toc526937788 \h </w:instrText>
            </w:r>
            <w:r w:rsidR="00074BEB">
              <w:rPr>
                <w:noProof/>
                <w:webHidden/>
              </w:rPr>
            </w:r>
            <w:r w:rsidR="00074BEB">
              <w:rPr>
                <w:noProof/>
                <w:webHidden/>
              </w:rPr>
              <w:fldChar w:fldCharType="separate"/>
            </w:r>
            <w:r w:rsidR="00074BEB">
              <w:rPr>
                <w:noProof/>
                <w:webHidden/>
              </w:rPr>
              <w:t>14</w:t>
            </w:r>
            <w:r w:rsidR="00074BEB">
              <w:rPr>
                <w:noProof/>
                <w:webHidden/>
              </w:rPr>
              <w:fldChar w:fldCharType="end"/>
            </w:r>
          </w:hyperlink>
        </w:p>
        <w:p w14:paraId="5C1962DD" w14:textId="77777777" w:rsidR="00074BEB" w:rsidRDefault="003B0590">
          <w:pPr>
            <w:pStyle w:val="Sisluet3"/>
            <w:rPr>
              <w:rFonts w:eastAsiaTheme="minorEastAsia" w:cstheme="minorBidi"/>
              <w:noProof/>
              <w:sz w:val="22"/>
              <w:lang w:eastAsia="fi-FI"/>
            </w:rPr>
          </w:pPr>
          <w:hyperlink w:anchor="_Toc526937789" w:history="1">
            <w:r w:rsidR="00074BEB" w:rsidRPr="00810428">
              <w:rPr>
                <w:rStyle w:val="Hyperlinkki"/>
                <w:noProof/>
              </w:rPr>
              <w:t>1.3.1.1 Sisäisten koulutusten hakutoiminnot</w:t>
            </w:r>
            <w:r w:rsidR="00074BEB">
              <w:rPr>
                <w:noProof/>
                <w:webHidden/>
              </w:rPr>
              <w:tab/>
            </w:r>
            <w:r w:rsidR="00074BEB">
              <w:rPr>
                <w:noProof/>
                <w:webHidden/>
              </w:rPr>
              <w:fldChar w:fldCharType="begin"/>
            </w:r>
            <w:r w:rsidR="00074BEB">
              <w:rPr>
                <w:noProof/>
                <w:webHidden/>
              </w:rPr>
              <w:instrText xml:space="preserve"> PAGEREF _Toc526937789 \h </w:instrText>
            </w:r>
            <w:r w:rsidR="00074BEB">
              <w:rPr>
                <w:noProof/>
                <w:webHidden/>
              </w:rPr>
            </w:r>
            <w:r w:rsidR="00074BEB">
              <w:rPr>
                <w:noProof/>
                <w:webHidden/>
              </w:rPr>
              <w:fldChar w:fldCharType="separate"/>
            </w:r>
            <w:r w:rsidR="00074BEB">
              <w:rPr>
                <w:noProof/>
                <w:webHidden/>
              </w:rPr>
              <w:t>14</w:t>
            </w:r>
            <w:r w:rsidR="00074BEB">
              <w:rPr>
                <w:noProof/>
                <w:webHidden/>
              </w:rPr>
              <w:fldChar w:fldCharType="end"/>
            </w:r>
          </w:hyperlink>
        </w:p>
        <w:p w14:paraId="54F29D5D" w14:textId="77777777" w:rsidR="00074BEB" w:rsidRDefault="003B0590">
          <w:pPr>
            <w:pStyle w:val="Sisluet3"/>
            <w:rPr>
              <w:rFonts w:eastAsiaTheme="minorEastAsia" w:cstheme="minorBidi"/>
              <w:noProof/>
              <w:sz w:val="22"/>
              <w:lang w:eastAsia="fi-FI"/>
            </w:rPr>
          </w:pPr>
          <w:hyperlink w:anchor="_Toc526937790" w:history="1">
            <w:r w:rsidR="00074BEB" w:rsidRPr="00810428">
              <w:rPr>
                <w:rStyle w:val="Hyperlinkki"/>
                <w:noProof/>
              </w:rPr>
              <w:t>1.3.1.2 Omat varaukset ja varaushistoria</w:t>
            </w:r>
            <w:r w:rsidR="00074BEB">
              <w:rPr>
                <w:noProof/>
                <w:webHidden/>
              </w:rPr>
              <w:tab/>
            </w:r>
            <w:r w:rsidR="00074BEB">
              <w:rPr>
                <w:noProof/>
                <w:webHidden/>
              </w:rPr>
              <w:fldChar w:fldCharType="begin"/>
            </w:r>
            <w:r w:rsidR="00074BEB">
              <w:rPr>
                <w:noProof/>
                <w:webHidden/>
              </w:rPr>
              <w:instrText xml:space="preserve"> PAGEREF _Toc526937790 \h </w:instrText>
            </w:r>
            <w:r w:rsidR="00074BEB">
              <w:rPr>
                <w:noProof/>
                <w:webHidden/>
              </w:rPr>
            </w:r>
            <w:r w:rsidR="00074BEB">
              <w:rPr>
                <w:noProof/>
                <w:webHidden/>
              </w:rPr>
              <w:fldChar w:fldCharType="separate"/>
            </w:r>
            <w:r w:rsidR="00074BEB">
              <w:rPr>
                <w:noProof/>
                <w:webHidden/>
              </w:rPr>
              <w:t>18</w:t>
            </w:r>
            <w:r w:rsidR="00074BEB">
              <w:rPr>
                <w:noProof/>
                <w:webHidden/>
              </w:rPr>
              <w:fldChar w:fldCharType="end"/>
            </w:r>
          </w:hyperlink>
        </w:p>
        <w:p w14:paraId="7A8BD3E5" w14:textId="77777777" w:rsidR="00074BEB" w:rsidRDefault="003B0590">
          <w:pPr>
            <w:pStyle w:val="Sisluet3"/>
            <w:rPr>
              <w:rFonts w:eastAsiaTheme="minorEastAsia" w:cstheme="minorBidi"/>
              <w:noProof/>
              <w:sz w:val="22"/>
              <w:lang w:eastAsia="fi-FI"/>
            </w:rPr>
          </w:pPr>
          <w:hyperlink w:anchor="_Toc526937791" w:history="1">
            <w:r w:rsidR="00074BEB" w:rsidRPr="00810428">
              <w:rPr>
                <w:rStyle w:val="Hyperlinkki"/>
                <w:noProof/>
              </w:rPr>
              <w:t>1.3.1.3 Koulutuspalautteen antaminen ja osallistumisvahvistus</w:t>
            </w:r>
            <w:r w:rsidR="00074BEB">
              <w:rPr>
                <w:noProof/>
                <w:webHidden/>
              </w:rPr>
              <w:tab/>
            </w:r>
            <w:r w:rsidR="00074BEB">
              <w:rPr>
                <w:noProof/>
                <w:webHidden/>
              </w:rPr>
              <w:fldChar w:fldCharType="begin"/>
            </w:r>
            <w:r w:rsidR="00074BEB">
              <w:rPr>
                <w:noProof/>
                <w:webHidden/>
              </w:rPr>
              <w:instrText xml:space="preserve"> PAGEREF _Toc526937791 \h </w:instrText>
            </w:r>
            <w:r w:rsidR="00074BEB">
              <w:rPr>
                <w:noProof/>
                <w:webHidden/>
              </w:rPr>
            </w:r>
            <w:r w:rsidR="00074BEB">
              <w:rPr>
                <w:noProof/>
                <w:webHidden/>
              </w:rPr>
              <w:fldChar w:fldCharType="separate"/>
            </w:r>
            <w:r w:rsidR="00074BEB">
              <w:rPr>
                <w:noProof/>
                <w:webHidden/>
              </w:rPr>
              <w:t>19</w:t>
            </w:r>
            <w:r w:rsidR="00074BEB">
              <w:rPr>
                <w:noProof/>
                <w:webHidden/>
              </w:rPr>
              <w:fldChar w:fldCharType="end"/>
            </w:r>
          </w:hyperlink>
        </w:p>
        <w:p w14:paraId="614CF399" w14:textId="77777777" w:rsidR="00074BEB" w:rsidRDefault="003B0590">
          <w:pPr>
            <w:pStyle w:val="Sisluet3"/>
            <w:rPr>
              <w:rFonts w:eastAsiaTheme="minorEastAsia" w:cstheme="minorBidi"/>
              <w:noProof/>
              <w:sz w:val="22"/>
              <w:lang w:eastAsia="fi-FI"/>
            </w:rPr>
          </w:pPr>
          <w:hyperlink w:anchor="_Toc526937792" w:history="1">
            <w:r w:rsidR="00074BEB" w:rsidRPr="00810428">
              <w:rPr>
                <w:rStyle w:val="Hyperlinkki"/>
                <w:noProof/>
              </w:rPr>
              <w:t>1.3.1.4 Ennakkovaraukset</w:t>
            </w:r>
            <w:r w:rsidR="00074BEB">
              <w:rPr>
                <w:noProof/>
                <w:webHidden/>
              </w:rPr>
              <w:tab/>
            </w:r>
            <w:r w:rsidR="00074BEB">
              <w:rPr>
                <w:noProof/>
                <w:webHidden/>
              </w:rPr>
              <w:fldChar w:fldCharType="begin"/>
            </w:r>
            <w:r w:rsidR="00074BEB">
              <w:rPr>
                <w:noProof/>
                <w:webHidden/>
              </w:rPr>
              <w:instrText xml:space="preserve"> PAGEREF _Toc526937792 \h </w:instrText>
            </w:r>
            <w:r w:rsidR="00074BEB">
              <w:rPr>
                <w:noProof/>
                <w:webHidden/>
              </w:rPr>
            </w:r>
            <w:r w:rsidR="00074BEB">
              <w:rPr>
                <w:noProof/>
                <w:webHidden/>
              </w:rPr>
              <w:fldChar w:fldCharType="separate"/>
            </w:r>
            <w:r w:rsidR="00074BEB">
              <w:rPr>
                <w:noProof/>
                <w:webHidden/>
              </w:rPr>
              <w:t>19</w:t>
            </w:r>
            <w:r w:rsidR="00074BEB">
              <w:rPr>
                <w:noProof/>
                <w:webHidden/>
              </w:rPr>
              <w:fldChar w:fldCharType="end"/>
            </w:r>
          </w:hyperlink>
        </w:p>
        <w:p w14:paraId="602A14B7" w14:textId="77777777" w:rsidR="00074BEB" w:rsidRDefault="003B0590">
          <w:pPr>
            <w:pStyle w:val="Sisluet3"/>
            <w:rPr>
              <w:rFonts w:eastAsiaTheme="minorEastAsia" w:cstheme="minorBidi"/>
              <w:noProof/>
              <w:sz w:val="22"/>
              <w:lang w:eastAsia="fi-FI"/>
            </w:rPr>
          </w:pPr>
          <w:hyperlink w:anchor="_Toc526937793" w:history="1">
            <w:r w:rsidR="00074BEB" w:rsidRPr="00810428">
              <w:rPr>
                <w:rStyle w:val="Hyperlinkki"/>
                <w:noProof/>
              </w:rPr>
              <w:t>1.3.2</w:t>
            </w:r>
            <w:r w:rsidR="00074BEB">
              <w:rPr>
                <w:rFonts w:eastAsiaTheme="minorEastAsia" w:cstheme="minorBidi"/>
                <w:noProof/>
                <w:sz w:val="22"/>
                <w:lang w:eastAsia="fi-FI"/>
              </w:rPr>
              <w:tab/>
            </w:r>
            <w:r w:rsidR="00074BEB" w:rsidRPr="00810428">
              <w:rPr>
                <w:rStyle w:val="Hyperlinkki"/>
                <w:noProof/>
              </w:rPr>
              <w:t>Haku ulkoiseen koulutukseen</w:t>
            </w:r>
            <w:r w:rsidR="00074BEB">
              <w:rPr>
                <w:noProof/>
                <w:webHidden/>
              </w:rPr>
              <w:tab/>
            </w:r>
            <w:r w:rsidR="00074BEB">
              <w:rPr>
                <w:noProof/>
                <w:webHidden/>
              </w:rPr>
              <w:fldChar w:fldCharType="begin"/>
            </w:r>
            <w:r w:rsidR="00074BEB">
              <w:rPr>
                <w:noProof/>
                <w:webHidden/>
              </w:rPr>
              <w:instrText xml:space="preserve"> PAGEREF _Toc526937793 \h </w:instrText>
            </w:r>
            <w:r w:rsidR="00074BEB">
              <w:rPr>
                <w:noProof/>
                <w:webHidden/>
              </w:rPr>
            </w:r>
            <w:r w:rsidR="00074BEB">
              <w:rPr>
                <w:noProof/>
                <w:webHidden/>
              </w:rPr>
              <w:fldChar w:fldCharType="separate"/>
            </w:r>
            <w:r w:rsidR="00074BEB">
              <w:rPr>
                <w:noProof/>
                <w:webHidden/>
              </w:rPr>
              <w:t>21</w:t>
            </w:r>
            <w:r w:rsidR="00074BEB">
              <w:rPr>
                <w:noProof/>
                <w:webHidden/>
              </w:rPr>
              <w:fldChar w:fldCharType="end"/>
            </w:r>
          </w:hyperlink>
        </w:p>
        <w:p w14:paraId="49698C0B" w14:textId="77777777" w:rsidR="00074BEB" w:rsidRDefault="003B0590">
          <w:pPr>
            <w:pStyle w:val="Sisluet2"/>
            <w:rPr>
              <w:rFonts w:eastAsiaTheme="minorEastAsia" w:cstheme="minorBidi"/>
              <w:noProof/>
              <w:sz w:val="22"/>
              <w:lang w:eastAsia="fi-FI"/>
            </w:rPr>
          </w:pPr>
          <w:hyperlink w:anchor="_Toc526937794" w:history="1">
            <w:r w:rsidR="00074BEB" w:rsidRPr="00810428">
              <w:rPr>
                <w:rStyle w:val="Hyperlinkki"/>
                <w:noProof/>
              </w:rPr>
              <w:t>1.4</w:t>
            </w:r>
            <w:r w:rsidR="00074BEB">
              <w:rPr>
                <w:rFonts w:eastAsiaTheme="minorEastAsia" w:cstheme="minorBidi"/>
                <w:noProof/>
                <w:sz w:val="22"/>
                <w:lang w:eastAsia="fi-FI"/>
              </w:rPr>
              <w:tab/>
            </w:r>
            <w:r w:rsidR="00074BEB" w:rsidRPr="00810428">
              <w:rPr>
                <w:rStyle w:val="Hyperlinkki"/>
                <w:noProof/>
              </w:rPr>
              <w:t>Kehityskeskustelut / arvioinnit</w:t>
            </w:r>
            <w:r w:rsidR="00074BEB">
              <w:rPr>
                <w:noProof/>
                <w:webHidden/>
              </w:rPr>
              <w:tab/>
            </w:r>
            <w:r w:rsidR="00074BEB">
              <w:rPr>
                <w:noProof/>
                <w:webHidden/>
              </w:rPr>
              <w:fldChar w:fldCharType="begin"/>
            </w:r>
            <w:r w:rsidR="00074BEB">
              <w:rPr>
                <w:noProof/>
                <w:webHidden/>
              </w:rPr>
              <w:instrText xml:space="preserve"> PAGEREF _Toc526937794 \h </w:instrText>
            </w:r>
            <w:r w:rsidR="00074BEB">
              <w:rPr>
                <w:noProof/>
                <w:webHidden/>
              </w:rPr>
            </w:r>
            <w:r w:rsidR="00074BEB">
              <w:rPr>
                <w:noProof/>
                <w:webHidden/>
              </w:rPr>
              <w:fldChar w:fldCharType="separate"/>
            </w:r>
            <w:r w:rsidR="00074BEB">
              <w:rPr>
                <w:noProof/>
                <w:webHidden/>
              </w:rPr>
              <w:t>25</w:t>
            </w:r>
            <w:r w:rsidR="00074BEB">
              <w:rPr>
                <w:noProof/>
                <w:webHidden/>
              </w:rPr>
              <w:fldChar w:fldCharType="end"/>
            </w:r>
          </w:hyperlink>
        </w:p>
        <w:p w14:paraId="712E5A7C" w14:textId="77777777" w:rsidR="00074BEB" w:rsidRDefault="003B0590">
          <w:pPr>
            <w:pStyle w:val="Sisluet3"/>
            <w:rPr>
              <w:rFonts w:eastAsiaTheme="minorEastAsia" w:cstheme="minorBidi"/>
              <w:noProof/>
              <w:sz w:val="22"/>
              <w:lang w:eastAsia="fi-FI"/>
            </w:rPr>
          </w:pPr>
          <w:hyperlink w:anchor="_Toc526937795" w:history="1">
            <w:r w:rsidR="00074BEB" w:rsidRPr="00810428">
              <w:rPr>
                <w:rStyle w:val="Hyperlinkki"/>
                <w:noProof/>
              </w:rPr>
              <w:t>1.4.1</w:t>
            </w:r>
            <w:r w:rsidR="00074BEB">
              <w:rPr>
                <w:rFonts w:eastAsiaTheme="minorEastAsia" w:cstheme="minorBidi"/>
                <w:noProof/>
                <w:sz w:val="22"/>
                <w:lang w:eastAsia="fi-FI"/>
              </w:rPr>
              <w:tab/>
            </w:r>
            <w:r w:rsidR="00074BEB" w:rsidRPr="00810428">
              <w:rPr>
                <w:rStyle w:val="Hyperlinkki"/>
                <w:noProof/>
              </w:rPr>
              <w:t>Kehityskeskustelun käyminen</w:t>
            </w:r>
            <w:r w:rsidR="00074BEB">
              <w:rPr>
                <w:noProof/>
                <w:webHidden/>
              </w:rPr>
              <w:tab/>
            </w:r>
            <w:r w:rsidR="00074BEB">
              <w:rPr>
                <w:noProof/>
                <w:webHidden/>
              </w:rPr>
              <w:fldChar w:fldCharType="begin"/>
            </w:r>
            <w:r w:rsidR="00074BEB">
              <w:rPr>
                <w:noProof/>
                <w:webHidden/>
              </w:rPr>
              <w:instrText xml:space="preserve"> PAGEREF _Toc526937795 \h </w:instrText>
            </w:r>
            <w:r w:rsidR="00074BEB">
              <w:rPr>
                <w:noProof/>
                <w:webHidden/>
              </w:rPr>
            </w:r>
            <w:r w:rsidR="00074BEB">
              <w:rPr>
                <w:noProof/>
                <w:webHidden/>
              </w:rPr>
              <w:fldChar w:fldCharType="separate"/>
            </w:r>
            <w:r w:rsidR="00074BEB">
              <w:rPr>
                <w:noProof/>
                <w:webHidden/>
              </w:rPr>
              <w:t>26</w:t>
            </w:r>
            <w:r w:rsidR="00074BEB">
              <w:rPr>
                <w:noProof/>
                <w:webHidden/>
              </w:rPr>
              <w:fldChar w:fldCharType="end"/>
            </w:r>
          </w:hyperlink>
        </w:p>
        <w:p w14:paraId="1A5234BF" w14:textId="77777777" w:rsidR="00074BEB" w:rsidRDefault="003B0590">
          <w:pPr>
            <w:pStyle w:val="Sisluet3"/>
            <w:rPr>
              <w:rFonts w:eastAsiaTheme="minorEastAsia" w:cstheme="minorBidi"/>
              <w:noProof/>
              <w:sz w:val="22"/>
              <w:lang w:eastAsia="fi-FI"/>
            </w:rPr>
          </w:pPr>
          <w:hyperlink w:anchor="_Toc526937796" w:history="1">
            <w:r w:rsidR="00074BEB" w:rsidRPr="00810428">
              <w:rPr>
                <w:rStyle w:val="Hyperlinkki"/>
                <w:noProof/>
              </w:rPr>
              <w:t>1.4.1.1 Henkilökohtainen kehityskeskustelu</w:t>
            </w:r>
            <w:r w:rsidR="00074BEB">
              <w:rPr>
                <w:noProof/>
                <w:webHidden/>
              </w:rPr>
              <w:tab/>
            </w:r>
            <w:r w:rsidR="00074BEB">
              <w:rPr>
                <w:noProof/>
                <w:webHidden/>
              </w:rPr>
              <w:fldChar w:fldCharType="begin"/>
            </w:r>
            <w:r w:rsidR="00074BEB">
              <w:rPr>
                <w:noProof/>
                <w:webHidden/>
              </w:rPr>
              <w:instrText xml:space="preserve"> PAGEREF _Toc526937796 \h </w:instrText>
            </w:r>
            <w:r w:rsidR="00074BEB">
              <w:rPr>
                <w:noProof/>
                <w:webHidden/>
              </w:rPr>
            </w:r>
            <w:r w:rsidR="00074BEB">
              <w:rPr>
                <w:noProof/>
                <w:webHidden/>
              </w:rPr>
              <w:fldChar w:fldCharType="separate"/>
            </w:r>
            <w:r w:rsidR="00074BEB">
              <w:rPr>
                <w:noProof/>
                <w:webHidden/>
              </w:rPr>
              <w:t>26</w:t>
            </w:r>
            <w:r w:rsidR="00074BEB">
              <w:rPr>
                <w:noProof/>
                <w:webHidden/>
              </w:rPr>
              <w:fldChar w:fldCharType="end"/>
            </w:r>
          </w:hyperlink>
        </w:p>
        <w:p w14:paraId="5EBE33DD" w14:textId="77777777" w:rsidR="00074BEB" w:rsidRDefault="003B0590">
          <w:pPr>
            <w:pStyle w:val="Sisluet3"/>
            <w:rPr>
              <w:rFonts w:eastAsiaTheme="minorEastAsia" w:cstheme="minorBidi"/>
              <w:noProof/>
              <w:sz w:val="22"/>
              <w:lang w:eastAsia="fi-FI"/>
            </w:rPr>
          </w:pPr>
          <w:hyperlink w:anchor="_Toc526937797" w:history="1">
            <w:r w:rsidR="00074BEB" w:rsidRPr="00810428">
              <w:rPr>
                <w:rStyle w:val="Hyperlinkki"/>
                <w:noProof/>
              </w:rPr>
              <w:t>1.4.1.2 Ryhmäkehityskeskustelu</w:t>
            </w:r>
            <w:r w:rsidR="00074BEB">
              <w:rPr>
                <w:noProof/>
                <w:webHidden/>
              </w:rPr>
              <w:tab/>
            </w:r>
            <w:r w:rsidR="00074BEB">
              <w:rPr>
                <w:noProof/>
                <w:webHidden/>
              </w:rPr>
              <w:fldChar w:fldCharType="begin"/>
            </w:r>
            <w:r w:rsidR="00074BEB">
              <w:rPr>
                <w:noProof/>
                <w:webHidden/>
              </w:rPr>
              <w:instrText xml:space="preserve"> PAGEREF _Toc526937797 \h </w:instrText>
            </w:r>
            <w:r w:rsidR="00074BEB">
              <w:rPr>
                <w:noProof/>
                <w:webHidden/>
              </w:rPr>
            </w:r>
            <w:r w:rsidR="00074BEB">
              <w:rPr>
                <w:noProof/>
                <w:webHidden/>
              </w:rPr>
              <w:fldChar w:fldCharType="separate"/>
            </w:r>
            <w:r w:rsidR="00074BEB">
              <w:rPr>
                <w:noProof/>
                <w:webHidden/>
              </w:rPr>
              <w:t>29</w:t>
            </w:r>
            <w:r w:rsidR="00074BEB">
              <w:rPr>
                <w:noProof/>
                <w:webHidden/>
              </w:rPr>
              <w:fldChar w:fldCharType="end"/>
            </w:r>
          </w:hyperlink>
        </w:p>
        <w:p w14:paraId="41D89321" w14:textId="77777777" w:rsidR="00074BEB" w:rsidRDefault="003B0590">
          <w:pPr>
            <w:pStyle w:val="Sisluet3"/>
            <w:rPr>
              <w:rFonts w:eastAsiaTheme="minorEastAsia" w:cstheme="minorBidi"/>
              <w:noProof/>
              <w:sz w:val="22"/>
              <w:lang w:eastAsia="fi-FI"/>
            </w:rPr>
          </w:pPr>
          <w:hyperlink w:anchor="_Toc526937798" w:history="1">
            <w:r w:rsidR="00074BEB" w:rsidRPr="00810428">
              <w:rPr>
                <w:rStyle w:val="Hyperlinkki"/>
                <w:noProof/>
                <w:lang w:eastAsia="fi-FI"/>
              </w:rPr>
              <w:t>1.4.2</w:t>
            </w:r>
            <w:r w:rsidR="00074BEB">
              <w:rPr>
                <w:rFonts w:eastAsiaTheme="minorEastAsia" w:cstheme="minorBidi"/>
                <w:noProof/>
                <w:sz w:val="22"/>
                <w:lang w:eastAsia="fi-FI"/>
              </w:rPr>
              <w:tab/>
            </w:r>
            <w:r w:rsidR="00074BEB" w:rsidRPr="00810428">
              <w:rPr>
                <w:rStyle w:val="Hyperlinkki"/>
                <w:noProof/>
                <w:lang w:eastAsia="fi-FI"/>
              </w:rPr>
              <w:t>Kehityskeskustelulomakkeen tilat ja selitys</w:t>
            </w:r>
            <w:r w:rsidR="00074BEB">
              <w:rPr>
                <w:noProof/>
                <w:webHidden/>
              </w:rPr>
              <w:tab/>
            </w:r>
            <w:r w:rsidR="00074BEB">
              <w:rPr>
                <w:noProof/>
                <w:webHidden/>
              </w:rPr>
              <w:fldChar w:fldCharType="begin"/>
            </w:r>
            <w:r w:rsidR="00074BEB">
              <w:rPr>
                <w:noProof/>
                <w:webHidden/>
              </w:rPr>
              <w:instrText xml:space="preserve"> PAGEREF _Toc526937798 \h </w:instrText>
            </w:r>
            <w:r w:rsidR="00074BEB">
              <w:rPr>
                <w:noProof/>
                <w:webHidden/>
              </w:rPr>
            </w:r>
            <w:r w:rsidR="00074BEB">
              <w:rPr>
                <w:noProof/>
                <w:webHidden/>
              </w:rPr>
              <w:fldChar w:fldCharType="separate"/>
            </w:r>
            <w:r w:rsidR="00074BEB">
              <w:rPr>
                <w:noProof/>
                <w:webHidden/>
              </w:rPr>
              <w:t>30</w:t>
            </w:r>
            <w:r w:rsidR="00074BEB">
              <w:rPr>
                <w:noProof/>
                <w:webHidden/>
              </w:rPr>
              <w:fldChar w:fldCharType="end"/>
            </w:r>
          </w:hyperlink>
        </w:p>
        <w:p w14:paraId="2C913DC5" w14:textId="77777777" w:rsidR="00074BEB" w:rsidRDefault="003B0590">
          <w:pPr>
            <w:pStyle w:val="Sisluet3"/>
            <w:rPr>
              <w:rFonts w:eastAsiaTheme="minorEastAsia" w:cstheme="minorBidi"/>
              <w:noProof/>
              <w:sz w:val="22"/>
              <w:lang w:eastAsia="fi-FI"/>
            </w:rPr>
          </w:pPr>
          <w:hyperlink w:anchor="_Toc526937799" w:history="1">
            <w:r w:rsidR="00074BEB" w:rsidRPr="00810428">
              <w:rPr>
                <w:rStyle w:val="Hyperlinkki"/>
                <w:noProof/>
              </w:rPr>
              <w:t>1.4.3</w:t>
            </w:r>
            <w:r w:rsidR="00074BEB">
              <w:rPr>
                <w:rFonts w:eastAsiaTheme="minorEastAsia" w:cstheme="minorBidi"/>
                <w:noProof/>
                <w:sz w:val="22"/>
                <w:lang w:eastAsia="fi-FI"/>
              </w:rPr>
              <w:tab/>
            </w:r>
            <w:r w:rsidR="00074BEB" w:rsidRPr="00810428">
              <w:rPr>
                <w:rStyle w:val="Hyperlinkki"/>
                <w:noProof/>
              </w:rPr>
              <w:t>Perehdyttämissuunnitelma</w:t>
            </w:r>
            <w:r w:rsidR="00074BEB">
              <w:rPr>
                <w:noProof/>
                <w:webHidden/>
              </w:rPr>
              <w:tab/>
            </w:r>
            <w:r w:rsidR="00074BEB">
              <w:rPr>
                <w:noProof/>
                <w:webHidden/>
              </w:rPr>
              <w:fldChar w:fldCharType="begin"/>
            </w:r>
            <w:r w:rsidR="00074BEB">
              <w:rPr>
                <w:noProof/>
                <w:webHidden/>
              </w:rPr>
              <w:instrText xml:space="preserve"> PAGEREF _Toc526937799 \h </w:instrText>
            </w:r>
            <w:r w:rsidR="00074BEB">
              <w:rPr>
                <w:noProof/>
                <w:webHidden/>
              </w:rPr>
            </w:r>
            <w:r w:rsidR="00074BEB">
              <w:rPr>
                <w:noProof/>
                <w:webHidden/>
              </w:rPr>
              <w:fldChar w:fldCharType="separate"/>
            </w:r>
            <w:r w:rsidR="00074BEB">
              <w:rPr>
                <w:noProof/>
                <w:webHidden/>
              </w:rPr>
              <w:t>31</w:t>
            </w:r>
            <w:r w:rsidR="00074BEB">
              <w:rPr>
                <w:noProof/>
                <w:webHidden/>
              </w:rPr>
              <w:fldChar w:fldCharType="end"/>
            </w:r>
          </w:hyperlink>
        </w:p>
        <w:p w14:paraId="5AFB6DCE" w14:textId="77777777" w:rsidR="00074BEB" w:rsidRDefault="003B0590">
          <w:pPr>
            <w:pStyle w:val="Sisluet2"/>
            <w:rPr>
              <w:rFonts w:eastAsiaTheme="minorEastAsia" w:cstheme="minorBidi"/>
              <w:noProof/>
              <w:sz w:val="22"/>
              <w:lang w:eastAsia="fi-FI"/>
            </w:rPr>
          </w:pPr>
          <w:hyperlink w:anchor="_Toc526937800" w:history="1">
            <w:r w:rsidR="00074BEB" w:rsidRPr="00810428">
              <w:rPr>
                <w:rStyle w:val="Hyperlinkki"/>
                <w:rFonts w:asciiTheme="majorHAnsi" w:eastAsiaTheme="majorEastAsia" w:hAnsiTheme="majorHAnsi" w:cstheme="majorBidi"/>
                <w:bCs/>
                <w:noProof/>
              </w:rPr>
              <w:t>1.5</w:t>
            </w:r>
            <w:r w:rsidR="00074BEB">
              <w:rPr>
                <w:rFonts w:eastAsiaTheme="minorEastAsia" w:cstheme="minorBidi"/>
                <w:noProof/>
                <w:sz w:val="22"/>
                <w:lang w:eastAsia="fi-FI"/>
              </w:rPr>
              <w:tab/>
            </w:r>
            <w:r w:rsidR="00074BEB" w:rsidRPr="00810428">
              <w:rPr>
                <w:rStyle w:val="Hyperlinkki"/>
                <w:rFonts w:asciiTheme="majorHAnsi" w:eastAsiaTheme="majorEastAsia" w:hAnsiTheme="majorHAnsi" w:cstheme="majorBidi"/>
                <w:bCs/>
                <w:noProof/>
              </w:rPr>
              <w:t>Matkahallinta</w:t>
            </w:r>
            <w:r w:rsidR="00074BEB">
              <w:rPr>
                <w:noProof/>
                <w:webHidden/>
              </w:rPr>
              <w:tab/>
            </w:r>
            <w:r w:rsidR="00074BEB">
              <w:rPr>
                <w:noProof/>
                <w:webHidden/>
              </w:rPr>
              <w:fldChar w:fldCharType="begin"/>
            </w:r>
            <w:r w:rsidR="00074BEB">
              <w:rPr>
                <w:noProof/>
                <w:webHidden/>
              </w:rPr>
              <w:instrText xml:space="preserve"> PAGEREF _Toc526937800 \h </w:instrText>
            </w:r>
            <w:r w:rsidR="00074BEB">
              <w:rPr>
                <w:noProof/>
                <w:webHidden/>
              </w:rPr>
            </w:r>
            <w:r w:rsidR="00074BEB">
              <w:rPr>
                <w:noProof/>
                <w:webHidden/>
              </w:rPr>
              <w:fldChar w:fldCharType="separate"/>
            </w:r>
            <w:r w:rsidR="00074BEB">
              <w:rPr>
                <w:noProof/>
                <w:webHidden/>
              </w:rPr>
              <w:t>32</w:t>
            </w:r>
            <w:r w:rsidR="00074BEB">
              <w:rPr>
                <w:noProof/>
                <w:webHidden/>
              </w:rPr>
              <w:fldChar w:fldCharType="end"/>
            </w:r>
          </w:hyperlink>
        </w:p>
        <w:p w14:paraId="7AB05D5C" w14:textId="77777777" w:rsidR="00074BEB" w:rsidRDefault="003B0590">
          <w:pPr>
            <w:pStyle w:val="Sisluet3"/>
            <w:rPr>
              <w:rFonts w:eastAsiaTheme="minorEastAsia" w:cstheme="minorBidi"/>
              <w:noProof/>
              <w:sz w:val="22"/>
              <w:lang w:eastAsia="fi-FI"/>
            </w:rPr>
          </w:pPr>
          <w:hyperlink w:anchor="_Toc526937801" w:history="1">
            <w:r w:rsidR="00074BEB" w:rsidRPr="00810428">
              <w:rPr>
                <w:rStyle w:val="Hyperlinkki"/>
                <w:noProof/>
              </w:rPr>
              <w:t>1.5.1</w:t>
            </w:r>
            <w:r w:rsidR="00074BEB">
              <w:rPr>
                <w:rFonts w:eastAsiaTheme="minorEastAsia" w:cstheme="minorBidi"/>
                <w:noProof/>
                <w:sz w:val="22"/>
                <w:lang w:eastAsia="fi-FI"/>
              </w:rPr>
              <w:tab/>
            </w:r>
            <w:r w:rsidR="00074BEB" w:rsidRPr="00810428">
              <w:rPr>
                <w:rStyle w:val="Hyperlinkki"/>
                <w:noProof/>
              </w:rPr>
              <w:t>Matkapyynnön tekeminen</w:t>
            </w:r>
            <w:r w:rsidR="00074BEB">
              <w:rPr>
                <w:noProof/>
                <w:webHidden/>
              </w:rPr>
              <w:tab/>
            </w:r>
            <w:r w:rsidR="00074BEB">
              <w:rPr>
                <w:noProof/>
                <w:webHidden/>
              </w:rPr>
              <w:fldChar w:fldCharType="begin"/>
            </w:r>
            <w:r w:rsidR="00074BEB">
              <w:rPr>
                <w:noProof/>
                <w:webHidden/>
              </w:rPr>
              <w:instrText xml:space="preserve"> PAGEREF _Toc526937801 \h </w:instrText>
            </w:r>
            <w:r w:rsidR="00074BEB">
              <w:rPr>
                <w:noProof/>
                <w:webHidden/>
              </w:rPr>
            </w:r>
            <w:r w:rsidR="00074BEB">
              <w:rPr>
                <w:noProof/>
                <w:webHidden/>
              </w:rPr>
              <w:fldChar w:fldCharType="separate"/>
            </w:r>
            <w:r w:rsidR="00074BEB">
              <w:rPr>
                <w:noProof/>
                <w:webHidden/>
              </w:rPr>
              <w:t>32</w:t>
            </w:r>
            <w:r w:rsidR="00074BEB">
              <w:rPr>
                <w:noProof/>
                <w:webHidden/>
              </w:rPr>
              <w:fldChar w:fldCharType="end"/>
            </w:r>
          </w:hyperlink>
        </w:p>
        <w:p w14:paraId="5AFA9758" w14:textId="77777777" w:rsidR="00074BEB" w:rsidRDefault="003B0590">
          <w:pPr>
            <w:pStyle w:val="Sisluet3"/>
            <w:rPr>
              <w:rFonts w:eastAsiaTheme="minorEastAsia" w:cstheme="minorBidi"/>
              <w:noProof/>
              <w:sz w:val="22"/>
              <w:lang w:eastAsia="fi-FI"/>
            </w:rPr>
          </w:pPr>
          <w:hyperlink w:anchor="_Toc526937802" w:history="1">
            <w:r w:rsidR="00074BEB" w:rsidRPr="00810428">
              <w:rPr>
                <w:rStyle w:val="Hyperlinkki"/>
                <w:noProof/>
              </w:rPr>
              <w:t>1.5.2</w:t>
            </w:r>
            <w:r w:rsidR="00074BEB">
              <w:rPr>
                <w:rFonts w:eastAsiaTheme="minorEastAsia" w:cstheme="minorBidi"/>
                <w:noProof/>
                <w:sz w:val="22"/>
                <w:lang w:eastAsia="fi-FI"/>
              </w:rPr>
              <w:tab/>
            </w:r>
            <w:r w:rsidR="00074BEB" w:rsidRPr="00810428">
              <w:rPr>
                <w:rStyle w:val="Hyperlinkki"/>
                <w:noProof/>
              </w:rPr>
              <w:t>Matkalaskun tekeminen matkapyynnöstä</w:t>
            </w:r>
            <w:r w:rsidR="00074BEB">
              <w:rPr>
                <w:noProof/>
                <w:webHidden/>
              </w:rPr>
              <w:tab/>
            </w:r>
            <w:r w:rsidR="00074BEB">
              <w:rPr>
                <w:noProof/>
                <w:webHidden/>
              </w:rPr>
              <w:fldChar w:fldCharType="begin"/>
            </w:r>
            <w:r w:rsidR="00074BEB">
              <w:rPr>
                <w:noProof/>
                <w:webHidden/>
              </w:rPr>
              <w:instrText xml:space="preserve"> PAGEREF _Toc526937802 \h </w:instrText>
            </w:r>
            <w:r w:rsidR="00074BEB">
              <w:rPr>
                <w:noProof/>
                <w:webHidden/>
              </w:rPr>
            </w:r>
            <w:r w:rsidR="00074BEB">
              <w:rPr>
                <w:noProof/>
                <w:webHidden/>
              </w:rPr>
              <w:fldChar w:fldCharType="separate"/>
            </w:r>
            <w:r w:rsidR="00074BEB">
              <w:rPr>
                <w:noProof/>
                <w:webHidden/>
              </w:rPr>
              <w:t>37</w:t>
            </w:r>
            <w:r w:rsidR="00074BEB">
              <w:rPr>
                <w:noProof/>
                <w:webHidden/>
              </w:rPr>
              <w:fldChar w:fldCharType="end"/>
            </w:r>
          </w:hyperlink>
        </w:p>
        <w:p w14:paraId="5A8CEDCC" w14:textId="77777777" w:rsidR="00074BEB" w:rsidRDefault="003B0590">
          <w:pPr>
            <w:pStyle w:val="Sisluet3"/>
            <w:rPr>
              <w:rFonts w:eastAsiaTheme="minorEastAsia" w:cstheme="minorBidi"/>
              <w:noProof/>
              <w:sz w:val="22"/>
              <w:lang w:eastAsia="fi-FI"/>
            </w:rPr>
          </w:pPr>
          <w:hyperlink w:anchor="_Toc526937803" w:history="1">
            <w:r w:rsidR="00074BEB" w:rsidRPr="00810428">
              <w:rPr>
                <w:rStyle w:val="Hyperlinkki"/>
                <w:noProof/>
              </w:rPr>
              <w:t>1.5.3</w:t>
            </w:r>
            <w:r w:rsidR="00074BEB">
              <w:rPr>
                <w:rFonts w:eastAsiaTheme="minorEastAsia" w:cstheme="minorBidi"/>
                <w:noProof/>
                <w:sz w:val="22"/>
                <w:lang w:eastAsia="fi-FI"/>
              </w:rPr>
              <w:tab/>
            </w:r>
            <w:r w:rsidR="00074BEB" w:rsidRPr="00810428">
              <w:rPr>
                <w:rStyle w:val="Hyperlinkki"/>
                <w:noProof/>
              </w:rPr>
              <w:t>Matkalaskun tekeminen ilman matkapyyntöä</w:t>
            </w:r>
            <w:r w:rsidR="00074BEB">
              <w:rPr>
                <w:noProof/>
                <w:webHidden/>
              </w:rPr>
              <w:tab/>
            </w:r>
            <w:r w:rsidR="00074BEB">
              <w:rPr>
                <w:noProof/>
                <w:webHidden/>
              </w:rPr>
              <w:fldChar w:fldCharType="begin"/>
            </w:r>
            <w:r w:rsidR="00074BEB">
              <w:rPr>
                <w:noProof/>
                <w:webHidden/>
              </w:rPr>
              <w:instrText xml:space="preserve"> PAGEREF _Toc526937803 \h </w:instrText>
            </w:r>
            <w:r w:rsidR="00074BEB">
              <w:rPr>
                <w:noProof/>
                <w:webHidden/>
              </w:rPr>
            </w:r>
            <w:r w:rsidR="00074BEB">
              <w:rPr>
                <w:noProof/>
                <w:webHidden/>
              </w:rPr>
              <w:fldChar w:fldCharType="separate"/>
            </w:r>
            <w:r w:rsidR="00074BEB">
              <w:rPr>
                <w:noProof/>
                <w:webHidden/>
              </w:rPr>
              <w:t>38</w:t>
            </w:r>
            <w:r w:rsidR="00074BEB">
              <w:rPr>
                <w:noProof/>
                <w:webHidden/>
              </w:rPr>
              <w:fldChar w:fldCharType="end"/>
            </w:r>
          </w:hyperlink>
        </w:p>
        <w:p w14:paraId="6B8B9B5A" w14:textId="77777777" w:rsidR="00074BEB" w:rsidRDefault="003B0590">
          <w:pPr>
            <w:pStyle w:val="Sisluet3"/>
            <w:rPr>
              <w:rFonts w:eastAsiaTheme="minorEastAsia" w:cstheme="minorBidi"/>
              <w:noProof/>
              <w:sz w:val="22"/>
              <w:lang w:eastAsia="fi-FI"/>
            </w:rPr>
          </w:pPr>
          <w:hyperlink w:anchor="_Toc526937804" w:history="1">
            <w:r w:rsidR="00074BEB" w:rsidRPr="00810428">
              <w:rPr>
                <w:rStyle w:val="Hyperlinkki"/>
                <w:noProof/>
              </w:rPr>
              <w:t>1.5.4</w:t>
            </w:r>
            <w:r w:rsidR="00074BEB">
              <w:rPr>
                <w:rFonts w:eastAsiaTheme="minorEastAsia" w:cstheme="minorBidi"/>
                <w:noProof/>
                <w:sz w:val="22"/>
                <w:lang w:eastAsia="fi-FI"/>
              </w:rPr>
              <w:tab/>
            </w:r>
            <w:r w:rsidR="00074BEB" w:rsidRPr="00810428">
              <w:rPr>
                <w:rStyle w:val="Hyperlinkki"/>
                <w:noProof/>
              </w:rPr>
              <w:t>Kululaskun tekeminen</w:t>
            </w:r>
            <w:r w:rsidR="00074BEB">
              <w:rPr>
                <w:noProof/>
                <w:webHidden/>
              </w:rPr>
              <w:tab/>
            </w:r>
            <w:r w:rsidR="00074BEB">
              <w:rPr>
                <w:noProof/>
                <w:webHidden/>
              </w:rPr>
              <w:fldChar w:fldCharType="begin"/>
            </w:r>
            <w:r w:rsidR="00074BEB">
              <w:rPr>
                <w:noProof/>
                <w:webHidden/>
              </w:rPr>
              <w:instrText xml:space="preserve"> PAGEREF _Toc526937804 \h </w:instrText>
            </w:r>
            <w:r w:rsidR="00074BEB">
              <w:rPr>
                <w:noProof/>
                <w:webHidden/>
              </w:rPr>
            </w:r>
            <w:r w:rsidR="00074BEB">
              <w:rPr>
                <w:noProof/>
                <w:webHidden/>
              </w:rPr>
              <w:fldChar w:fldCharType="separate"/>
            </w:r>
            <w:r w:rsidR="00074BEB">
              <w:rPr>
                <w:noProof/>
                <w:webHidden/>
              </w:rPr>
              <w:t>45</w:t>
            </w:r>
            <w:r w:rsidR="00074BEB">
              <w:rPr>
                <w:noProof/>
                <w:webHidden/>
              </w:rPr>
              <w:fldChar w:fldCharType="end"/>
            </w:r>
          </w:hyperlink>
        </w:p>
        <w:p w14:paraId="65D3A947" w14:textId="77777777" w:rsidR="00074BEB" w:rsidRDefault="003B0590">
          <w:pPr>
            <w:pStyle w:val="Sisluet3"/>
            <w:rPr>
              <w:rFonts w:eastAsiaTheme="minorEastAsia" w:cstheme="minorBidi"/>
              <w:noProof/>
              <w:sz w:val="22"/>
              <w:lang w:eastAsia="fi-FI"/>
            </w:rPr>
          </w:pPr>
          <w:hyperlink w:anchor="_Toc526937805" w:history="1">
            <w:r w:rsidR="00074BEB" w:rsidRPr="00810428">
              <w:rPr>
                <w:rStyle w:val="Hyperlinkki"/>
                <w:noProof/>
              </w:rPr>
              <w:t>1.5.5</w:t>
            </w:r>
            <w:r w:rsidR="00074BEB">
              <w:rPr>
                <w:rFonts w:eastAsiaTheme="minorEastAsia" w:cstheme="minorBidi"/>
                <w:noProof/>
                <w:sz w:val="22"/>
                <w:lang w:eastAsia="fi-FI"/>
              </w:rPr>
              <w:tab/>
            </w:r>
            <w:r w:rsidR="00074BEB" w:rsidRPr="00810428">
              <w:rPr>
                <w:rStyle w:val="Hyperlinkki"/>
                <w:noProof/>
              </w:rPr>
              <w:t>Polkupyörän käyttökorvauksen hakeminen</w:t>
            </w:r>
            <w:r w:rsidR="00074BEB">
              <w:rPr>
                <w:noProof/>
                <w:webHidden/>
              </w:rPr>
              <w:tab/>
            </w:r>
            <w:r w:rsidR="00074BEB">
              <w:rPr>
                <w:noProof/>
                <w:webHidden/>
              </w:rPr>
              <w:fldChar w:fldCharType="begin"/>
            </w:r>
            <w:r w:rsidR="00074BEB">
              <w:rPr>
                <w:noProof/>
                <w:webHidden/>
              </w:rPr>
              <w:instrText xml:space="preserve"> PAGEREF _Toc526937805 \h </w:instrText>
            </w:r>
            <w:r w:rsidR="00074BEB">
              <w:rPr>
                <w:noProof/>
                <w:webHidden/>
              </w:rPr>
            </w:r>
            <w:r w:rsidR="00074BEB">
              <w:rPr>
                <w:noProof/>
                <w:webHidden/>
              </w:rPr>
              <w:fldChar w:fldCharType="separate"/>
            </w:r>
            <w:r w:rsidR="00074BEB">
              <w:rPr>
                <w:noProof/>
                <w:webHidden/>
              </w:rPr>
              <w:t>48</w:t>
            </w:r>
            <w:r w:rsidR="00074BEB">
              <w:rPr>
                <w:noProof/>
                <w:webHidden/>
              </w:rPr>
              <w:fldChar w:fldCharType="end"/>
            </w:r>
          </w:hyperlink>
        </w:p>
        <w:p w14:paraId="0412040E" w14:textId="77777777" w:rsidR="00074BEB" w:rsidRDefault="003B0590">
          <w:pPr>
            <w:pStyle w:val="Sisluet3"/>
            <w:rPr>
              <w:rFonts w:eastAsiaTheme="minorEastAsia" w:cstheme="minorBidi"/>
              <w:noProof/>
              <w:sz w:val="22"/>
              <w:lang w:eastAsia="fi-FI"/>
            </w:rPr>
          </w:pPr>
          <w:hyperlink w:anchor="_Toc526937806" w:history="1">
            <w:r w:rsidR="00074BEB" w:rsidRPr="00810428">
              <w:rPr>
                <w:rStyle w:val="Hyperlinkki"/>
                <w:noProof/>
              </w:rPr>
              <w:t>1.5.6</w:t>
            </w:r>
            <w:r w:rsidR="00074BEB">
              <w:rPr>
                <w:rFonts w:eastAsiaTheme="minorEastAsia" w:cstheme="minorBidi"/>
                <w:noProof/>
                <w:sz w:val="22"/>
                <w:lang w:eastAsia="fi-FI"/>
              </w:rPr>
              <w:tab/>
            </w:r>
            <w:r w:rsidR="00074BEB" w:rsidRPr="00810428">
              <w:rPr>
                <w:rStyle w:val="Hyperlinkki"/>
                <w:noProof/>
              </w:rPr>
              <w:t>Ajopäiväkirjan tekeminen</w:t>
            </w:r>
            <w:r w:rsidR="00074BEB">
              <w:rPr>
                <w:noProof/>
                <w:webHidden/>
              </w:rPr>
              <w:tab/>
            </w:r>
            <w:r w:rsidR="00074BEB">
              <w:rPr>
                <w:noProof/>
                <w:webHidden/>
              </w:rPr>
              <w:fldChar w:fldCharType="begin"/>
            </w:r>
            <w:r w:rsidR="00074BEB">
              <w:rPr>
                <w:noProof/>
                <w:webHidden/>
              </w:rPr>
              <w:instrText xml:space="preserve"> PAGEREF _Toc526937806 \h </w:instrText>
            </w:r>
            <w:r w:rsidR="00074BEB">
              <w:rPr>
                <w:noProof/>
                <w:webHidden/>
              </w:rPr>
            </w:r>
            <w:r w:rsidR="00074BEB">
              <w:rPr>
                <w:noProof/>
                <w:webHidden/>
              </w:rPr>
              <w:fldChar w:fldCharType="separate"/>
            </w:r>
            <w:r w:rsidR="00074BEB">
              <w:rPr>
                <w:noProof/>
                <w:webHidden/>
              </w:rPr>
              <w:t>50</w:t>
            </w:r>
            <w:r w:rsidR="00074BEB">
              <w:rPr>
                <w:noProof/>
                <w:webHidden/>
              </w:rPr>
              <w:fldChar w:fldCharType="end"/>
            </w:r>
          </w:hyperlink>
        </w:p>
        <w:p w14:paraId="423238D8" w14:textId="77777777" w:rsidR="00074BEB" w:rsidRDefault="003B0590">
          <w:pPr>
            <w:pStyle w:val="Sisluet3"/>
            <w:rPr>
              <w:rFonts w:eastAsiaTheme="minorEastAsia" w:cstheme="minorBidi"/>
              <w:noProof/>
              <w:sz w:val="22"/>
              <w:lang w:eastAsia="fi-FI"/>
            </w:rPr>
          </w:pPr>
          <w:hyperlink w:anchor="_Toc526937807" w:history="1">
            <w:r w:rsidR="00074BEB" w:rsidRPr="00810428">
              <w:rPr>
                <w:rStyle w:val="Hyperlinkki"/>
                <w:noProof/>
              </w:rPr>
              <w:t>1.5.6</w:t>
            </w:r>
            <w:r w:rsidR="00074BEB">
              <w:rPr>
                <w:rFonts w:eastAsiaTheme="minorEastAsia" w:cstheme="minorBidi"/>
                <w:noProof/>
                <w:sz w:val="22"/>
                <w:lang w:eastAsia="fi-FI"/>
              </w:rPr>
              <w:tab/>
            </w:r>
            <w:r w:rsidR="00074BEB" w:rsidRPr="00810428">
              <w:rPr>
                <w:rStyle w:val="Hyperlinkki"/>
                <w:noProof/>
              </w:rPr>
              <w:t>Matkapyynnön tai -laskun poistaminen</w:t>
            </w:r>
            <w:r w:rsidR="00074BEB">
              <w:rPr>
                <w:noProof/>
                <w:webHidden/>
              </w:rPr>
              <w:tab/>
            </w:r>
            <w:r w:rsidR="00074BEB">
              <w:rPr>
                <w:noProof/>
                <w:webHidden/>
              </w:rPr>
              <w:fldChar w:fldCharType="begin"/>
            </w:r>
            <w:r w:rsidR="00074BEB">
              <w:rPr>
                <w:noProof/>
                <w:webHidden/>
              </w:rPr>
              <w:instrText xml:space="preserve"> PAGEREF _Toc526937807 \h </w:instrText>
            </w:r>
            <w:r w:rsidR="00074BEB">
              <w:rPr>
                <w:noProof/>
                <w:webHidden/>
              </w:rPr>
            </w:r>
            <w:r w:rsidR="00074BEB">
              <w:rPr>
                <w:noProof/>
                <w:webHidden/>
              </w:rPr>
              <w:fldChar w:fldCharType="separate"/>
            </w:r>
            <w:r w:rsidR="00074BEB">
              <w:rPr>
                <w:noProof/>
                <w:webHidden/>
              </w:rPr>
              <w:t>55</w:t>
            </w:r>
            <w:r w:rsidR="00074BEB">
              <w:rPr>
                <w:noProof/>
                <w:webHidden/>
              </w:rPr>
              <w:fldChar w:fldCharType="end"/>
            </w:r>
          </w:hyperlink>
        </w:p>
        <w:p w14:paraId="1BBB934F" w14:textId="77777777" w:rsidR="00074BEB" w:rsidRDefault="003B0590">
          <w:pPr>
            <w:pStyle w:val="Sisluet3"/>
            <w:rPr>
              <w:rFonts w:eastAsiaTheme="minorEastAsia" w:cstheme="minorBidi"/>
              <w:noProof/>
              <w:sz w:val="22"/>
              <w:lang w:eastAsia="fi-FI"/>
            </w:rPr>
          </w:pPr>
          <w:hyperlink w:anchor="_Toc526937808" w:history="1">
            <w:r w:rsidR="00074BEB" w:rsidRPr="00810428">
              <w:rPr>
                <w:rStyle w:val="Hyperlinkki"/>
                <w:noProof/>
              </w:rPr>
              <w:t>1.5.7</w:t>
            </w:r>
            <w:r w:rsidR="00074BEB">
              <w:rPr>
                <w:rFonts w:eastAsiaTheme="minorEastAsia" w:cstheme="minorBidi"/>
                <w:noProof/>
                <w:sz w:val="22"/>
                <w:lang w:eastAsia="fi-FI"/>
              </w:rPr>
              <w:tab/>
            </w:r>
            <w:r w:rsidR="00074BEB" w:rsidRPr="00810428">
              <w:rPr>
                <w:rStyle w:val="Hyperlinkki"/>
                <w:noProof/>
              </w:rPr>
              <w:t>Liitteen lisääminen matkapyynnölle tai -laskulle jälkikäteen</w:t>
            </w:r>
            <w:r w:rsidR="00074BEB">
              <w:rPr>
                <w:noProof/>
                <w:webHidden/>
              </w:rPr>
              <w:tab/>
            </w:r>
            <w:r w:rsidR="00074BEB">
              <w:rPr>
                <w:noProof/>
                <w:webHidden/>
              </w:rPr>
              <w:fldChar w:fldCharType="begin"/>
            </w:r>
            <w:r w:rsidR="00074BEB">
              <w:rPr>
                <w:noProof/>
                <w:webHidden/>
              </w:rPr>
              <w:instrText xml:space="preserve"> PAGEREF _Toc526937808 \h </w:instrText>
            </w:r>
            <w:r w:rsidR="00074BEB">
              <w:rPr>
                <w:noProof/>
                <w:webHidden/>
              </w:rPr>
            </w:r>
            <w:r w:rsidR="00074BEB">
              <w:rPr>
                <w:noProof/>
                <w:webHidden/>
              </w:rPr>
              <w:fldChar w:fldCharType="separate"/>
            </w:r>
            <w:r w:rsidR="00074BEB">
              <w:rPr>
                <w:noProof/>
                <w:webHidden/>
              </w:rPr>
              <w:t>55</w:t>
            </w:r>
            <w:r w:rsidR="00074BEB">
              <w:rPr>
                <w:noProof/>
                <w:webHidden/>
              </w:rPr>
              <w:fldChar w:fldCharType="end"/>
            </w:r>
          </w:hyperlink>
        </w:p>
        <w:p w14:paraId="060EF334" w14:textId="77777777" w:rsidR="00074BEB" w:rsidRDefault="003B0590">
          <w:pPr>
            <w:pStyle w:val="Sisluet3"/>
            <w:rPr>
              <w:rFonts w:eastAsiaTheme="minorEastAsia" w:cstheme="minorBidi"/>
              <w:noProof/>
              <w:sz w:val="22"/>
              <w:lang w:eastAsia="fi-FI"/>
            </w:rPr>
          </w:pPr>
          <w:hyperlink w:anchor="_Toc526937809" w:history="1">
            <w:r w:rsidR="00074BEB" w:rsidRPr="00810428">
              <w:rPr>
                <w:rStyle w:val="Hyperlinkki"/>
                <w:noProof/>
              </w:rPr>
              <w:t>1.5.8</w:t>
            </w:r>
            <w:r w:rsidR="00074BEB">
              <w:rPr>
                <w:rFonts w:eastAsiaTheme="minorEastAsia" w:cstheme="minorBidi"/>
                <w:noProof/>
                <w:sz w:val="22"/>
                <w:lang w:eastAsia="fi-FI"/>
              </w:rPr>
              <w:tab/>
            </w:r>
            <w:r w:rsidR="00074BEB" w:rsidRPr="00810428">
              <w:rPr>
                <w:rStyle w:val="Hyperlinkki"/>
                <w:noProof/>
              </w:rPr>
              <w:t>Matkapyyntöjen tilat ja selitys</w:t>
            </w:r>
            <w:r w:rsidR="00074BEB">
              <w:rPr>
                <w:noProof/>
                <w:webHidden/>
              </w:rPr>
              <w:tab/>
            </w:r>
            <w:r w:rsidR="00074BEB">
              <w:rPr>
                <w:noProof/>
                <w:webHidden/>
              </w:rPr>
              <w:fldChar w:fldCharType="begin"/>
            </w:r>
            <w:r w:rsidR="00074BEB">
              <w:rPr>
                <w:noProof/>
                <w:webHidden/>
              </w:rPr>
              <w:instrText xml:space="preserve"> PAGEREF _Toc526937809 \h </w:instrText>
            </w:r>
            <w:r w:rsidR="00074BEB">
              <w:rPr>
                <w:noProof/>
                <w:webHidden/>
              </w:rPr>
            </w:r>
            <w:r w:rsidR="00074BEB">
              <w:rPr>
                <w:noProof/>
                <w:webHidden/>
              </w:rPr>
              <w:fldChar w:fldCharType="separate"/>
            </w:r>
            <w:r w:rsidR="00074BEB">
              <w:rPr>
                <w:noProof/>
                <w:webHidden/>
              </w:rPr>
              <w:t>56</w:t>
            </w:r>
            <w:r w:rsidR="00074BEB">
              <w:rPr>
                <w:noProof/>
                <w:webHidden/>
              </w:rPr>
              <w:fldChar w:fldCharType="end"/>
            </w:r>
          </w:hyperlink>
        </w:p>
        <w:p w14:paraId="0694B988" w14:textId="77777777" w:rsidR="00074BEB" w:rsidRDefault="003B0590">
          <w:pPr>
            <w:pStyle w:val="Sisluet3"/>
            <w:rPr>
              <w:rFonts w:eastAsiaTheme="minorEastAsia" w:cstheme="minorBidi"/>
              <w:noProof/>
              <w:sz w:val="22"/>
              <w:lang w:eastAsia="fi-FI"/>
            </w:rPr>
          </w:pPr>
          <w:hyperlink w:anchor="_Toc526937810" w:history="1">
            <w:r w:rsidR="00074BEB" w:rsidRPr="00810428">
              <w:rPr>
                <w:rStyle w:val="Hyperlinkki"/>
                <w:noProof/>
              </w:rPr>
              <w:t>1.5.9</w:t>
            </w:r>
            <w:r w:rsidR="00074BEB">
              <w:rPr>
                <w:rFonts w:eastAsiaTheme="minorEastAsia" w:cstheme="minorBidi"/>
                <w:noProof/>
                <w:sz w:val="22"/>
                <w:lang w:eastAsia="fi-FI"/>
              </w:rPr>
              <w:tab/>
            </w:r>
            <w:r w:rsidR="00074BEB" w:rsidRPr="00810428">
              <w:rPr>
                <w:rStyle w:val="Hyperlinkki"/>
                <w:noProof/>
              </w:rPr>
              <w:t>Matkalaskujen tilat ja selitys</w:t>
            </w:r>
            <w:r w:rsidR="00074BEB">
              <w:rPr>
                <w:noProof/>
                <w:webHidden/>
              </w:rPr>
              <w:tab/>
            </w:r>
            <w:r w:rsidR="00074BEB">
              <w:rPr>
                <w:noProof/>
                <w:webHidden/>
              </w:rPr>
              <w:fldChar w:fldCharType="begin"/>
            </w:r>
            <w:r w:rsidR="00074BEB">
              <w:rPr>
                <w:noProof/>
                <w:webHidden/>
              </w:rPr>
              <w:instrText xml:space="preserve"> PAGEREF _Toc526937810 \h </w:instrText>
            </w:r>
            <w:r w:rsidR="00074BEB">
              <w:rPr>
                <w:noProof/>
                <w:webHidden/>
              </w:rPr>
            </w:r>
            <w:r w:rsidR="00074BEB">
              <w:rPr>
                <w:noProof/>
                <w:webHidden/>
              </w:rPr>
              <w:fldChar w:fldCharType="separate"/>
            </w:r>
            <w:r w:rsidR="00074BEB">
              <w:rPr>
                <w:noProof/>
                <w:webHidden/>
              </w:rPr>
              <w:t>56</w:t>
            </w:r>
            <w:r w:rsidR="00074BEB">
              <w:rPr>
                <w:noProof/>
                <w:webHidden/>
              </w:rPr>
              <w:fldChar w:fldCharType="end"/>
            </w:r>
          </w:hyperlink>
        </w:p>
        <w:p w14:paraId="129E4D42" w14:textId="77777777" w:rsidR="00074BEB" w:rsidRDefault="003B0590">
          <w:pPr>
            <w:pStyle w:val="Sisluet2"/>
            <w:rPr>
              <w:rFonts w:eastAsiaTheme="minorEastAsia" w:cstheme="minorBidi"/>
              <w:noProof/>
              <w:sz w:val="22"/>
              <w:lang w:eastAsia="fi-FI"/>
            </w:rPr>
          </w:pPr>
          <w:hyperlink w:anchor="_Toc526937811" w:history="1">
            <w:r w:rsidR="00074BEB" w:rsidRPr="00810428">
              <w:rPr>
                <w:rStyle w:val="Hyperlinkki"/>
                <w:rFonts w:asciiTheme="majorHAnsi" w:eastAsiaTheme="majorEastAsia" w:hAnsiTheme="majorHAnsi" w:cstheme="majorBidi"/>
                <w:bCs/>
                <w:noProof/>
              </w:rPr>
              <w:t>1.6</w:t>
            </w:r>
            <w:r w:rsidR="00074BEB">
              <w:rPr>
                <w:rFonts w:eastAsiaTheme="minorEastAsia" w:cstheme="minorBidi"/>
                <w:noProof/>
                <w:sz w:val="22"/>
                <w:lang w:eastAsia="fi-FI"/>
              </w:rPr>
              <w:tab/>
            </w:r>
            <w:r w:rsidR="00074BEB" w:rsidRPr="00810428">
              <w:rPr>
                <w:rStyle w:val="Hyperlinkki"/>
                <w:rFonts w:asciiTheme="majorHAnsi" w:eastAsiaTheme="majorEastAsia" w:hAnsiTheme="majorHAnsi" w:cstheme="majorBidi"/>
                <w:bCs/>
                <w:noProof/>
              </w:rPr>
              <w:t>Osaamisprofiili</w:t>
            </w:r>
            <w:r w:rsidR="00074BEB">
              <w:rPr>
                <w:noProof/>
                <w:webHidden/>
              </w:rPr>
              <w:tab/>
            </w:r>
            <w:r w:rsidR="00074BEB">
              <w:rPr>
                <w:noProof/>
                <w:webHidden/>
              </w:rPr>
              <w:fldChar w:fldCharType="begin"/>
            </w:r>
            <w:r w:rsidR="00074BEB">
              <w:rPr>
                <w:noProof/>
                <w:webHidden/>
              </w:rPr>
              <w:instrText xml:space="preserve"> PAGEREF _Toc526937811 \h </w:instrText>
            </w:r>
            <w:r w:rsidR="00074BEB">
              <w:rPr>
                <w:noProof/>
                <w:webHidden/>
              </w:rPr>
            </w:r>
            <w:r w:rsidR="00074BEB">
              <w:rPr>
                <w:noProof/>
                <w:webHidden/>
              </w:rPr>
              <w:fldChar w:fldCharType="separate"/>
            </w:r>
            <w:r w:rsidR="00074BEB">
              <w:rPr>
                <w:noProof/>
                <w:webHidden/>
              </w:rPr>
              <w:t>57</w:t>
            </w:r>
            <w:r w:rsidR="00074BEB">
              <w:rPr>
                <w:noProof/>
                <w:webHidden/>
              </w:rPr>
              <w:fldChar w:fldCharType="end"/>
            </w:r>
          </w:hyperlink>
        </w:p>
        <w:p w14:paraId="5E068EF4" w14:textId="77777777" w:rsidR="00074BEB" w:rsidRDefault="003B0590">
          <w:pPr>
            <w:pStyle w:val="Sisluet3"/>
            <w:rPr>
              <w:rFonts w:eastAsiaTheme="minorEastAsia" w:cstheme="minorBidi"/>
              <w:noProof/>
              <w:sz w:val="22"/>
              <w:lang w:eastAsia="fi-FI"/>
            </w:rPr>
          </w:pPr>
          <w:hyperlink w:anchor="_Toc526937812" w:history="1">
            <w:r w:rsidR="00074BEB" w:rsidRPr="00810428">
              <w:rPr>
                <w:rStyle w:val="Hyperlinkki"/>
                <w:rFonts w:asciiTheme="majorHAnsi" w:eastAsiaTheme="majorEastAsia" w:hAnsiTheme="majorHAnsi" w:cstheme="majorBidi"/>
                <w:bCs/>
                <w:noProof/>
              </w:rPr>
              <w:t>1.6.1</w:t>
            </w:r>
            <w:r w:rsidR="00074BEB">
              <w:rPr>
                <w:rFonts w:eastAsiaTheme="minorEastAsia" w:cstheme="minorBidi"/>
                <w:noProof/>
                <w:sz w:val="22"/>
                <w:lang w:eastAsia="fi-FI"/>
              </w:rPr>
              <w:tab/>
            </w:r>
            <w:r w:rsidR="00074BEB" w:rsidRPr="00810428">
              <w:rPr>
                <w:rStyle w:val="Hyperlinkki"/>
                <w:rFonts w:asciiTheme="majorHAnsi" w:eastAsiaTheme="majorEastAsia" w:hAnsiTheme="majorHAnsi" w:cstheme="majorBidi"/>
                <w:bCs/>
                <w:noProof/>
              </w:rPr>
              <w:t>Profiilivertailu</w:t>
            </w:r>
            <w:r w:rsidR="00074BEB">
              <w:rPr>
                <w:noProof/>
                <w:webHidden/>
              </w:rPr>
              <w:tab/>
            </w:r>
            <w:r w:rsidR="00074BEB">
              <w:rPr>
                <w:noProof/>
                <w:webHidden/>
              </w:rPr>
              <w:fldChar w:fldCharType="begin"/>
            </w:r>
            <w:r w:rsidR="00074BEB">
              <w:rPr>
                <w:noProof/>
                <w:webHidden/>
              </w:rPr>
              <w:instrText xml:space="preserve"> PAGEREF _Toc526937812 \h </w:instrText>
            </w:r>
            <w:r w:rsidR="00074BEB">
              <w:rPr>
                <w:noProof/>
                <w:webHidden/>
              </w:rPr>
            </w:r>
            <w:r w:rsidR="00074BEB">
              <w:rPr>
                <w:noProof/>
                <w:webHidden/>
              </w:rPr>
              <w:fldChar w:fldCharType="separate"/>
            </w:r>
            <w:r w:rsidR="00074BEB">
              <w:rPr>
                <w:noProof/>
                <w:webHidden/>
              </w:rPr>
              <w:t>58</w:t>
            </w:r>
            <w:r w:rsidR="00074BEB">
              <w:rPr>
                <w:noProof/>
                <w:webHidden/>
              </w:rPr>
              <w:fldChar w:fldCharType="end"/>
            </w:r>
          </w:hyperlink>
        </w:p>
        <w:p w14:paraId="6341A659" w14:textId="77777777" w:rsidR="00A500D5" w:rsidRDefault="00A500D5">
          <w:r>
            <w:rPr>
              <w:b/>
              <w:bCs/>
            </w:rPr>
            <w:fldChar w:fldCharType="end"/>
          </w:r>
        </w:p>
      </w:sdtContent>
    </w:sdt>
    <w:p w14:paraId="6341A65A" w14:textId="77777777" w:rsidR="00A500D5" w:rsidRDefault="00A500D5"/>
    <w:p w14:paraId="6341A65B" w14:textId="77777777" w:rsidR="00A500D5" w:rsidRDefault="00A500D5">
      <w:r>
        <w:br w:type="page"/>
      </w:r>
    </w:p>
    <w:p w14:paraId="6341A65C" w14:textId="77777777" w:rsidR="00C331AA" w:rsidRPr="001407D0" w:rsidRDefault="00976444" w:rsidP="00E86B03">
      <w:pPr>
        <w:pStyle w:val="Otsikko1"/>
        <w:rPr>
          <w:b/>
        </w:rPr>
      </w:pPr>
      <w:bookmarkStart w:id="1" w:name="_Toc526937778"/>
      <w:r>
        <w:rPr>
          <w:b/>
        </w:rPr>
        <w:lastRenderedPageBreak/>
        <w:t>Työntekijän</w:t>
      </w:r>
      <w:r w:rsidR="00AB538D" w:rsidRPr="001407D0">
        <w:rPr>
          <w:b/>
        </w:rPr>
        <w:t xml:space="preserve"> itsepalvelutoim</w:t>
      </w:r>
      <w:r w:rsidR="00481C38">
        <w:rPr>
          <w:b/>
        </w:rPr>
        <w:t>innot</w:t>
      </w:r>
      <w:bookmarkEnd w:id="1"/>
    </w:p>
    <w:p w14:paraId="6341A65D" w14:textId="77777777" w:rsidR="00BF4570" w:rsidRDefault="00BF4570" w:rsidP="00BF4570"/>
    <w:p w14:paraId="6341A65E" w14:textId="77777777" w:rsidR="004758ED" w:rsidRDefault="004758ED" w:rsidP="00BF4570">
      <w:r>
        <w:t>Itsepalveluportaalin kautta työntekijä ylläpitää omia yhteystietojaan, rekisteröi poissaolojaan, luo omat matkasuunnitelmat ja –laskut sekä kululaskut ja ajopäiväkirjat, ilmoittautuu koulutuksiin ja voi tarkastella omaa opintotiliään sekä</w:t>
      </w:r>
      <w:r w:rsidR="000B711A">
        <w:t xml:space="preserve"> tarkastelee omaa osaamis- ja vaatimusprofiiliaan</w:t>
      </w:r>
      <w:r>
        <w:t>.</w:t>
      </w:r>
    </w:p>
    <w:p w14:paraId="6341A65F" w14:textId="77777777" w:rsidR="004758ED" w:rsidRPr="00BF4570" w:rsidRDefault="004758ED" w:rsidP="00BF4570"/>
    <w:p w14:paraId="6341A660" w14:textId="77777777" w:rsidR="00C331AA" w:rsidRDefault="00F53819" w:rsidP="00E86B03">
      <w:pPr>
        <w:pStyle w:val="Otsikko2"/>
      </w:pPr>
      <w:bookmarkStart w:id="2" w:name="_Toc526937779"/>
      <w:r>
        <w:t>Omat tiedot</w:t>
      </w:r>
      <w:bookmarkEnd w:id="2"/>
    </w:p>
    <w:p w14:paraId="6341A661" w14:textId="77777777" w:rsidR="000C66D0" w:rsidRDefault="000C66D0" w:rsidP="000C66D0"/>
    <w:p w14:paraId="6341A662" w14:textId="77777777" w:rsidR="0052404A" w:rsidRDefault="006B0AA0" w:rsidP="0052404A">
      <w:r>
        <w:t xml:space="preserve">Oma henkilökohtainen profiilisi näkyy </w:t>
      </w:r>
      <w:r w:rsidR="00600917">
        <w:t>itsepalvelun etusivulla</w:t>
      </w:r>
      <w:r w:rsidR="00BF419C">
        <w:t xml:space="preserve"> kohdassa </w:t>
      </w:r>
      <w:r w:rsidR="00BF419C" w:rsidRPr="00BF419C">
        <w:rPr>
          <w:b/>
        </w:rPr>
        <w:t>Omat tiedot</w:t>
      </w:r>
      <w:r w:rsidR="00600917">
        <w:t xml:space="preserve">. Täällä </w:t>
      </w:r>
      <w:r>
        <w:t xml:space="preserve">voit </w:t>
      </w:r>
      <w:r w:rsidR="00600917">
        <w:t>ylläpitää omia henkilö-, osoite-, pankkiy</w:t>
      </w:r>
      <w:r>
        <w:t>hteys- ja tietoliikennetietojasi</w:t>
      </w:r>
      <w:r w:rsidR="00600917">
        <w:t>.</w:t>
      </w:r>
    </w:p>
    <w:p w14:paraId="6341A663" w14:textId="77777777" w:rsidR="00B4595E" w:rsidRDefault="00B4595E" w:rsidP="0052404A"/>
    <w:p w14:paraId="6341A664" w14:textId="77777777" w:rsidR="00B4595E" w:rsidRPr="00F84C86" w:rsidRDefault="00F84C86" w:rsidP="0052404A">
      <w:pPr>
        <w:rPr>
          <w:u w:val="single"/>
        </w:rPr>
      </w:pPr>
      <w:r w:rsidRPr="00F84C86">
        <w:rPr>
          <w:noProof/>
          <w:u w:val="single"/>
          <w:lang w:eastAsia="fi-FI"/>
        </w:rPr>
        <mc:AlternateContent>
          <mc:Choice Requires="wps">
            <w:drawing>
              <wp:anchor distT="0" distB="0" distL="114300" distR="114300" simplePos="0" relativeHeight="251588096" behindDoc="0" locked="0" layoutInCell="1" allowOverlap="1" wp14:anchorId="6341AAE0" wp14:editId="1EF93870">
                <wp:simplePos x="0" y="0"/>
                <wp:positionH relativeFrom="column">
                  <wp:posOffset>-92293</wp:posOffset>
                </wp:positionH>
                <wp:positionV relativeFrom="paragraph">
                  <wp:posOffset>96529</wp:posOffset>
                </wp:positionV>
                <wp:extent cx="1030406" cy="129654"/>
                <wp:effectExtent l="0" t="0" r="17780" b="22860"/>
                <wp:wrapNone/>
                <wp:docPr id="61" name="Pyöristetty suorakulmio 61"/>
                <wp:cNvGraphicFramePr/>
                <a:graphic xmlns:a="http://schemas.openxmlformats.org/drawingml/2006/main">
                  <a:graphicData uri="http://schemas.microsoft.com/office/word/2010/wordprocessingShape">
                    <wps:wsp>
                      <wps:cNvSpPr/>
                      <wps:spPr>
                        <a:xfrm>
                          <a:off x="0" y="0"/>
                          <a:ext cx="1030406" cy="1296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769D2D" id="Pyöristetty suorakulmio 61" o:spid="_x0000_s1026" style="position:absolute;margin-left:-7.25pt;margin-top:7.6pt;width:81.15pt;height:10.2pt;z-index:25158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" filled="f" strokecolor="red" strokeweight="2pt"/>
            </w:pict>
          </mc:Fallback>
        </mc:AlternateContent>
      </w:r>
      <w:r w:rsidR="00600917" w:rsidRPr="00F84C86">
        <w:rPr>
          <w:noProof/>
          <w:u w:val="single"/>
          <w:lang w:eastAsia="fi-FI"/>
        </w:rPr>
        <w:drawing>
          <wp:inline distT="0" distB="0" distL="0" distR="0" wp14:anchorId="6341AAE2" wp14:editId="59F6E206">
            <wp:extent cx="5943600" cy="320167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01670"/>
                    </a:xfrm>
                    <a:prstGeom prst="rect">
                      <a:avLst/>
                    </a:prstGeom>
                  </pic:spPr>
                </pic:pic>
              </a:graphicData>
            </a:graphic>
          </wp:inline>
        </w:drawing>
      </w:r>
    </w:p>
    <w:p w14:paraId="6341A665" w14:textId="77777777" w:rsidR="00600917" w:rsidRDefault="00600917" w:rsidP="0052404A"/>
    <w:p w14:paraId="6341A666" w14:textId="77777777" w:rsidR="00A77216" w:rsidRDefault="0052404A" w:rsidP="0052404A">
      <w:pPr>
        <w:pStyle w:val="Otsikko3"/>
      </w:pPr>
      <w:bookmarkStart w:id="3" w:name="_Toc526937780"/>
      <w:r>
        <w:t>Henkilötietojen muutos</w:t>
      </w:r>
      <w:bookmarkEnd w:id="3"/>
    </w:p>
    <w:p w14:paraId="6341A667" w14:textId="77777777" w:rsidR="00FC1A5D" w:rsidRDefault="00FC1A5D" w:rsidP="00FC1A5D"/>
    <w:p w14:paraId="6341A668" w14:textId="77777777" w:rsidR="0052404A" w:rsidRDefault="00C64D1F" w:rsidP="0052404A">
      <w:r>
        <w:t>Työntekijän itsepalvelussa v</w:t>
      </w:r>
      <w:r w:rsidR="006B0AA0">
        <w:t xml:space="preserve">oit ylläpitää </w:t>
      </w:r>
      <w:r w:rsidR="00F46721">
        <w:t xml:space="preserve">seuraavia </w:t>
      </w:r>
      <w:r w:rsidR="006B0AA0">
        <w:t>henkilötietojasi</w:t>
      </w:r>
      <w:r w:rsidR="00F46721">
        <w:t>:</w:t>
      </w:r>
    </w:p>
    <w:p w14:paraId="453DE977" w14:textId="75B2780A" w:rsidR="00FA34B5" w:rsidRDefault="00FA34B5" w:rsidP="006F5F9D">
      <w:pPr>
        <w:pStyle w:val="LuetteloTiera"/>
        <w:numPr>
          <w:ilvl w:val="0"/>
          <w:numId w:val="6"/>
        </w:numPr>
      </w:pPr>
      <w:r>
        <w:t>Etunimet ja sukunimi</w:t>
      </w:r>
    </w:p>
    <w:p w14:paraId="6341A669" w14:textId="77777777" w:rsidR="0052404A" w:rsidRDefault="0052404A" w:rsidP="006F5F9D">
      <w:pPr>
        <w:pStyle w:val="LuetteloTiera"/>
        <w:numPr>
          <w:ilvl w:val="0"/>
          <w:numId w:val="6"/>
        </w:numPr>
      </w:pPr>
      <w:r>
        <w:t>Kansalaisuus</w:t>
      </w:r>
    </w:p>
    <w:p w14:paraId="6341A66A" w14:textId="45B023C3" w:rsidR="0052404A" w:rsidRDefault="0052404A" w:rsidP="006F5F9D">
      <w:pPr>
        <w:pStyle w:val="LuetteloTiera"/>
        <w:numPr>
          <w:ilvl w:val="0"/>
          <w:numId w:val="6"/>
        </w:numPr>
      </w:pPr>
      <w:r>
        <w:t>Viestintäkieli</w:t>
      </w:r>
      <w:r w:rsidR="00015E80">
        <w:t xml:space="preserve"> (työsopimus ja palkkalaskelma</w:t>
      </w:r>
      <w:r w:rsidR="00F46721">
        <w:t xml:space="preserve"> tulostuu tähän valitulla kielellä, </w:t>
      </w:r>
      <w:r w:rsidR="00903B06">
        <w:t>valintalistalla on useita kielivaihtoehtoja, mutta tosiasiallisesti viestintäkieli voi olla joko suomi tai ruotsi)</w:t>
      </w:r>
    </w:p>
    <w:p w14:paraId="6341A66B" w14:textId="77777777" w:rsidR="0052404A" w:rsidRDefault="0052404A" w:rsidP="006F5F9D">
      <w:pPr>
        <w:pStyle w:val="LuetteloTiera"/>
        <w:numPr>
          <w:ilvl w:val="0"/>
          <w:numId w:val="6"/>
        </w:numPr>
      </w:pPr>
      <w:r>
        <w:t>Äidinkieli</w:t>
      </w:r>
    </w:p>
    <w:p w14:paraId="6341A66C" w14:textId="77777777" w:rsidR="0052404A" w:rsidRDefault="0052404A" w:rsidP="006F5F9D">
      <w:pPr>
        <w:pStyle w:val="LuetteloTiera"/>
        <w:numPr>
          <w:ilvl w:val="0"/>
          <w:numId w:val="6"/>
        </w:numPr>
      </w:pPr>
      <w:r>
        <w:t>Valokuva</w:t>
      </w:r>
    </w:p>
    <w:p w14:paraId="6341A66D" w14:textId="77777777" w:rsidR="0052404A" w:rsidRDefault="0052404A" w:rsidP="006F5F9D">
      <w:pPr>
        <w:pStyle w:val="LuetteloTiera"/>
        <w:numPr>
          <w:ilvl w:val="0"/>
          <w:numId w:val="6"/>
        </w:numPr>
      </w:pPr>
      <w:r>
        <w:lastRenderedPageBreak/>
        <w:t>Syntymänimi</w:t>
      </w:r>
      <w:r w:rsidR="00F46721">
        <w:t xml:space="preserve"> (eli </w:t>
      </w:r>
      <w:r w:rsidR="003C2C4A">
        <w:t>nk. ”tyttönimi”)</w:t>
      </w:r>
    </w:p>
    <w:p w14:paraId="6341A66E" w14:textId="77777777" w:rsidR="0052404A" w:rsidRDefault="0052404A" w:rsidP="006F5F9D">
      <w:pPr>
        <w:pStyle w:val="LuetteloTiera"/>
        <w:numPr>
          <w:ilvl w:val="0"/>
          <w:numId w:val="6"/>
        </w:numPr>
      </w:pPr>
      <w:r>
        <w:t>Kutsumanimi</w:t>
      </w:r>
      <w:r w:rsidR="003C2C4A">
        <w:t xml:space="preserve"> (se </w:t>
      </w:r>
      <w:r w:rsidR="006B0AA0">
        <w:t xml:space="preserve">etunimi, jota käytät </w:t>
      </w:r>
      <w:r w:rsidR="003C2C4A">
        <w:t>puhuttelunimenä)</w:t>
      </w:r>
    </w:p>
    <w:p w14:paraId="6341A66F" w14:textId="63E19098" w:rsidR="00295155" w:rsidRDefault="005945D4" w:rsidP="00870EE7">
      <w:r>
        <w:t xml:space="preserve">HUOM 1. </w:t>
      </w:r>
      <w:r w:rsidR="00313A6E">
        <w:t xml:space="preserve">Jos haluat, että kutsumanimesi näkyy myös portaalin </w:t>
      </w:r>
      <w:r w:rsidR="009532E9">
        <w:t>T</w:t>
      </w:r>
      <w:r w:rsidR="00313A6E">
        <w:t xml:space="preserve">ervetuloa-toivotuksessa, tulee sinun tehdä siitä pyyntö </w:t>
      </w:r>
      <w:r w:rsidR="00295155">
        <w:t xml:space="preserve">SAP HR –käyttäjätukeen </w:t>
      </w:r>
      <w:r w:rsidR="00313A6E" w:rsidRPr="00870EE7">
        <w:t>(</w:t>
      </w:r>
      <w:hyperlink r:id="rId15" w:history="1">
        <w:r w:rsidR="00050604">
          <w:rPr>
            <w:rStyle w:val="Hyperlinkki"/>
          </w:rPr>
          <w:t>HPK-itsepalveluportaali</w:t>
        </w:r>
      </w:hyperlink>
      <w:r w:rsidR="00295155">
        <w:t>)</w:t>
      </w:r>
    </w:p>
    <w:p w14:paraId="6341A670" w14:textId="77777777" w:rsidR="00295155" w:rsidRDefault="00295155" w:rsidP="00870EE7"/>
    <w:p w14:paraId="6341A671" w14:textId="657BF55F" w:rsidR="005945D4" w:rsidRDefault="00295155" w:rsidP="00870EE7">
      <w:r>
        <w:t>HU</w:t>
      </w:r>
      <w:r w:rsidR="005945D4">
        <w:t xml:space="preserve">OM 2. Jos käyttäjätunnuksesi tai sähköpostiosoitteesi </w:t>
      </w:r>
      <w:r w:rsidR="00050604">
        <w:t xml:space="preserve">on </w:t>
      </w:r>
      <w:r w:rsidR="005945D4">
        <w:t>muuttu</w:t>
      </w:r>
      <w:r w:rsidR="00050604">
        <w:t>nut</w:t>
      </w:r>
      <w:r w:rsidR="005945D4">
        <w:t xml:space="preserve">, </w:t>
      </w:r>
      <w:r w:rsidR="00050604">
        <w:t xml:space="preserve">lähetä SAP HR –käyttöoikeuslomake </w:t>
      </w:r>
      <w:hyperlink r:id="rId16" w:history="1">
        <w:r w:rsidR="00050604">
          <w:rPr>
            <w:rStyle w:val="Hyperlinkki"/>
          </w:rPr>
          <w:t>HPK-itsepalveluportaaliin</w:t>
        </w:r>
      </w:hyperlink>
      <w:r>
        <w:t>,</w:t>
      </w:r>
      <w:r w:rsidR="0098736B">
        <w:t xml:space="preserve"> jossa tietosi päivitetään SAP HR –järjestelmään</w:t>
      </w:r>
      <w:r w:rsidR="00050604">
        <w:t xml:space="preserve"> ja uudelle käyttäjätunnuksellesi haetaan käyttöoikeudet</w:t>
      </w:r>
      <w:r w:rsidR="0098736B">
        <w:t xml:space="preserve">.  </w:t>
      </w:r>
      <w:r w:rsidR="005945D4">
        <w:t xml:space="preserve">  </w:t>
      </w:r>
    </w:p>
    <w:p w14:paraId="6341A672" w14:textId="77777777" w:rsidR="00C64D1F" w:rsidRDefault="00C64D1F" w:rsidP="00C64D1F">
      <w:pPr>
        <w:ind w:left="360"/>
      </w:pPr>
    </w:p>
    <w:p w14:paraId="6341A673" w14:textId="77777777" w:rsidR="00C64D1F" w:rsidRDefault="00C64D1F" w:rsidP="00C64D1F">
      <w:pPr>
        <w:ind w:left="360"/>
      </w:pPr>
    </w:p>
    <w:p w14:paraId="6341A674" w14:textId="77777777" w:rsidR="00C64D1F" w:rsidRDefault="00C64D1F" w:rsidP="00C64D1F">
      <w:pPr>
        <w:ind w:left="360"/>
      </w:pPr>
    </w:p>
    <w:p w14:paraId="6341A675" w14:textId="77777777" w:rsidR="00C64D1F" w:rsidRDefault="00C64D1F" w:rsidP="00C64D1F">
      <w:pPr>
        <w:ind w:left="360"/>
      </w:pPr>
    </w:p>
    <w:p w14:paraId="6341A676" w14:textId="77777777" w:rsidR="00313A6E" w:rsidRDefault="00313A6E" w:rsidP="00C64D1F">
      <w:pPr>
        <w:ind w:left="360"/>
      </w:pPr>
    </w:p>
    <w:p w14:paraId="6341A677" w14:textId="77777777" w:rsidR="00C64D1F" w:rsidRPr="00FC1A5D" w:rsidRDefault="00C64D1F" w:rsidP="00C64D1F">
      <w:pPr>
        <w:ind w:left="360"/>
      </w:pPr>
      <w:r>
        <w:t xml:space="preserve">Omia henkilötietojasi pääset katsomaan ja muuttamaan klikkaamalla kynän kuvaa </w:t>
      </w:r>
      <w:r>
        <w:rPr>
          <w:noProof/>
          <w:lang w:eastAsia="fi-FI"/>
        </w:rPr>
        <w:drawing>
          <wp:inline distT="0" distB="0" distL="0" distR="0" wp14:anchorId="6341AAE4" wp14:editId="6F49E900">
            <wp:extent cx="257175" cy="171450"/>
            <wp:effectExtent l="0" t="0" r="952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75" cy="171450"/>
                    </a:xfrm>
                    <a:prstGeom prst="rect">
                      <a:avLst/>
                    </a:prstGeom>
                  </pic:spPr>
                </pic:pic>
              </a:graphicData>
            </a:graphic>
          </wp:inline>
        </w:drawing>
      </w:r>
      <w:r>
        <w:t xml:space="preserve">, jolloin </w:t>
      </w:r>
      <w:r w:rsidR="00D6732B">
        <w:t>avautuu</w:t>
      </w:r>
      <w:r>
        <w:t xml:space="preserve"> </w:t>
      </w:r>
      <w:r w:rsidRPr="00D6732B">
        <w:rPr>
          <w:i/>
        </w:rPr>
        <w:t>Käsittele henkilötiedot</w:t>
      </w:r>
      <w:r>
        <w:t xml:space="preserve"> –ikkuna. </w:t>
      </w:r>
    </w:p>
    <w:p w14:paraId="6341A678" w14:textId="77777777" w:rsidR="00C64D1F" w:rsidRDefault="00C64D1F" w:rsidP="00C64D1F"/>
    <w:p w14:paraId="6341A679" w14:textId="6486CE94" w:rsidR="00C64D1F" w:rsidRDefault="00333189" w:rsidP="00C64D1F">
      <w:pPr>
        <w:pStyle w:val="Luettelokappale"/>
      </w:pPr>
      <w:r>
        <w:rPr>
          <w:noProof/>
          <w:lang w:eastAsia="fi-FI"/>
        </w:rPr>
        <mc:AlternateContent>
          <mc:Choice Requires="wps">
            <w:drawing>
              <wp:anchor distT="0" distB="0" distL="114300" distR="114300" simplePos="0" relativeHeight="251584000" behindDoc="0" locked="0" layoutInCell="1" allowOverlap="1" wp14:anchorId="6341AAE6" wp14:editId="017CA9A1">
                <wp:simplePos x="0" y="0"/>
                <wp:positionH relativeFrom="column">
                  <wp:posOffset>6048536</wp:posOffset>
                </wp:positionH>
                <wp:positionV relativeFrom="paragraph">
                  <wp:posOffset>774700</wp:posOffset>
                </wp:positionV>
                <wp:extent cx="368300" cy="122555"/>
                <wp:effectExtent l="0" t="0" r="12700" b="10795"/>
                <wp:wrapNone/>
                <wp:docPr id="54" name="Pyöristetty suorakulmio 54"/>
                <wp:cNvGraphicFramePr/>
                <a:graphic xmlns:a="http://schemas.openxmlformats.org/drawingml/2006/main">
                  <a:graphicData uri="http://schemas.microsoft.com/office/word/2010/wordprocessingShape">
                    <wps:wsp>
                      <wps:cNvSpPr/>
                      <wps:spPr>
                        <a:xfrm>
                          <a:off x="0" y="0"/>
                          <a:ext cx="368300" cy="1225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40FAFC" id="Pyöristetty suorakulmio 54" o:spid="_x0000_s1026" style="position:absolute;margin-left:476.25pt;margin-top:61pt;width:29pt;height:9.65pt;z-index:25158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" filled="f" strokecolor="red" strokeweight="2pt"/>
            </w:pict>
          </mc:Fallback>
        </mc:AlternateContent>
      </w:r>
      <w:r>
        <w:rPr>
          <w:noProof/>
          <w:lang w:eastAsia="fi-FI"/>
        </w:rPr>
        <mc:AlternateContent>
          <mc:Choice Requires="wps">
            <w:drawing>
              <wp:anchor distT="0" distB="0" distL="114300" distR="114300" simplePos="0" relativeHeight="251587072" behindDoc="0" locked="0" layoutInCell="1" allowOverlap="1" wp14:anchorId="6341AAE8" wp14:editId="26842615">
                <wp:simplePos x="0" y="0"/>
                <wp:positionH relativeFrom="column">
                  <wp:posOffset>6037580</wp:posOffset>
                </wp:positionH>
                <wp:positionV relativeFrom="paragraph">
                  <wp:posOffset>565311</wp:posOffset>
                </wp:positionV>
                <wp:extent cx="368300" cy="122555"/>
                <wp:effectExtent l="0" t="0" r="12700" b="10795"/>
                <wp:wrapNone/>
                <wp:docPr id="60" name="Pyöristetty suorakulmio 60"/>
                <wp:cNvGraphicFramePr/>
                <a:graphic xmlns:a="http://schemas.openxmlformats.org/drawingml/2006/main">
                  <a:graphicData uri="http://schemas.microsoft.com/office/word/2010/wordprocessingShape">
                    <wps:wsp>
                      <wps:cNvSpPr/>
                      <wps:spPr>
                        <a:xfrm>
                          <a:off x="0" y="0"/>
                          <a:ext cx="368300" cy="1225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6EC331" id="Pyöristetty suorakulmio 60" o:spid="_x0000_s1026" style="position:absolute;margin-left:475.4pt;margin-top:44.5pt;width:29pt;height:9.65pt;z-index:251587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" filled="f" strokecolor="red" strokeweight="2pt"/>
            </w:pict>
          </mc:Fallback>
        </mc:AlternateContent>
      </w:r>
      <w:r>
        <w:rPr>
          <w:noProof/>
          <w:lang w:eastAsia="fi-FI"/>
        </w:rPr>
        <mc:AlternateContent>
          <mc:Choice Requires="wps">
            <w:drawing>
              <wp:anchor distT="0" distB="0" distL="114300" distR="114300" simplePos="0" relativeHeight="251586048" behindDoc="0" locked="0" layoutInCell="1" allowOverlap="1" wp14:anchorId="6341AAEA" wp14:editId="36B5CDFF">
                <wp:simplePos x="0" y="0"/>
                <wp:positionH relativeFrom="column">
                  <wp:posOffset>1020000</wp:posOffset>
                </wp:positionH>
                <wp:positionV relativeFrom="paragraph">
                  <wp:posOffset>1396460</wp:posOffset>
                </wp:positionV>
                <wp:extent cx="1637731" cy="266131"/>
                <wp:effectExtent l="0" t="0" r="19685" b="19685"/>
                <wp:wrapNone/>
                <wp:docPr id="58" name="Pyöristetty suorakulmio 58"/>
                <wp:cNvGraphicFramePr/>
                <a:graphic xmlns:a="http://schemas.openxmlformats.org/drawingml/2006/main">
                  <a:graphicData uri="http://schemas.microsoft.com/office/word/2010/wordprocessingShape">
                    <wps:wsp>
                      <wps:cNvSpPr/>
                      <wps:spPr>
                        <a:xfrm>
                          <a:off x="0" y="0"/>
                          <a:ext cx="1637731" cy="26613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9A7BEF" id="Pyöristetty suorakulmio 58" o:spid="_x0000_s1026" style="position:absolute;margin-left:80.3pt;margin-top:109.95pt;width:128.95pt;height:20.95pt;z-index:25158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" filled="f" strokecolor="red" strokeweight="2pt"/>
            </w:pict>
          </mc:Fallback>
        </mc:AlternateContent>
      </w:r>
      <w:r>
        <w:rPr>
          <w:noProof/>
          <w:lang w:eastAsia="fi-FI"/>
        </w:rPr>
        <mc:AlternateContent>
          <mc:Choice Requires="wps">
            <w:drawing>
              <wp:anchor distT="0" distB="0" distL="114300" distR="114300" simplePos="0" relativeHeight="251585024" behindDoc="0" locked="0" layoutInCell="1" allowOverlap="1" wp14:anchorId="6341AAEC" wp14:editId="77AC70DC">
                <wp:simplePos x="0" y="0"/>
                <wp:positionH relativeFrom="column">
                  <wp:posOffset>2459355</wp:posOffset>
                </wp:positionH>
                <wp:positionV relativeFrom="paragraph">
                  <wp:posOffset>1094901</wp:posOffset>
                </wp:positionV>
                <wp:extent cx="156949" cy="137037"/>
                <wp:effectExtent l="0" t="0" r="14605" b="15875"/>
                <wp:wrapNone/>
                <wp:docPr id="55" name="Pyöristetty suorakulmio 55"/>
                <wp:cNvGraphicFramePr/>
                <a:graphic xmlns:a="http://schemas.openxmlformats.org/drawingml/2006/main">
                  <a:graphicData uri="http://schemas.microsoft.com/office/word/2010/wordprocessingShape">
                    <wps:wsp>
                      <wps:cNvSpPr/>
                      <wps:spPr>
                        <a:xfrm>
                          <a:off x="0" y="0"/>
                          <a:ext cx="156949" cy="137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8A878" id="Pyöristetty suorakulmio 55" o:spid="_x0000_s1026" style="position:absolute;margin-left:193.65pt;margin-top:86.2pt;width:12.35pt;height:10.8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" filled="f" strokecolor="red" strokeweight="2pt"/>
            </w:pict>
          </mc:Fallback>
        </mc:AlternateContent>
      </w:r>
      <w:r>
        <w:rPr>
          <w:noProof/>
          <w:lang w:eastAsia="fi-FI"/>
        </w:rPr>
        <mc:AlternateContent>
          <mc:Choice Requires="wps">
            <w:drawing>
              <wp:anchor distT="0" distB="0" distL="114300" distR="114300" simplePos="0" relativeHeight="251582976" behindDoc="0" locked="0" layoutInCell="1" allowOverlap="1" wp14:anchorId="6341AAF0" wp14:editId="2D729984">
                <wp:simplePos x="0" y="0"/>
                <wp:positionH relativeFrom="column">
                  <wp:posOffset>4158985</wp:posOffset>
                </wp:positionH>
                <wp:positionV relativeFrom="paragraph">
                  <wp:posOffset>905140</wp:posOffset>
                </wp:positionV>
                <wp:extent cx="238835" cy="218365"/>
                <wp:effectExtent l="0" t="0" r="27940" b="10795"/>
                <wp:wrapNone/>
                <wp:docPr id="52" name="Pyöristetty suorakulmio 52"/>
                <wp:cNvGraphicFramePr/>
                <a:graphic xmlns:a="http://schemas.openxmlformats.org/drawingml/2006/main">
                  <a:graphicData uri="http://schemas.microsoft.com/office/word/2010/wordprocessingShape">
                    <wps:wsp>
                      <wps:cNvSpPr/>
                      <wps:spPr>
                        <a:xfrm>
                          <a:off x="0" y="0"/>
                          <a:ext cx="238835" cy="2183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A3E29" id="Pyöristetty suorakulmio 52" o:spid="_x0000_s1026" style="position:absolute;margin-left:327.5pt;margin-top:71.25pt;width:18.8pt;height:17.2pt;z-index:25158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" filled="f" strokecolor="red" strokeweight="2pt"/>
            </w:pict>
          </mc:Fallback>
        </mc:AlternateContent>
      </w:r>
      <w:r w:rsidR="00C64D1F">
        <w:rPr>
          <w:noProof/>
          <w:lang w:eastAsia="fi-FI"/>
        </w:rPr>
        <w:drawing>
          <wp:inline distT="0" distB="0" distL="0" distR="0" wp14:anchorId="6341AAF2" wp14:editId="20781E85">
            <wp:extent cx="5943600" cy="2335530"/>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335530"/>
                    </a:xfrm>
                    <a:prstGeom prst="rect">
                      <a:avLst/>
                    </a:prstGeom>
                  </pic:spPr>
                </pic:pic>
              </a:graphicData>
            </a:graphic>
          </wp:inline>
        </w:drawing>
      </w:r>
    </w:p>
    <w:p w14:paraId="6341A67A" w14:textId="77777777" w:rsidR="00C64D1F" w:rsidRDefault="00C64D1F" w:rsidP="00C64D1F">
      <w:pPr>
        <w:pStyle w:val="Luettelokappale"/>
      </w:pPr>
    </w:p>
    <w:p w14:paraId="6341A67B" w14:textId="40412732" w:rsidR="00E730E1" w:rsidRDefault="00E730E1" w:rsidP="006F5F9D">
      <w:pPr>
        <w:pStyle w:val="Kuva"/>
        <w:numPr>
          <w:ilvl w:val="0"/>
          <w:numId w:val="7"/>
        </w:numPr>
      </w:pPr>
      <w:r>
        <w:t>Jos haluat tehdä muutoksia kohtiin Muut henkilötiedot tai Syntymätiedot, valitse</w:t>
      </w:r>
      <w:r w:rsidR="00A51B9E">
        <w:t xml:space="preserve"> alasvetovalikosta sopiva vaihtoehto tai </w:t>
      </w:r>
      <w:r>
        <w:t xml:space="preserve">kirjoita uusi tieto </w:t>
      </w:r>
      <w:r w:rsidR="00A51B9E">
        <w:t xml:space="preserve">tekstikenttään. </w:t>
      </w:r>
    </w:p>
    <w:p w14:paraId="6341A67C" w14:textId="77777777" w:rsidR="00A51B9E" w:rsidRDefault="00E730E1" w:rsidP="006F5F9D">
      <w:pPr>
        <w:pStyle w:val="Kuva"/>
        <w:numPr>
          <w:ilvl w:val="0"/>
          <w:numId w:val="7"/>
        </w:numPr>
      </w:pPr>
      <w:r>
        <w:t>Jos haluat lisätä oman valokuvasi, p</w:t>
      </w:r>
      <w:r w:rsidR="00A51B9E">
        <w:t xml:space="preserve">aina </w:t>
      </w:r>
      <w:r w:rsidR="00A51B9E" w:rsidRPr="00E730E1">
        <w:rPr>
          <w:b/>
        </w:rPr>
        <w:t>Selaa</w:t>
      </w:r>
      <w:r w:rsidR="00A51B9E">
        <w:t>-painiketta ja hae kuva omalta tietokoneeltasi</w:t>
      </w:r>
      <w:r>
        <w:t xml:space="preserve">. Tämän jälkeen paina </w:t>
      </w:r>
      <w:r w:rsidRPr="00E730E1">
        <w:rPr>
          <w:b/>
        </w:rPr>
        <w:t>Tuo</w:t>
      </w:r>
      <w:r>
        <w:t>-painiketta, jolloin kuva tulee näkyviin.</w:t>
      </w:r>
    </w:p>
    <w:p w14:paraId="6341A67D" w14:textId="77777777" w:rsidR="00A16A9C" w:rsidRPr="00A16A9C" w:rsidRDefault="00A51B9E" w:rsidP="006F5F9D">
      <w:pPr>
        <w:pStyle w:val="Kuva"/>
        <w:numPr>
          <w:ilvl w:val="0"/>
          <w:numId w:val="7"/>
        </w:numPr>
        <w:rPr>
          <w:rFonts w:cs="Arial"/>
        </w:rPr>
      </w:pPr>
      <w:r>
        <w:t>A</w:t>
      </w:r>
      <w:r w:rsidR="00A16A9C">
        <w:t xml:space="preserve">nna henkilötietomuutoksen voimaantulopäivä. </w:t>
      </w:r>
      <w:r w:rsidR="00333189">
        <w:t xml:space="preserve">Käytä vain vaihtoehtoa </w:t>
      </w:r>
      <w:r w:rsidR="00A16A9C" w:rsidRPr="00A16A9C">
        <w:rPr>
          <w:rFonts w:cs="Arial"/>
          <w:i/>
        </w:rPr>
        <w:t>Voimassa tästä päivästä lähtien</w:t>
      </w:r>
      <w:r w:rsidR="00333189">
        <w:rPr>
          <w:rFonts w:cs="Arial"/>
        </w:rPr>
        <w:t>.</w:t>
      </w:r>
    </w:p>
    <w:p w14:paraId="6341A67E" w14:textId="77777777" w:rsidR="00A51B9E" w:rsidRDefault="00A51B9E" w:rsidP="006F5F9D">
      <w:pPr>
        <w:pStyle w:val="Kuva"/>
        <w:numPr>
          <w:ilvl w:val="0"/>
          <w:numId w:val="7"/>
        </w:numPr>
      </w:pPr>
      <w:r>
        <w:lastRenderedPageBreak/>
        <w:t xml:space="preserve">Tallenna muutokset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w:t>
      </w:r>
      <w:r w:rsidR="00E730E1">
        <w:t>, jolloin palaudut henkilökohtaisen profiilin näytölle</w:t>
      </w:r>
      <w:r>
        <w:t>.</w:t>
      </w:r>
    </w:p>
    <w:p w14:paraId="6341A67F" w14:textId="77777777" w:rsidR="0052404A" w:rsidRDefault="0052404A" w:rsidP="0052404A">
      <w:pPr>
        <w:pStyle w:val="Otsikko3"/>
      </w:pPr>
      <w:bookmarkStart w:id="4" w:name="_Toc526937781"/>
      <w:r>
        <w:t>Osoitetietojen muutos</w:t>
      </w:r>
      <w:bookmarkEnd w:id="4"/>
      <w:r w:rsidR="00C40041">
        <w:t xml:space="preserve"> </w:t>
      </w:r>
    </w:p>
    <w:p w14:paraId="6341A680" w14:textId="77777777" w:rsidR="008A40F8" w:rsidRDefault="008A40F8" w:rsidP="008A40F8"/>
    <w:p w14:paraId="6341A681" w14:textId="77777777" w:rsidR="00C64D1F" w:rsidRDefault="00C64D1F" w:rsidP="00C64D1F">
      <w:r>
        <w:t xml:space="preserve">Osoitetietojen alatyyppejä on kaksi: </w:t>
      </w:r>
      <w:r w:rsidRPr="009C7D76">
        <w:rPr>
          <w:i/>
        </w:rPr>
        <w:t>Vakituinen osoite</w:t>
      </w:r>
      <w:r w:rsidRPr="009C7D76">
        <w:t xml:space="preserve"> </w:t>
      </w:r>
      <w:r>
        <w:t xml:space="preserve">sekä </w:t>
      </w:r>
      <w:r w:rsidRPr="009C7D76">
        <w:rPr>
          <w:i/>
        </w:rPr>
        <w:t>Vakituinen osoite, Salainen</w:t>
      </w:r>
      <w:r>
        <w:t xml:space="preserve">. </w:t>
      </w:r>
      <w:r w:rsidR="00E52241">
        <w:t xml:space="preserve">Jos sinulla on salainen osoite, näkyy se ainoastaan </w:t>
      </w:r>
      <w:r>
        <w:t>omassa itsepalvelussa</w:t>
      </w:r>
      <w:r w:rsidR="00E52241">
        <w:t>si</w:t>
      </w:r>
      <w:r>
        <w:t xml:space="preserve"> sekä </w:t>
      </w:r>
      <w:r w:rsidR="00313A6E">
        <w:t xml:space="preserve">Personec F.K. -järjestelmän henkilöstöhallinnon ja palkanlaskennan käyttäjille. </w:t>
      </w:r>
    </w:p>
    <w:p w14:paraId="6341A682" w14:textId="77777777" w:rsidR="00A82E0F" w:rsidRDefault="00A82E0F" w:rsidP="00FC1A5D"/>
    <w:p w14:paraId="6341A683" w14:textId="77777777" w:rsidR="008A3E1F" w:rsidRPr="00A630B2" w:rsidRDefault="008A3E1F" w:rsidP="00FC1A5D">
      <w:pPr>
        <w:rPr>
          <w:b/>
          <w:u w:val="single"/>
        </w:rPr>
      </w:pPr>
      <w:r w:rsidRPr="00A630B2">
        <w:rPr>
          <w:b/>
          <w:u w:val="single"/>
        </w:rPr>
        <w:t>V</w:t>
      </w:r>
      <w:r w:rsidR="00482829">
        <w:rPr>
          <w:b/>
          <w:u w:val="single"/>
        </w:rPr>
        <w:t>akituinen</w:t>
      </w:r>
      <w:r w:rsidRPr="00A630B2">
        <w:rPr>
          <w:b/>
          <w:u w:val="single"/>
        </w:rPr>
        <w:t xml:space="preserve"> osoite</w:t>
      </w:r>
    </w:p>
    <w:p w14:paraId="6341A684" w14:textId="77777777" w:rsidR="008A3E1F" w:rsidRDefault="008A3E1F" w:rsidP="00FC1A5D"/>
    <w:p w14:paraId="6341A685" w14:textId="4FD1FC00" w:rsidR="00FC1A5D" w:rsidRPr="00FC1A5D" w:rsidRDefault="002B5913" w:rsidP="00FC1A5D">
      <w:r>
        <w:t xml:space="preserve">Omaa </w:t>
      </w:r>
      <w:r w:rsidRPr="008A3E1F">
        <w:t>vakituista osoitettasi</w:t>
      </w:r>
      <w:r>
        <w:t xml:space="preserve"> </w:t>
      </w:r>
      <w:r w:rsidR="00F34316">
        <w:t xml:space="preserve">pääset </w:t>
      </w:r>
      <w:r w:rsidR="00FC1A5D">
        <w:t xml:space="preserve">muuttamaan klikkaamalla kynän kuvaa </w:t>
      </w:r>
      <w:r w:rsidR="00FC1A5D">
        <w:rPr>
          <w:noProof/>
          <w:lang w:eastAsia="fi-FI"/>
        </w:rPr>
        <w:drawing>
          <wp:inline distT="0" distB="0" distL="0" distR="0" wp14:anchorId="6341AAF4" wp14:editId="3B378552">
            <wp:extent cx="257175" cy="171450"/>
            <wp:effectExtent l="0" t="0" r="952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75" cy="171450"/>
                    </a:xfrm>
                    <a:prstGeom prst="rect">
                      <a:avLst/>
                    </a:prstGeom>
                  </pic:spPr>
                </pic:pic>
              </a:graphicData>
            </a:graphic>
          </wp:inline>
        </w:drawing>
      </w:r>
      <w:r w:rsidR="00D6732B">
        <w:t xml:space="preserve">, jolloin avautuu </w:t>
      </w:r>
      <w:r w:rsidRPr="00D6732B">
        <w:rPr>
          <w:i/>
        </w:rPr>
        <w:t xml:space="preserve">Käsittele </w:t>
      </w:r>
      <w:r w:rsidR="00066D11">
        <w:rPr>
          <w:i/>
        </w:rPr>
        <w:t>Pysyvä asuinpaikka</w:t>
      </w:r>
      <w:r>
        <w:t>–ikkuna.</w:t>
      </w:r>
    </w:p>
    <w:p w14:paraId="6341A686" w14:textId="77777777" w:rsidR="00FC1A5D" w:rsidRDefault="00FC1A5D" w:rsidP="008A40F8"/>
    <w:p w14:paraId="6341A687" w14:textId="4CC714A7" w:rsidR="006B0AA0" w:rsidRDefault="00066D11" w:rsidP="008A40F8">
      <w:r>
        <w:rPr>
          <w:noProof/>
          <w:lang w:eastAsia="fi-FI"/>
        </w:rPr>
        <w:drawing>
          <wp:inline distT="0" distB="0" distL="0" distR="0" wp14:anchorId="3EDA83B9" wp14:editId="5C026CAF">
            <wp:extent cx="3886200" cy="3248025"/>
            <wp:effectExtent l="0" t="0" r="0" b="9525"/>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00" cy="3248025"/>
                    </a:xfrm>
                    <a:prstGeom prst="rect">
                      <a:avLst/>
                    </a:prstGeom>
                  </pic:spPr>
                </pic:pic>
              </a:graphicData>
            </a:graphic>
          </wp:inline>
        </w:drawing>
      </w:r>
    </w:p>
    <w:p w14:paraId="6341A688" w14:textId="77777777" w:rsidR="002B5913" w:rsidRDefault="002B5913" w:rsidP="008A40F8"/>
    <w:p w14:paraId="6341A689" w14:textId="1158BAEC" w:rsidR="002B5913" w:rsidRDefault="002B5913" w:rsidP="006F5F9D">
      <w:pPr>
        <w:pStyle w:val="Kuva"/>
        <w:numPr>
          <w:ilvl w:val="0"/>
          <w:numId w:val="8"/>
        </w:numPr>
      </w:pPr>
      <w:r>
        <w:t xml:space="preserve">Kirjoita uusi lähiosoitteesi ja postinumerosi tekstikenttiin. </w:t>
      </w:r>
      <w:r w:rsidR="00015E80">
        <w:t>Paikkakunta päivittyy postinumeron mukaan.</w:t>
      </w:r>
      <w:r>
        <w:t xml:space="preserve"> </w:t>
      </w:r>
    </w:p>
    <w:p w14:paraId="6341A68A" w14:textId="6E274AFB" w:rsidR="00A16A9C" w:rsidRPr="00A16A9C" w:rsidRDefault="002B5913" w:rsidP="00066D11">
      <w:pPr>
        <w:pStyle w:val="Kuva"/>
        <w:numPr>
          <w:ilvl w:val="0"/>
          <w:numId w:val="8"/>
        </w:numPr>
        <w:rPr>
          <w:rFonts w:cs="Arial"/>
        </w:rPr>
      </w:pPr>
      <w:r>
        <w:t xml:space="preserve">Anna </w:t>
      </w:r>
      <w:r w:rsidR="00A16A9C">
        <w:t>osoite</w:t>
      </w:r>
      <w:r>
        <w:t>muutok</w:t>
      </w:r>
      <w:r w:rsidR="00A16A9C">
        <w:t xml:space="preserve">sen voimaantulopäivä. </w:t>
      </w:r>
      <w:r w:rsidR="00DD07C1">
        <w:t xml:space="preserve">Käytä vain vaihtoehtoa </w:t>
      </w:r>
      <w:r w:rsidR="00A16A9C" w:rsidRPr="00A16A9C">
        <w:rPr>
          <w:rFonts w:cs="Arial"/>
          <w:i/>
        </w:rPr>
        <w:t>Voimassa tästä päivästä lähtien</w:t>
      </w:r>
      <w:r w:rsidR="00DD07C1">
        <w:rPr>
          <w:rFonts w:cs="Arial"/>
        </w:rPr>
        <w:t>.</w:t>
      </w:r>
    </w:p>
    <w:p w14:paraId="6341A68B" w14:textId="77777777" w:rsidR="002B5913" w:rsidRDefault="002B5913" w:rsidP="00066D11">
      <w:pPr>
        <w:pStyle w:val="Kuva"/>
        <w:numPr>
          <w:ilvl w:val="0"/>
          <w:numId w:val="8"/>
        </w:numPr>
      </w:pPr>
      <w:r>
        <w:lastRenderedPageBreak/>
        <w:t xml:space="preserve">Tallenna muutokset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 jolloin palaudut henkilökohtaisen profiilin näytölle.</w:t>
      </w:r>
    </w:p>
    <w:p w14:paraId="2DCB2753" w14:textId="514E370F" w:rsidR="00066D11" w:rsidRPr="00066D11" w:rsidRDefault="00066D11" w:rsidP="00066D11">
      <w:pPr>
        <w:rPr>
          <w:rFonts w:ascii="Arial" w:hAnsi="Arial" w:cs="Arial"/>
          <w:b/>
          <w:u w:val="single"/>
        </w:rPr>
      </w:pPr>
      <w:r>
        <w:rPr>
          <w:rFonts w:ascii="Arial" w:hAnsi="Arial" w:cs="Arial"/>
          <w:b/>
          <w:u w:val="single"/>
        </w:rPr>
        <w:t>Omien osoitetietojen poistaminen</w:t>
      </w:r>
    </w:p>
    <w:p w14:paraId="65B06092" w14:textId="77777777" w:rsidR="00066D11" w:rsidRDefault="00066D11" w:rsidP="00066D11">
      <w:pPr>
        <w:rPr>
          <w:rFonts w:ascii="Arial" w:hAnsi="Arial" w:cs="Arial"/>
        </w:rPr>
      </w:pPr>
    </w:p>
    <w:p w14:paraId="7A806576" w14:textId="07742098" w:rsidR="00066D11" w:rsidRDefault="00066D11" w:rsidP="00066D11">
      <w:pPr>
        <w:rPr>
          <w:rFonts w:ascii="Arial" w:hAnsi="Arial" w:cs="Arial"/>
        </w:rPr>
      </w:pPr>
      <w:r w:rsidRPr="00066D11">
        <w:rPr>
          <w:rFonts w:ascii="Arial" w:hAnsi="Arial" w:cs="Arial"/>
        </w:rPr>
        <w:t>Jos et halua, että henkilökohtainen osoitteesi näkyy SAP HR portaalissa ja Personec FK:ssa, vaih</w:t>
      </w:r>
      <w:r>
        <w:rPr>
          <w:rFonts w:ascii="Arial" w:hAnsi="Arial" w:cs="Arial"/>
        </w:rPr>
        <w:t>d</w:t>
      </w:r>
      <w:r w:rsidRPr="00066D11">
        <w:rPr>
          <w:rFonts w:ascii="Arial" w:hAnsi="Arial" w:cs="Arial"/>
        </w:rPr>
        <w:t>a SAP HR –portaalissa henkilökohtaisen osoitteesi tilalle joko työpaikan osoite, Turun kaupungin osoite tai mahdollinen henkilökohtaisessa käytössä oleva PL-osoite.</w:t>
      </w:r>
    </w:p>
    <w:p w14:paraId="74747EC9" w14:textId="77777777" w:rsidR="00066D11" w:rsidRDefault="00066D11" w:rsidP="00066D11">
      <w:pPr>
        <w:rPr>
          <w:rFonts w:ascii="Arial" w:hAnsi="Arial" w:cs="Arial"/>
        </w:rPr>
      </w:pPr>
    </w:p>
    <w:p w14:paraId="3B8401F4" w14:textId="77777777" w:rsidR="00066D11" w:rsidRPr="00066D11" w:rsidRDefault="00066D11" w:rsidP="00066D11">
      <w:pPr>
        <w:rPr>
          <w:rFonts w:ascii="Arial" w:hAnsi="Arial" w:cs="Arial"/>
        </w:rPr>
      </w:pPr>
      <w:r w:rsidRPr="00066D11">
        <w:rPr>
          <w:rFonts w:ascii="Arial" w:hAnsi="Arial" w:cs="Arial"/>
        </w:rPr>
        <w:t xml:space="preserve">Osoitetietoja pääset muuttamaan klikkaamalla kynän kuvaa </w:t>
      </w:r>
      <w:r w:rsidRPr="009B1825">
        <w:rPr>
          <w:noProof/>
          <w:lang w:eastAsia="fi-FI"/>
        </w:rPr>
        <w:drawing>
          <wp:inline distT="0" distB="0" distL="0" distR="0" wp14:anchorId="524BC934" wp14:editId="641063DE">
            <wp:extent cx="257175" cy="171450"/>
            <wp:effectExtent l="0" t="0" r="9525"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75" cy="171450"/>
                    </a:xfrm>
                    <a:prstGeom prst="rect">
                      <a:avLst/>
                    </a:prstGeom>
                  </pic:spPr>
                </pic:pic>
              </a:graphicData>
            </a:graphic>
          </wp:inline>
        </w:drawing>
      </w:r>
      <w:r w:rsidRPr="00066D11">
        <w:rPr>
          <w:rFonts w:ascii="Arial" w:hAnsi="Arial" w:cs="Arial"/>
        </w:rPr>
        <w:t xml:space="preserve">, jolloin avautuu </w:t>
      </w:r>
      <w:r w:rsidRPr="00066D11">
        <w:rPr>
          <w:rFonts w:ascii="Arial" w:hAnsi="Arial" w:cs="Arial"/>
          <w:i/>
        </w:rPr>
        <w:t xml:space="preserve">Käsittele </w:t>
      </w:r>
      <w:r w:rsidRPr="00066D11">
        <w:rPr>
          <w:rFonts w:ascii="Arial" w:hAnsi="Arial" w:cs="Arial"/>
        </w:rPr>
        <w:t>–ikkuna.</w:t>
      </w:r>
    </w:p>
    <w:p w14:paraId="39C7A7FA" w14:textId="77777777" w:rsidR="00066D11" w:rsidRPr="00066D11" w:rsidRDefault="00066D11" w:rsidP="00066D11">
      <w:pPr>
        <w:rPr>
          <w:rFonts w:ascii="Arial" w:hAnsi="Arial" w:cs="Arial"/>
        </w:rPr>
      </w:pPr>
    </w:p>
    <w:p w14:paraId="45BD6790" w14:textId="672DFA59" w:rsidR="00066D11" w:rsidRDefault="00066D11" w:rsidP="00066D11">
      <w:pPr>
        <w:pStyle w:val="Kuva"/>
        <w:ind w:left="0"/>
      </w:pPr>
      <w:r>
        <w:drawing>
          <wp:inline distT="0" distB="0" distL="0" distR="0" wp14:anchorId="69EA088A" wp14:editId="63D423DF">
            <wp:extent cx="4048125" cy="3153771"/>
            <wp:effectExtent l="0" t="0" r="0" b="889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2251" cy="3156985"/>
                    </a:xfrm>
                    <a:prstGeom prst="rect">
                      <a:avLst/>
                    </a:prstGeom>
                  </pic:spPr>
                </pic:pic>
              </a:graphicData>
            </a:graphic>
          </wp:inline>
        </w:drawing>
      </w:r>
    </w:p>
    <w:p w14:paraId="4940C979" w14:textId="77777777" w:rsidR="00066D11" w:rsidRDefault="00066D11" w:rsidP="00066D11">
      <w:pPr>
        <w:pStyle w:val="Kuva"/>
        <w:numPr>
          <w:ilvl w:val="0"/>
          <w:numId w:val="11"/>
        </w:numPr>
        <w:ind w:left="1080"/>
        <w:rPr>
          <w:rFonts w:cs="Arial"/>
          <w:szCs w:val="22"/>
        </w:rPr>
      </w:pPr>
      <w:r w:rsidRPr="00C245C9">
        <w:rPr>
          <w:rFonts w:cs="Arial"/>
          <w:szCs w:val="22"/>
        </w:rPr>
        <w:t xml:space="preserve">Kirjoita haluamasi osoite ja postinumero tekstikenttiin. Paikkakunta päivittyy postinumeron mukaan. </w:t>
      </w:r>
    </w:p>
    <w:p w14:paraId="557DF75B" w14:textId="77777777" w:rsidR="00066D11" w:rsidRPr="00C245C9" w:rsidRDefault="00066D11" w:rsidP="00066D11">
      <w:pPr>
        <w:pStyle w:val="Kuva"/>
        <w:numPr>
          <w:ilvl w:val="0"/>
          <w:numId w:val="11"/>
        </w:numPr>
        <w:ind w:left="1080"/>
        <w:rPr>
          <w:rFonts w:cs="Arial"/>
          <w:szCs w:val="22"/>
        </w:rPr>
      </w:pPr>
      <w:r w:rsidRPr="00C245C9">
        <w:rPr>
          <w:rFonts w:cs="Arial"/>
          <w:szCs w:val="22"/>
        </w:rPr>
        <w:t xml:space="preserve">Anna osoitemuutoksen voimaantulopäivä. Käytä vain vaihtoehtoa </w:t>
      </w:r>
      <w:r w:rsidRPr="00C245C9">
        <w:rPr>
          <w:rFonts w:cs="Arial"/>
          <w:i/>
          <w:szCs w:val="22"/>
        </w:rPr>
        <w:t>Voimassa tästä päivästä lähtien</w:t>
      </w:r>
      <w:r w:rsidRPr="00C245C9">
        <w:rPr>
          <w:rFonts w:cs="Arial"/>
          <w:szCs w:val="22"/>
        </w:rPr>
        <w:t>.</w:t>
      </w:r>
    </w:p>
    <w:p w14:paraId="5C873413" w14:textId="77777777" w:rsidR="00066D11" w:rsidRPr="009B1825" w:rsidRDefault="00066D11" w:rsidP="00066D11">
      <w:pPr>
        <w:pStyle w:val="Kuva"/>
        <w:numPr>
          <w:ilvl w:val="0"/>
          <w:numId w:val="11"/>
        </w:numPr>
        <w:ind w:left="1080"/>
        <w:rPr>
          <w:rFonts w:cs="Arial"/>
          <w:szCs w:val="22"/>
        </w:rPr>
      </w:pPr>
      <w:r w:rsidRPr="009B1825">
        <w:rPr>
          <w:rFonts w:cs="Arial"/>
          <w:szCs w:val="22"/>
        </w:rPr>
        <w:t xml:space="preserve">Tallenna muutokset joko </w:t>
      </w:r>
      <w:r>
        <w:rPr>
          <w:rFonts w:cs="Arial"/>
          <w:b/>
          <w:szCs w:val="22"/>
        </w:rPr>
        <w:t>Tallennus</w:t>
      </w:r>
      <w:r w:rsidRPr="009B1825">
        <w:rPr>
          <w:rFonts w:cs="Arial"/>
          <w:b/>
          <w:szCs w:val="22"/>
        </w:rPr>
        <w:t xml:space="preserve"> ja paluu</w:t>
      </w:r>
      <w:r w:rsidRPr="009B1825">
        <w:rPr>
          <w:rFonts w:cs="Arial"/>
          <w:szCs w:val="22"/>
        </w:rPr>
        <w:t xml:space="preserve"> –painikkeella tai </w:t>
      </w:r>
      <w:r w:rsidRPr="009B1825">
        <w:rPr>
          <w:rFonts w:cs="Arial"/>
          <w:b/>
          <w:szCs w:val="22"/>
        </w:rPr>
        <w:t>Tallenna</w:t>
      </w:r>
      <w:r w:rsidRPr="009B1825">
        <w:rPr>
          <w:rFonts w:cs="Arial"/>
          <w:szCs w:val="22"/>
        </w:rPr>
        <w:t xml:space="preserve">-painikkeella. </w:t>
      </w:r>
    </w:p>
    <w:p w14:paraId="6341A68C" w14:textId="77777777" w:rsidR="008A3E1F" w:rsidRPr="00A630B2" w:rsidRDefault="008A3E1F" w:rsidP="008A40F8">
      <w:pPr>
        <w:rPr>
          <w:b/>
          <w:u w:val="single"/>
        </w:rPr>
      </w:pPr>
      <w:r w:rsidRPr="00A630B2">
        <w:rPr>
          <w:b/>
          <w:u w:val="single"/>
        </w:rPr>
        <w:t>Salainen osoite</w:t>
      </w:r>
    </w:p>
    <w:p w14:paraId="6341A68D" w14:textId="77777777" w:rsidR="008A3E1F" w:rsidRDefault="008A3E1F" w:rsidP="008A40F8"/>
    <w:p w14:paraId="7ADB08BF" w14:textId="42B49FE5" w:rsidR="00066D11" w:rsidRDefault="00D6732B" w:rsidP="00066D11">
      <w:r>
        <w:t xml:space="preserve">Jos haluat lisätä itsellesi </w:t>
      </w:r>
      <w:r w:rsidRPr="008A3E1F">
        <w:t>salaisen osoitteen</w:t>
      </w:r>
      <w:r>
        <w:t xml:space="preserve">, paina </w:t>
      </w:r>
      <w:r w:rsidR="002B5913" w:rsidRPr="00D6732B">
        <w:rPr>
          <w:b/>
        </w:rPr>
        <w:t>Vakituinen osoite, Salainen</w:t>
      </w:r>
      <w:r w:rsidR="002B5913">
        <w:t xml:space="preserve"> –painiketta</w:t>
      </w:r>
      <w:r>
        <w:t xml:space="preserve">. Avautuu </w:t>
      </w:r>
      <w:r w:rsidRPr="00D6732B">
        <w:rPr>
          <w:i/>
        </w:rPr>
        <w:t>Luo Vakituinen osoite, Salainen</w:t>
      </w:r>
      <w:r>
        <w:t xml:space="preserve"> -ikkuna.</w:t>
      </w:r>
      <w:r w:rsidR="00066D11">
        <w:t xml:space="preserve"> Salainen osoite näkyy omassa itsepalvelussasi sekä Personec F.K. -järjestelmän henkilöstöhallinnon ja palkanlaskennan käyttäjille. </w:t>
      </w:r>
    </w:p>
    <w:p w14:paraId="6341A68E" w14:textId="0AD7260A" w:rsidR="00B9470E" w:rsidRDefault="00B9470E" w:rsidP="008A40F8"/>
    <w:p w14:paraId="6341A68F" w14:textId="77777777" w:rsidR="002B5913" w:rsidRDefault="002B5913" w:rsidP="008A40F8"/>
    <w:p w14:paraId="6341A690" w14:textId="77777777" w:rsidR="00D6732B" w:rsidRDefault="006A4082" w:rsidP="008A40F8">
      <w:r>
        <w:rPr>
          <w:noProof/>
          <w:lang w:eastAsia="fi-FI"/>
        </w:rPr>
        <mc:AlternateContent>
          <mc:Choice Requires="wps">
            <w:drawing>
              <wp:anchor distT="0" distB="0" distL="114300" distR="114300" simplePos="0" relativeHeight="251590144" behindDoc="0" locked="0" layoutInCell="1" allowOverlap="1" wp14:anchorId="6341AAFC" wp14:editId="5C711540">
                <wp:simplePos x="0" y="0"/>
                <wp:positionH relativeFrom="column">
                  <wp:posOffset>64135</wp:posOffset>
                </wp:positionH>
                <wp:positionV relativeFrom="paragraph">
                  <wp:posOffset>1653701</wp:posOffset>
                </wp:positionV>
                <wp:extent cx="1555845" cy="191069"/>
                <wp:effectExtent l="0" t="0" r="25400" b="19050"/>
                <wp:wrapNone/>
                <wp:docPr id="68" name="Pyöristetty suorakulmio 68"/>
                <wp:cNvGraphicFramePr/>
                <a:graphic xmlns:a="http://schemas.openxmlformats.org/drawingml/2006/main">
                  <a:graphicData uri="http://schemas.microsoft.com/office/word/2010/wordprocessingShape">
                    <wps:wsp>
                      <wps:cNvSpPr/>
                      <wps:spPr>
                        <a:xfrm>
                          <a:off x="0" y="0"/>
                          <a:ext cx="1555845" cy="1910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05DF5" id="Pyöristetty suorakulmio 68" o:spid="_x0000_s1026" style="position:absolute;margin-left:5.05pt;margin-top:130.2pt;width:122.5pt;height:15.05pt;z-index:25159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" filled="f" strokecolor="red" strokeweight="2pt"/>
            </w:pict>
          </mc:Fallback>
        </mc:AlternateContent>
      </w:r>
      <w:r>
        <w:rPr>
          <w:noProof/>
          <w:lang w:eastAsia="fi-FI"/>
        </w:rPr>
        <mc:AlternateContent>
          <mc:Choice Requires="wps">
            <w:drawing>
              <wp:anchor distT="0" distB="0" distL="114300" distR="114300" simplePos="0" relativeHeight="251589120" behindDoc="0" locked="0" layoutInCell="1" allowOverlap="1" wp14:anchorId="6341AAFE" wp14:editId="79492006">
                <wp:simplePos x="0" y="0"/>
                <wp:positionH relativeFrom="column">
                  <wp:posOffset>2384776</wp:posOffset>
                </wp:positionH>
                <wp:positionV relativeFrom="paragraph">
                  <wp:posOffset>903614</wp:posOffset>
                </wp:positionV>
                <wp:extent cx="3562065" cy="334371"/>
                <wp:effectExtent l="0" t="0" r="19685" b="27940"/>
                <wp:wrapNone/>
                <wp:docPr id="67" name="Pyöristetty suorakulmio 67"/>
                <wp:cNvGraphicFramePr/>
                <a:graphic xmlns:a="http://schemas.openxmlformats.org/drawingml/2006/main">
                  <a:graphicData uri="http://schemas.microsoft.com/office/word/2010/wordprocessingShape">
                    <wps:wsp>
                      <wps:cNvSpPr/>
                      <wps:spPr>
                        <a:xfrm>
                          <a:off x="0" y="0"/>
                          <a:ext cx="3562065" cy="33437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60D075" id="Pyöristetty suorakulmio 67" o:spid="_x0000_s1026" style="position:absolute;margin-left:187.8pt;margin-top:71.15pt;width:280.5pt;height:26.35pt;z-index:25158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" filled="f" strokecolor="red" strokeweight="2pt"/>
            </w:pict>
          </mc:Fallback>
        </mc:AlternateContent>
      </w:r>
      <w:r w:rsidR="00D6732B">
        <w:rPr>
          <w:noProof/>
          <w:lang w:eastAsia="fi-FI"/>
        </w:rPr>
        <w:drawing>
          <wp:inline distT="0" distB="0" distL="0" distR="0" wp14:anchorId="6341AB00" wp14:editId="055E75FA">
            <wp:extent cx="5943600" cy="207899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078990"/>
                    </a:xfrm>
                    <a:prstGeom prst="rect">
                      <a:avLst/>
                    </a:prstGeom>
                  </pic:spPr>
                </pic:pic>
              </a:graphicData>
            </a:graphic>
          </wp:inline>
        </w:drawing>
      </w:r>
    </w:p>
    <w:p w14:paraId="6341A691" w14:textId="77777777" w:rsidR="00D6732B" w:rsidRPr="009C7D76" w:rsidRDefault="00D6732B" w:rsidP="008A40F8"/>
    <w:p w14:paraId="6341A692" w14:textId="0412E009" w:rsidR="00D6732B" w:rsidRDefault="00D6732B" w:rsidP="006F5F9D">
      <w:pPr>
        <w:pStyle w:val="Kuva"/>
        <w:numPr>
          <w:ilvl w:val="0"/>
          <w:numId w:val="9"/>
        </w:numPr>
        <w:rPr>
          <w:rFonts w:asciiTheme="minorHAnsi" w:hAnsiTheme="minorHAnsi" w:cstheme="minorHAnsi"/>
        </w:rPr>
      </w:pPr>
      <w:r>
        <w:rPr>
          <w:rFonts w:asciiTheme="minorHAnsi" w:hAnsiTheme="minorHAnsi" w:cstheme="minorHAnsi"/>
        </w:rPr>
        <w:t>Kirjoita salaisen osoitteen lähiosoite ja postinumero tekstikenttiin.</w:t>
      </w:r>
      <w:r w:rsidR="00015E80">
        <w:rPr>
          <w:rFonts w:asciiTheme="minorHAnsi" w:hAnsiTheme="minorHAnsi" w:cstheme="minorHAnsi"/>
        </w:rPr>
        <w:t xml:space="preserve"> Paikkakunta päivittyy postinumeron mukaan.</w:t>
      </w:r>
    </w:p>
    <w:p w14:paraId="6341A693" w14:textId="77777777" w:rsidR="00A16A9C" w:rsidRPr="00A16A9C" w:rsidRDefault="00D6732B" w:rsidP="006F5F9D">
      <w:pPr>
        <w:pStyle w:val="Kuva"/>
        <w:numPr>
          <w:ilvl w:val="0"/>
          <w:numId w:val="9"/>
        </w:numPr>
        <w:rPr>
          <w:rFonts w:cs="Arial"/>
        </w:rPr>
      </w:pPr>
      <w:r>
        <w:rPr>
          <w:rFonts w:asciiTheme="minorHAnsi" w:hAnsiTheme="minorHAnsi" w:cstheme="minorHAnsi"/>
        </w:rPr>
        <w:t>Anna o</w:t>
      </w:r>
      <w:r w:rsidR="00A16A9C">
        <w:rPr>
          <w:rFonts w:asciiTheme="minorHAnsi" w:hAnsiTheme="minorHAnsi" w:cstheme="minorHAnsi"/>
        </w:rPr>
        <w:t xml:space="preserve">soitteen voimaantulopäivä. </w:t>
      </w:r>
      <w:r w:rsidR="00DD07C1">
        <w:rPr>
          <w:rFonts w:asciiTheme="minorHAnsi" w:hAnsiTheme="minorHAnsi" w:cstheme="minorHAnsi"/>
        </w:rPr>
        <w:t xml:space="preserve">Käytä vain vaihtoehtoa </w:t>
      </w:r>
      <w:r w:rsidR="00A16A9C" w:rsidRPr="00A16A9C">
        <w:rPr>
          <w:rFonts w:cs="Arial"/>
          <w:i/>
        </w:rPr>
        <w:t>Voimassa tästä päivästä lähtien</w:t>
      </w:r>
      <w:r w:rsidR="00DD07C1">
        <w:rPr>
          <w:rFonts w:cs="Arial"/>
          <w:i/>
        </w:rPr>
        <w:t>.</w:t>
      </w:r>
    </w:p>
    <w:p w14:paraId="6341A694" w14:textId="77777777" w:rsidR="00D6732B" w:rsidRDefault="00D6732B" w:rsidP="006F5F9D">
      <w:pPr>
        <w:pStyle w:val="Kuva"/>
        <w:numPr>
          <w:ilvl w:val="0"/>
          <w:numId w:val="9"/>
        </w:numPr>
      </w:pPr>
      <w:r>
        <w:rPr>
          <w:rFonts w:asciiTheme="minorHAnsi" w:hAnsiTheme="minorHAnsi" w:cstheme="minorHAnsi"/>
        </w:rPr>
        <w:t xml:space="preserve"> </w:t>
      </w:r>
      <w:r>
        <w:t xml:space="preserve">Tallenna muutokset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 jolloin palaudut henkilökohtaisen profiilin näytölle.</w:t>
      </w:r>
    </w:p>
    <w:p w14:paraId="6341A695" w14:textId="77777777" w:rsidR="00D6732B" w:rsidRDefault="00D6732B" w:rsidP="00910FF2">
      <w:pPr>
        <w:pStyle w:val="Kuva"/>
        <w:ind w:left="0"/>
        <w:rPr>
          <w:rFonts w:asciiTheme="minorHAnsi" w:hAnsiTheme="minorHAnsi" w:cstheme="minorHAnsi"/>
        </w:rPr>
      </w:pPr>
      <w:r>
        <mc:AlternateContent>
          <mc:Choice Requires="wps">
            <w:drawing>
              <wp:inline distT="0" distB="0" distL="0" distR="0" wp14:anchorId="6341AB02" wp14:editId="13E0AB99">
                <wp:extent cx="6372225" cy="1276350"/>
                <wp:effectExtent l="0" t="0" r="28575" b="19050"/>
                <wp:docPr id="20" name="Pyöristetty suorakulmio 20"/>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88" w14:textId="65959B63" w:rsidR="00DE6323" w:rsidRDefault="00DE6323" w:rsidP="00D6732B">
                            <w:pPr>
                              <w:pStyle w:val="Luettelokappale"/>
                            </w:pPr>
                            <w:r w:rsidRPr="00750946">
                              <w:rPr>
                                <w:noProof/>
                                <w:lang w:eastAsia="fi-FI"/>
                              </w:rPr>
                              <w:drawing>
                                <wp:inline distT="0" distB="0" distL="0" distR="0" wp14:anchorId="37771F8C" wp14:editId="49234FCB">
                                  <wp:extent cx="577850" cy="407408"/>
                                  <wp:effectExtent l="0" t="0" r="0" b="0"/>
                                  <wp:docPr id="64" name="Kuva 6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9" w14:textId="77777777" w:rsidR="00DE6323" w:rsidRDefault="00DE6323" w:rsidP="00D6732B">
                            <w:pPr>
                              <w:pStyle w:val="Luettelokappale"/>
                            </w:pPr>
                          </w:p>
                          <w:p w14:paraId="6341AD8A" w14:textId="77777777" w:rsidR="00DE6323" w:rsidRPr="00DD07C1" w:rsidRDefault="00DE6323" w:rsidP="00D6732B">
                            <w:pPr>
                              <w:pStyle w:val="Luettelokappale"/>
                              <w:rPr>
                                <w:u w:val="single"/>
                              </w:rPr>
                            </w:pPr>
                            <w:r>
                              <w:t xml:space="preserve">Työntekijällä voi portaalissa olla voimassa vain yksi osoite kerrallaan eli joko </w:t>
                            </w:r>
                            <w:r w:rsidRPr="008A3E1F">
                              <w:rPr>
                                <w:i/>
                              </w:rPr>
                              <w:t>vakituinen osoite</w:t>
                            </w:r>
                            <w:r>
                              <w:t xml:space="preserve"> tai </w:t>
                            </w:r>
                            <w:r w:rsidRPr="008A3E1F">
                              <w:rPr>
                                <w:i/>
                              </w:rPr>
                              <w:t>vakituinen, salainen osoite</w:t>
                            </w:r>
                            <w:r>
                              <w:t xml:space="preserve">. </w:t>
                            </w:r>
                            <w:r w:rsidRPr="00DD07C1">
                              <w:rPr>
                                <w:u w:val="single"/>
                              </w:rPr>
                              <w:t xml:space="preserve">Voimassa on se osoite, jonka työntekijä on viimeksi muuttanut portaalissa. </w:t>
                            </w:r>
                          </w:p>
                          <w:p w14:paraId="6341AD8B" w14:textId="77777777" w:rsidR="00DE6323" w:rsidRDefault="00DE6323" w:rsidP="00D673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02" id="Pyöristetty suorakulmio 20" o:spid="_x0000_s1026"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" fillcolor="white [3201]" strokecolor="#dc0a0a [3206]" strokeweight="2pt">
                <v:textbox>
                  <w:txbxContent>
                    <w:p w14:paraId="6341AD88" w14:textId="65959B63" w:rsidR="00DE6323" w:rsidRDefault="00DE6323" w:rsidP="00D6732B">
                      <w:pPr>
                        <w:pStyle w:val="Luettelokappale"/>
                      </w:pPr>
                      <w:r w:rsidRPr="00750946">
                        <w:rPr>
                          <w:noProof/>
                          <w:lang w:eastAsia="fi-FI"/>
                        </w:rPr>
                        <w:drawing>
                          <wp:inline distT="0" distB="0" distL="0" distR="0" wp14:anchorId="37771F8C" wp14:editId="49234FCB">
                            <wp:extent cx="577850" cy="407408"/>
                            <wp:effectExtent l="0" t="0" r="0" b="0"/>
                            <wp:docPr id="64" name="Kuva 6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9" w14:textId="77777777" w:rsidR="00DE6323" w:rsidRDefault="00DE6323" w:rsidP="00D6732B">
                      <w:pPr>
                        <w:pStyle w:val="Luettelokappale"/>
                      </w:pPr>
                    </w:p>
                    <w:p w14:paraId="6341AD8A" w14:textId="77777777" w:rsidR="00DE6323" w:rsidRPr="00DD07C1" w:rsidRDefault="00DE6323" w:rsidP="00D6732B">
                      <w:pPr>
                        <w:pStyle w:val="Luettelokappale"/>
                        <w:rPr>
                          <w:u w:val="single"/>
                        </w:rPr>
                      </w:pPr>
                      <w:r>
                        <w:t xml:space="preserve">Työntekijällä voi portaalissa olla voimassa vain yksi osoite kerrallaan eli joko </w:t>
                      </w:r>
                      <w:r w:rsidRPr="008A3E1F">
                        <w:rPr>
                          <w:i/>
                        </w:rPr>
                        <w:t>vakituinen osoite</w:t>
                      </w:r>
                      <w:r>
                        <w:t xml:space="preserve"> tai </w:t>
                      </w:r>
                      <w:r w:rsidRPr="008A3E1F">
                        <w:rPr>
                          <w:i/>
                        </w:rPr>
                        <w:t>vakituinen, salainen osoite</w:t>
                      </w:r>
                      <w:r>
                        <w:t xml:space="preserve">. </w:t>
                      </w:r>
                      <w:r w:rsidRPr="00DD07C1">
                        <w:rPr>
                          <w:u w:val="single"/>
                        </w:rPr>
                        <w:t xml:space="preserve">Voimassa on se osoite, jonka työntekijä on viimeksi muuttanut portaalissa. </w:t>
                      </w:r>
                    </w:p>
                    <w:p w14:paraId="6341AD8B" w14:textId="77777777" w:rsidR="00DE6323" w:rsidRDefault="00DE6323" w:rsidP="00D6732B">
                      <w:pPr>
                        <w:jc w:val="center"/>
                      </w:pPr>
                    </w:p>
                  </w:txbxContent>
                </v:textbox>
                <w10:anchorlock/>
              </v:roundrect>
            </w:pict>
          </mc:Fallback>
        </mc:AlternateContent>
      </w:r>
    </w:p>
    <w:p w14:paraId="6341A696" w14:textId="77777777" w:rsidR="0052404A" w:rsidRDefault="0052404A" w:rsidP="0052404A">
      <w:pPr>
        <w:pStyle w:val="Otsikko3"/>
      </w:pPr>
      <w:bookmarkStart w:id="5" w:name="_Toc526937782"/>
      <w:r>
        <w:t>Pankkiyhteystietojen muutos</w:t>
      </w:r>
      <w:bookmarkEnd w:id="5"/>
    </w:p>
    <w:p w14:paraId="6341A697" w14:textId="77777777" w:rsidR="000906DB" w:rsidRDefault="000906DB" w:rsidP="000906DB"/>
    <w:p w14:paraId="6341A699" w14:textId="03610D54" w:rsidR="00871E9D" w:rsidRDefault="009C7D76" w:rsidP="00910FF2">
      <w:pPr>
        <w:pStyle w:val="Kuva"/>
        <w:ind w:left="0"/>
      </w:pPr>
      <w:r w:rsidRPr="00A82E0F">
        <w:lastRenderedPageBreak/>
        <w:t>Pankkiyht</w:t>
      </w:r>
      <w:r w:rsidR="00A82E0F" w:rsidRPr="00A82E0F">
        <w:t xml:space="preserve">eyden alatyyppejä on kaksi: </w:t>
      </w:r>
      <w:r w:rsidR="00A82E0F" w:rsidRPr="00A82E0F">
        <w:rPr>
          <w:i/>
        </w:rPr>
        <w:t>Pankkiyhteys</w:t>
      </w:r>
      <w:r w:rsidR="00A82E0F" w:rsidRPr="00A82E0F">
        <w:t xml:space="preserve"> </w:t>
      </w:r>
      <w:r w:rsidR="00C64D1F">
        <w:t xml:space="preserve">(=pankkitili) </w:t>
      </w:r>
      <w:r w:rsidR="00A82E0F" w:rsidRPr="00A82E0F">
        <w:t xml:space="preserve">ja </w:t>
      </w:r>
      <w:r w:rsidR="00A82E0F" w:rsidRPr="00A82E0F">
        <w:rPr>
          <w:i/>
        </w:rPr>
        <w:t>Henkilöstökassa</w:t>
      </w:r>
      <w:r w:rsidR="00A82E0F" w:rsidRPr="00A82E0F">
        <w:t>.</w:t>
      </w:r>
      <w:r w:rsidR="00A82E0F">
        <w:t xml:space="preserve"> Kaupungin työntekijän palkka</w:t>
      </w:r>
      <w:r w:rsidR="00107C15">
        <w:t>a</w:t>
      </w:r>
      <w:r w:rsidR="00A82E0F">
        <w:t xml:space="preserve"> voidaan maksaa joko omalle pankkitilille tai henkilöstökassatilille. </w:t>
      </w:r>
      <w:r w:rsidR="00107C15">
        <w:t xml:space="preserve">Portaalissa voit ilmoittaa henkilöstökassatilin pankkiyhteydeksi vain siinä tapauksessa, että </w:t>
      </w:r>
      <w:r w:rsidR="00107C15" w:rsidRPr="00107C15">
        <w:rPr>
          <w:u w:val="single"/>
        </w:rPr>
        <w:t xml:space="preserve">koko palkkasi </w:t>
      </w:r>
      <w:r w:rsidR="00107C15">
        <w:t>maksetaan henkilöstökassatilille. Mahdollinen palkasta tehtävä henkilöstökassapidätys ja sen euromäärä ilmoitetaan Taitoan palkanlaskentaan.</w:t>
      </w:r>
      <w:r w:rsidR="00107C15">
        <w:br/>
      </w:r>
      <w:r w:rsidR="00A82E0F">
        <w:t xml:space="preserve"> </w:t>
      </w:r>
      <w:r w:rsidR="00871E9D">
        <mc:AlternateContent>
          <mc:Choice Requires="wps">
            <w:drawing>
              <wp:inline distT="0" distB="0" distL="0" distR="0" wp14:anchorId="6341AB04" wp14:editId="2D23D3C4">
                <wp:extent cx="6372225" cy="1276350"/>
                <wp:effectExtent l="0" t="0" r="28575" b="19050"/>
                <wp:docPr id="14" name="Pyöristetty suorakulmio 14"/>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8C" w14:textId="02DCCE54" w:rsidR="00DE6323" w:rsidRDefault="00DE6323" w:rsidP="00871E9D">
                            <w:pPr>
                              <w:pStyle w:val="Luettelokappale"/>
                            </w:pPr>
                            <w:r w:rsidRPr="00750946">
                              <w:rPr>
                                <w:noProof/>
                                <w:lang w:eastAsia="fi-FI"/>
                              </w:rPr>
                              <w:drawing>
                                <wp:inline distT="0" distB="0" distL="0" distR="0" wp14:anchorId="6BE42F6D" wp14:editId="2BFC4A4F">
                                  <wp:extent cx="577850" cy="407408"/>
                                  <wp:effectExtent l="0" t="0" r="0" b="0"/>
                                  <wp:docPr id="80" name="Kuva 8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E" w14:textId="77777777" w:rsidR="00DE6323" w:rsidRPr="00DD07C1" w:rsidRDefault="00DE6323" w:rsidP="00871E9D">
                            <w:pPr>
                              <w:pStyle w:val="Luettelokappale"/>
                              <w:rPr>
                                <w:u w:val="single"/>
                              </w:rPr>
                            </w:pPr>
                            <w:r>
                              <w:t xml:space="preserve">Työntekijällä voi portaalissa olla voimassa vain yksi pankkiyhteystieto kerrallaan eli joko pankkitili tai henkilöstökassa. </w:t>
                            </w:r>
                            <w:r w:rsidRPr="00DD07C1">
                              <w:rPr>
                                <w:u w:val="single"/>
                              </w:rPr>
                              <w:t xml:space="preserve">Voimassa on se pankkiyhteys, jonka työntekijä on viimeksi muuttanut portaalissa. </w:t>
                            </w:r>
                          </w:p>
                          <w:p w14:paraId="6341AD8F" w14:textId="77777777" w:rsidR="00DE6323" w:rsidRDefault="00DE6323" w:rsidP="00871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04" id="Pyöristetty suorakulmio 14" o:spid="_x0000_s1027"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" fillcolor="white [3201]" strokecolor="#dc0a0a [3206]" strokeweight="2pt">
                <v:textbox>
                  <w:txbxContent>
                    <w:p w14:paraId="6341AD8C" w14:textId="02DCCE54" w:rsidR="00DE6323" w:rsidRDefault="00DE6323" w:rsidP="00871E9D">
                      <w:pPr>
                        <w:pStyle w:val="Luettelokappale"/>
                      </w:pPr>
                      <w:r w:rsidRPr="00750946">
                        <w:rPr>
                          <w:noProof/>
                          <w:lang w:eastAsia="fi-FI"/>
                        </w:rPr>
                        <w:drawing>
                          <wp:inline distT="0" distB="0" distL="0" distR="0" wp14:anchorId="6BE42F6D" wp14:editId="2BFC4A4F">
                            <wp:extent cx="577850" cy="407408"/>
                            <wp:effectExtent l="0" t="0" r="0" b="0"/>
                            <wp:docPr id="80" name="Kuva 8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8E" w14:textId="77777777" w:rsidR="00DE6323" w:rsidRPr="00DD07C1" w:rsidRDefault="00DE6323" w:rsidP="00871E9D">
                      <w:pPr>
                        <w:pStyle w:val="Luettelokappale"/>
                        <w:rPr>
                          <w:u w:val="single"/>
                        </w:rPr>
                      </w:pPr>
                      <w:r>
                        <w:t xml:space="preserve">Työntekijällä voi portaalissa olla voimassa vain yksi pankkiyhteystieto kerrallaan eli joko pankkitili tai henkilöstökassa. </w:t>
                      </w:r>
                      <w:r w:rsidRPr="00DD07C1">
                        <w:rPr>
                          <w:u w:val="single"/>
                        </w:rPr>
                        <w:t xml:space="preserve">Voimassa on se pankkiyhteys, jonka työntekijä on viimeksi muuttanut portaalissa. </w:t>
                      </w:r>
                    </w:p>
                    <w:p w14:paraId="6341AD8F" w14:textId="77777777" w:rsidR="00DE6323" w:rsidRDefault="00DE6323" w:rsidP="00871E9D">
                      <w:pPr>
                        <w:jc w:val="center"/>
                      </w:pPr>
                    </w:p>
                  </w:txbxContent>
                </v:textbox>
                <w10:anchorlock/>
              </v:roundrect>
            </w:pict>
          </mc:Fallback>
        </mc:AlternateContent>
      </w:r>
    </w:p>
    <w:p w14:paraId="6341A69A" w14:textId="77777777" w:rsidR="00E6759E" w:rsidRPr="00A630B2" w:rsidRDefault="00E6759E" w:rsidP="00910FF2">
      <w:pPr>
        <w:pStyle w:val="Kuva"/>
        <w:ind w:left="0"/>
        <w:rPr>
          <w:b/>
          <w:u w:val="single"/>
        </w:rPr>
      </w:pPr>
      <w:r w:rsidRPr="00A630B2">
        <w:rPr>
          <w:b/>
          <w:u w:val="single"/>
        </w:rPr>
        <w:t>Pankkiyhteys</w:t>
      </w:r>
    </w:p>
    <w:p w14:paraId="6341A69B" w14:textId="77777777" w:rsidR="00E6759E" w:rsidRDefault="00CF73DB" w:rsidP="00E6759E">
      <w:r>
        <w:t>Oman</w:t>
      </w:r>
      <w:r w:rsidR="00E6759E">
        <w:t xml:space="preserve"> p</w:t>
      </w:r>
      <w:r>
        <w:t>ankkitilinumerosi</w:t>
      </w:r>
      <w:r w:rsidR="00E6759E">
        <w:t xml:space="preserve"> pääset muuttamaan klikkaamalla kynän kuvaa </w:t>
      </w:r>
      <w:r w:rsidR="00E6759E">
        <w:rPr>
          <w:noProof/>
          <w:lang w:eastAsia="fi-FI"/>
        </w:rPr>
        <w:drawing>
          <wp:inline distT="0" distB="0" distL="0" distR="0" wp14:anchorId="6341AB06" wp14:editId="527FCF1C">
            <wp:extent cx="257175" cy="171450"/>
            <wp:effectExtent l="0" t="0" r="952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75" cy="171450"/>
                    </a:xfrm>
                    <a:prstGeom prst="rect">
                      <a:avLst/>
                    </a:prstGeom>
                  </pic:spPr>
                </pic:pic>
              </a:graphicData>
            </a:graphic>
          </wp:inline>
        </w:drawing>
      </w:r>
      <w:r w:rsidR="00E6759E">
        <w:t xml:space="preserve">, jolloin avautuu </w:t>
      </w:r>
      <w:r w:rsidR="00E6759E" w:rsidRPr="00D6732B">
        <w:rPr>
          <w:i/>
        </w:rPr>
        <w:t>Käsitte</w:t>
      </w:r>
      <w:r w:rsidR="00E6759E">
        <w:rPr>
          <w:i/>
        </w:rPr>
        <w:t xml:space="preserve">le Pankkiyhteys </w:t>
      </w:r>
      <w:r w:rsidR="00E6759E">
        <w:t xml:space="preserve"> –ikkuna.</w:t>
      </w:r>
    </w:p>
    <w:p w14:paraId="6341A69C" w14:textId="77777777" w:rsidR="00E6759E" w:rsidRPr="00FC1A5D" w:rsidRDefault="00E6759E" w:rsidP="00E6759E"/>
    <w:p w14:paraId="6341A69D" w14:textId="77777777" w:rsidR="00E6759E" w:rsidRDefault="006A4082" w:rsidP="00910FF2">
      <w:pPr>
        <w:pStyle w:val="Kuva"/>
        <w:ind w:left="0"/>
        <w:rPr>
          <w:u w:val="single"/>
        </w:rPr>
      </w:pPr>
      <w:r>
        <mc:AlternateContent>
          <mc:Choice Requires="wps">
            <w:drawing>
              <wp:anchor distT="0" distB="0" distL="114300" distR="114300" simplePos="0" relativeHeight="251591168" behindDoc="0" locked="0" layoutInCell="1" allowOverlap="1" wp14:anchorId="6341AB08" wp14:editId="0C3934E6">
                <wp:simplePos x="0" y="0"/>
                <wp:positionH relativeFrom="column">
                  <wp:posOffset>3265056</wp:posOffset>
                </wp:positionH>
                <wp:positionV relativeFrom="paragraph">
                  <wp:posOffset>2120587</wp:posOffset>
                </wp:positionV>
                <wp:extent cx="1876567" cy="211541"/>
                <wp:effectExtent l="0" t="0" r="28575" b="17145"/>
                <wp:wrapNone/>
                <wp:docPr id="69" name="Pyöristetty suorakulmio 69"/>
                <wp:cNvGraphicFramePr/>
                <a:graphic xmlns:a="http://schemas.openxmlformats.org/drawingml/2006/main">
                  <a:graphicData uri="http://schemas.microsoft.com/office/word/2010/wordprocessingShape">
                    <wps:wsp>
                      <wps:cNvSpPr/>
                      <wps:spPr>
                        <a:xfrm>
                          <a:off x="0" y="0"/>
                          <a:ext cx="1876567" cy="2115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42D4B7" id="Pyöristetty suorakulmio 69" o:spid="_x0000_s1026" style="position:absolute;margin-left:257.1pt;margin-top:167pt;width:147.75pt;height:16.65pt;z-index:25159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" filled="f" strokecolor="red" strokeweight="2pt"/>
            </w:pict>
          </mc:Fallback>
        </mc:AlternateContent>
      </w:r>
      <w:r w:rsidR="00E6759E">
        <w:drawing>
          <wp:inline distT="0" distB="0" distL="0" distR="0" wp14:anchorId="6341AB0A" wp14:editId="09AF1939">
            <wp:extent cx="5057775" cy="2466975"/>
            <wp:effectExtent l="0" t="0" r="9525" b="952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57775" cy="2466975"/>
                    </a:xfrm>
                    <a:prstGeom prst="rect">
                      <a:avLst/>
                    </a:prstGeom>
                  </pic:spPr>
                </pic:pic>
              </a:graphicData>
            </a:graphic>
          </wp:inline>
        </w:drawing>
      </w:r>
    </w:p>
    <w:p w14:paraId="6341A69E" w14:textId="77777777" w:rsidR="00E6759E" w:rsidRPr="00E6759E" w:rsidRDefault="00E6759E" w:rsidP="006F5F9D">
      <w:pPr>
        <w:pStyle w:val="Kuva"/>
        <w:numPr>
          <w:ilvl w:val="0"/>
          <w:numId w:val="10"/>
        </w:numPr>
        <w:rPr>
          <w:u w:val="single"/>
        </w:rPr>
      </w:pPr>
      <w:r>
        <w:t xml:space="preserve">Kirjoita uusi pankkitilinumerosi IBAN-kenttään (tilinumero syötetään IBAN-muodossa). </w:t>
      </w:r>
    </w:p>
    <w:p w14:paraId="6341A69F" w14:textId="77777777" w:rsidR="008E215A" w:rsidRPr="008E215A" w:rsidRDefault="008E215A" w:rsidP="006F5F9D">
      <w:pPr>
        <w:pStyle w:val="Kuva"/>
        <w:numPr>
          <w:ilvl w:val="0"/>
          <w:numId w:val="10"/>
        </w:numPr>
        <w:rPr>
          <w:u w:val="single"/>
        </w:rPr>
      </w:pPr>
      <w:r>
        <w:lastRenderedPageBreak/>
        <w:t xml:space="preserve">Tallenna muutos joko </w:t>
      </w:r>
      <w:r w:rsidRPr="00E730E1">
        <w:rPr>
          <w:b/>
        </w:rPr>
        <w:t>Tallenna ja paluu</w:t>
      </w:r>
      <w:r>
        <w:t xml:space="preserve"> –painikkeella tai </w:t>
      </w:r>
      <w:r w:rsidRPr="00E730E1">
        <w:rPr>
          <w:b/>
        </w:rPr>
        <w:t>Tallenna</w:t>
      </w:r>
      <w:r>
        <w:t xml:space="preserve">-painikkeella. Jos et tee muutoksia, paina </w:t>
      </w:r>
      <w:r w:rsidRPr="00E730E1">
        <w:rPr>
          <w:b/>
        </w:rPr>
        <w:t>Keskeytä</w:t>
      </w:r>
      <w:r>
        <w:t>-painiketta, jolloin palaudut henkilökohtaisen profiilin näytölle.</w:t>
      </w:r>
    </w:p>
    <w:p w14:paraId="6341A6A2" w14:textId="77777777" w:rsidR="00E6759E" w:rsidRPr="00A630B2" w:rsidRDefault="00E6759E" w:rsidP="00910FF2">
      <w:pPr>
        <w:pStyle w:val="Kuva"/>
        <w:ind w:left="0"/>
        <w:rPr>
          <w:b/>
          <w:u w:val="single"/>
        </w:rPr>
      </w:pPr>
      <w:r w:rsidRPr="00A630B2">
        <w:rPr>
          <w:b/>
          <w:u w:val="single"/>
        </w:rPr>
        <w:t>Henkilöstökassa</w:t>
      </w:r>
    </w:p>
    <w:p w14:paraId="6341A6A3" w14:textId="77777777" w:rsidR="00E6759E" w:rsidRDefault="00871E9D" w:rsidP="00910FF2">
      <w:pPr>
        <w:pStyle w:val="Kuva"/>
        <w:ind w:left="0"/>
      </w:pPr>
      <w:r>
        <w:t xml:space="preserve">Jos haluat lisätä portaalin henkilöstökassatilisi numeron, paina </w:t>
      </w:r>
      <w:r w:rsidRPr="00871E9D">
        <w:rPr>
          <w:b/>
        </w:rPr>
        <w:t>Henkilöstökassa</w:t>
      </w:r>
      <w:r>
        <w:t xml:space="preserve">-painiketta. Avautuu </w:t>
      </w:r>
      <w:r w:rsidRPr="00871E9D">
        <w:rPr>
          <w:i/>
        </w:rPr>
        <w:t>Luo Henkilöstökassa</w:t>
      </w:r>
      <w:r>
        <w:t xml:space="preserve"> –ikkuna.</w:t>
      </w:r>
    </w:p>
    <w:p w14:paraId="6341A6A4" w14:textId="78C69731" w:rsidR="00871E9D" w:rsidRDefault="0069619E" w:rsidP="00910FF2">
      <w:pPr>
        <w:pStyle w:val="Kuva"/>
        <w:ind w:left="0"/>
      </w:pPr>
      <w:r>
        <mc:AlternateContent>
          <mc:Choice Requires="wps">
            <w:drawing>
              <wp:anchor distT="0" distB="0" distL="114300" distR="114300" simplePos="0" relativeHeight="251614720" behindDoc="0" locked="0" layoutInCell="1" allowOverlap="1" wp14:anchorId="51F06BDB" wp14:editId="1D6765FE">
                <wp:simplePos x="0" y="0"/>
                <wp:positionH relativeFrom="column">
                  <wp:posOffset>3261360</wp:posOffset>
                </wp:positionH>
                <wp:positionV relativeFrom="paragraph">
                  <wp:posOffset>1175385</wp:posOffset>
                </wp:positionV>
                <wp:extent cx="2428875" cy="200025"/>
                <wp:effectExtent l="0" t="0" r="28575" b="28575"/>
                <wp:wrapNone/>
                <wp:docPr id="389" name="Pyöristetty suorakulmio 389"/>
                <wp:cNvGraphicFramePr/>
                <a:graphic xmlns:a="http://schemas.openxmlformats.org/drawingml/2006/main">
                  <a:graphicData uri="http://schemas.microsoft.com/office/word/2010/wordprocessingShape">
                    <wps:wsp>
                      <wps:cNvSpPr/>
                      <wps:spPr>
                        <a:xfrm>
                          <a:off x="0" y="0"/>
                          <a:ext cx="242887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9118A3" id="Pyöristetty suorakulmio 389" o:spid="_x0000_s1026" style="position:absolute;margin-left:256.8pt;margin-top:92.55pt;width:191.25pt;height:15.7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" filled="f" strokecolor="red" strokeweight="2pt"/>
            </w:pict>
          </mc:Fallback>
        </mc:AlternateContent>
      </w:r>
      <w:r>
        <mc:AlternateContent>
          <mc:Choice Requires="wps">
            <w:drawing>
              <wp:anchor distT="0" distB="0" distL="114300" distR="114300" simplePos="0" relativeHeight="251592192" behindDoc="0" locked="0" layoutInCell="1" allowOverlap="1" wp14:anchorId="6341AB0E" wp14:editId="22C0834A">
                <wp:simplePos x="0" y="0"/>
                <wp:positionH relativeFrom="column">
                  <wp:posOffset>3261360</wp:posOffset>
                </wp:positionH>
                <wp:positionV relativeFrom="paragraph">
                  <wp:posOffset>1423035</wp:posOffset>
                </wp:positionV>
                <wp:extent cx="2428875" cy="190500"/>
                <wp:effectExtent l="0" t="0" r="28575" b="19050"/>
                <wp:wrapNone/>
                <wp:docPr id="70" name="Pyöristetty suorakulmio 70"/>
                <wp:cNvGraphicFramePr/>
                <a:graphic xmlns:a="http://schemas.openxmlformats.org/drawingml/2006/main">
                  <a:graphicData uri="http://schemas.microsoft.com/office/word/2010/wordprocessingShape">
                    <wps:wsp>
                      <wps:cNvSpPr/>
                      <wps:spPr>
                        <a:xfrm>
                          <a:off x="0" y="0"/>
                          <a:ext cx="242887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34E93C" id="Pyöristetty suorakulmio 70" o:spid="_x0000_s1026" style="position:absolute;margin-left:256.8pt;margin-top:112.05pt;width:191.25pt;height:1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" filled="f" strokecolor="red" strokeweight="2pt"/>
            </w:pict>
          </mc:Fallback>
        </mc:AlternateContent>
      </w:r>
      <w:r w:rsidR="006A4082">
        <mc:AlternateContent>
          <mc:Choice Requires="wps">
            <w:drawing>
              <wp:anchor distT="0" distB="0" distL="114300" distR="114300" simplePos="0" relativeHeight="251593216" behindDoc="0" locked="0" layoutInCell="1" allowOverlap="1" wp14:anchorId="6341AB0C" wp14:editId="4E796255">
                <wp:simplePos x="0" y="0"/>
                <wp:positionH relativeFrom="column">
                  <wp:posOffset>160191</wp:posOffset>
                </wp:positionH>
                <wp:positionV relativeFrom="paragraph">
                  <wp:posOffset>2516562</wp:posOffset>
                </wp:positionV>
                <wp:extent cx="2006220" cy="286603"/>
                <wp:effectExtent l="0" t="0" r="13335" b="18415"/>
                <wp:wrapNone/>
                <wp:docPr id="71" name="Pyöristetty suorakulmio 71"/>
                <wp:cNvGraphicFramePr/>
                <a:graphic xmlns:a="http://schemas.openxmlformats.org/drawingml/2006/main">
                  <a:graphicData uri="http://schemas.microsoft.com/office/word/2010/wordprocessingShape">
                    <wps:wsp>
                      <wps:cNvSpPr/>
                      <wps:spPr>
                        <a:xfrm>
                          <a:off x="0" y="0"/>
                          <a:ext cx="2006220" cy="2866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0DF8E" id="Pyöristetty suorakulmio 71" o:spid="_x0000_s1026" style="position:absolute;margin-left:12.6pt;margin-top:198.15pt;width:157.95pt;height:22.55pt;z-index:25159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" filled="f" strokecolor="red" strokeweight="2pt"/>
            </w:pict>
          </mc:Fallback>
        </mc:AlternateContent>
      </w:r>
      <w:r w:rsidR="00885193">
        <mc:AlternateContent>
          <mc:Choice Requires="wps">
            <w:drawing>
              <wp:anchor distT="0" distB="0" distL="114300" distR="114300" simplePos="0" relativeHeight="251571712" behindDoc="0" locked="0" layoutInCell="1" allowOverlap="1" wp14:anchorId="6341AB10" wp14:editId="21BE366A">
                <wp:simplePos x="0" y="0"/>
                <wp:positionH relativeFrom="column">
                  <wp:posOffset>5985510</wp:posOffset>
                </wp:positionH>
                <wp:positionV relativeFrom="paragraph">
                  <wp:posOffset>156210</wp:posOffset>
                </wp:positionV>
                <wp:extent cx="257175" cy="2286000"/>
                <wp:effectExtent l="0" t="0" r="0" b="0"/>
                <wp:wrapNone/>
                <wp:docPr id="29" name="Vasen aaltosulje 29"/>
                <wp:cNvGraphicFramePr/>
                <a:graphic xmlns:a="http://schemas.openxmlformats.org/drawingml/2006/main">
                  <a:graphicData uri="http://schemas.microsoft.com/office/word/2010/wordprocessingShape">
                    <wps:wsp>
                      <wps:cNvSpPr/>
                      <wps:spPr>
                        <a:xfrm>
                          <a:off x="0" y="0"/>
                          <a:ext cx="257175" cy="2286000"/>
                        </a:xfrm>
                        <a:prstGeom prst="leftBrace">
                          <a:avLst>
                            <a:gd name="adj1" fmla="val 222222"/>
                            <a:gd name="adj2" fmla="val 50000"/>
                          </a:avLst>
                        </a:prstGeom>
                        <a:scene3d>
                          <a:camera prst="orthographicFront">
                            <a:rot lat="0" lon="5400000" rev="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312C7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29" o:spid="_x0000_s1026" type="#_x0000_t87" style="position:absolute;margin-left:471.3pt;margin-top:12.3pt;width:20.25pt;height:180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" adj="5400" strokecolor="#004283 [3044]"/>
            </w:pict>
          </mc:Fallback>
        </mc:AlternateContent>
      </w:r>
      <w:r w:rsidR="00871E9D">
        <w:drawing>
          <wp:inline distT="0" distB="0" distL="0" distR="0" wp14:anchorId="6341AB12" wp14:editId="193A4AB1">
            <wp:extent cx="5562600" cy="30861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62600" cy="3086100"/>
                    </a:xfrm>
                    <a:prstGeom prst="rect">
                      <a:avLst/>
                    </a:prstGeom>
                  </pic:spPr>
                </pic:pic>
              </a:graphicData>
            </a:graphic>
          </wp:inline>
        </w:drawing>
      </w:r>
    </w:p>
    <w:p w14:paraId="6341A6A5" w14:textId="60B074C6" w:rsidR="00871E9D" w:rsidRPr="00A16A9C" w:rsidRDefault="000D54D7" w:rsidP="006F5F9D">
      <w:pPr>
        <w:pStyle w:val="Kuva"/>
        <w:numPr>
          <w:ilvl w:val="0"/>
          <w:numId w:val="14"/>
        </w:numPr>
        <w:rPr>
          <w:rFonts w:cs="Arial"/>
          <w:u w:val="single"/>
        </w:rPr>
      </w:pPr>
      <w:r w:rsidRPr="000D54D7">
        <w:rPr>
          <w:rFonts w:cs="Arial"/>
          <w:b/>
        </w:rPr>
        <w:t>Tyhjennä ensin kaikki nollat</w:t>
      </w:r>
      <w:r>
        <w:rPr>
          <w:rFonts w:cs="Arial"/>
        </w:rPr>
        <w:t xml:space="preserve"> ja k</w:t>
      </w:r>
      <w:r w:rsidR="00871E9D" w:rsidRPr="00A16A9C">
        <w:rPr>
          <w:rFonts w:cs="Arial"/>
        </w:rPr>
        <w:t xml:space="preserve">irjoita </w:t>
      </w:r>
      <w:r>
        <w:rPr>
          <w:rFonts w:cs="Arial"/>
        </w:rPr>
        <w:t xml:space="preserve">sen jälkeen </w:t>
      </w:r>
      <w:r w:rsidR="00871E9D" w:rsidRPr="00A16A9C">
        <w:rPr>
          <w:rFonts w:cs="Arial"/>
        </w:rPr>
        <w:t xml:space="preserve">henkilöstökassatilisi numero </w:t>
      </w:r>
      <w:r>
        <w:rPr>
          <w:rFonts w:cs="Arial"/>
        </w:rPr>
        <w:t xml:space="preserve">(6 numeroa) </w:t>
      </w:r>
      <w:r w:rsidR="00871E9D" w:rsidRPr="00A16A9C">
        <w:rPr>
          <w:rFonts w:cs="Arial"/>
        </w:rPr>
        <w:t>kohtaan Pankkitili.</w:t>
      </w:r>
      <w:r>
        <w:rPr>
          <w:rFonts w:cs="Arial"/>
        </w:rPr>
        <w:t xml:space="preserve"> </w:t>
      </w:r>
      <w:r w:rsidRPr="000D54D7">
        <w:rPr>
          <w:rFonts w:cs="Arial"/>
          <w:b/>
        </w:rPr>
        <w:t>Rivillä ei saa olla ylimääräisiä nollia</w:t>
      </w:r>
      <w:r w:rsidR="001C64FB">
        <w:rPr>
          <w:rFonts w:cs="Arial"/>
          <w:b/>
        </w:rPr>
        <w:t xml:space="preserve"> eikä muita numeroita</w:t>
      </w:r>
      <w:r w:rsidRPr="000D54D7">
        <w:rPr>
          <w:rFonts w:cs="Arial"/>
          <w:b/>
        </w:rPr>
        <w:t>.</w:t>
      </w:r>
      <w:r w:rsidR="00871E9D" w:rsidRPr="00A16A9C">
        <w:rPr>
          <w:rFonts w:cs="Arial"/>
        </w:rPr>
        <w:t xml:space="preserve"> </w:t>
      </w:r>
      <w:r w:rsidR="0069619E">
        <w:rPr>
          <w:rFonts w:cs="Arial"/>
        </w:rPr>
        <w:t xml:space="preserve">Tarkista vielä, että pankkinumero (=pankkiavain) on </w:t>
      </w:r>
      <w:r w:rsidR="0069619E" w:rsidRPr="0069619E">
        <w:rPr>
          <w:rFonts w:cs="Arial"/>
          <w:b/>
        </w:rPr>
        <w:t>HEKAFIHH</w:t>
      </w:r>
      <w:r w:rsidR="0069619E">
        <w:rPr>
          <w:rFonts w:cs="Arial"/>
        </w:rPr>
        <w:t>.</w:t>
      </w:r>
      <w:r w:rsidR="00871E9D" w:rsidRPr="00A16A9C">
        <w:rPr>
          <w:rFonts w:cs="Arial"/>
        </w:rPr>
        <w:t xml:space="preserve"> </w:t>
      </w:r>
    </w:p>
    <w:p w14:paraId="6341A6A6" w14:textId="77777777" w:rsidR="00871E9D" w:rsidRPr="00A16A9C" w:rsidRDefault="00871E9D" w:rsidP="006F5F9D">
      <w:pPr>
        <w:pStyle w:val="Kuva"/>
        <w:numPr>
          <w:ilvl w:val="0"/>
          <w:numId w:val="14"/>
        </w:numPr>
        <w:rPr>
          <w:rFonts w:cs="Arial"/>
        </w:rPr>
      </w:pPr>
      <w:r w:rsidRPr="00A16A9C">
        <w:rPr>
          <w:rFonts w:cs="Arial"/>
        </w:rPr>
        <w:t>Anna henkilöstökassatilin voimaantulopäivä</w:t>
      </w:r>
      <w:r w:rsidR="00A16A9C">
        <w:rPr>
          <w:rFonts w:cs="Arial"/>
        </w:rPr>
        <w:t xml:space="preserve">. </w:t>
      </w:r>
      <w:r w:rsidR="00DD07C1">
        <w:rPr>
          <w:rFonts w:asciiTheme="minorHAnsi" w:hAnsiTheme="minorHAnsi" w:cstheme="minorHAnsi"/>
        </w:rPr>
        <w:t xml:space="preserve">Käytä vain vaihtoehtoa </w:t>
      </w:r>
      <w:r w:rsidR="00DD07C1" w:rsidRPr="00A16A9C">
        <w:rPr>
          <w:rFonts w:cs="Arial"/>
          <w:i/>
        </w:rPr>
        <w:t>Voimassa tästä päivästä lähtien</w:t>
      </w:r>
      <w:r w:rsidR="00DD07C1">
        <w:rPr>
          <w:rFonts w:cs="Arial"/>
          <w:i/>
        </w:rPr>
        <w:t>.</w:t>
      </w:r>
    </w:p>
    <w:p w14:paraId="6341A6A7" w14:textId="77777777" w:rsidR="00871E9D" w:rsidRPr="00A16A9C" w:rsidRDefault="00871E9D" w:rsidP="006F5F9D">
      <w:pPr>
        <w:pStyle w:val="Kuva"/>
        <w:numPr>
          <w:ilvl w:val="0"/>
          <w:numId w:val="14"/>
        </w:numPr>
        <w:rPr>
          <w:rFonts w:cs="Arial"/>
          <w:u w:val="single"/>
        </w:rPr>
      </w:pPr>
      <w:r w:rsidRPr="00A16A9C">
        <w:rPr>
          <w:rFonts w:cs="Arial"/>
        </w:rPr>
        <w:t xml:space="preserve">Tallenna muutos joko </w:t>
      </w:r>
      <w:r w:rsidRPr="00A16A9C">
        <w:rPr>
          <w:rFonts w:cs="Arial"/>
          <w:b/>
        </w:rPr>
        <w:t>Tallenna ja paluu</w:t>
      </w:r>
      <w:r w:rsidRPr="00A16A9C">
        <w:rPr>
          <w:rFonts w:cs="Arial"/>
        </w:rPr>
        <w:t xml:space="preserve"> –painikkeella tai </w:t>
      </w:r>
      <w:r w:rsidRPr="00A16A9C">
        <w:rPr>
          <w:rFonts w:cs="Arial"/>
          <w:b/>
        </w:rPr>
        <w:t>Tallenna</w:t>
      </w:r>
      <w:r w:rsidRPr="00A16A9C">
        <w:rPr>
          <w:rFonts w:cs="Arial"/>
        </w:rPr>
        <w:t xml:space="preserve">-painikkeella. Jos et tee muutoksia, paina </w:t>
      </w:r>
      <w:r w:rsidRPr="00A16A9C">
        <w:rPr>
          <w:rFonts w:cs="Arial"/>
          <w:b/>
        </w:rPr>
        <w:t>Keskeytä</w:t>
      </w:r>
      <w:r w:rsidRPr="00A16A9C">
        <w:rPr>
          <w:rFonts w:cs="Arial"/>
        </w:rPr>
        <w:t>-painiketta, jolloin palaudut henkilökohtaisen profiilin näytölle.</w:t>
      </w:r>
    </w:p>
    <w:p w14:paraId="6341A6A8" w14:textId="77777777" w:rsidR="00603E9C" w:rsidRDefault="00603E9C" w:rsidP="00910FF2">
      <w:pPr>
        <w:pStyle w:val="Kuva"/>
        <w:ind w:left="0"/>
        <w:rPr>
          <w:color w:val="FF0000"/>
        </w:rPr>
      </w:pPr>
      <w:r>
        <w:lastRenderedPageBreak/>
        <mc:AlternateContent>
          <mc:Choice Requires="wps">
            <w:drawing>
              <wp:inline distT="0" distB="0" distL="0" distR="0" wp14:anchorId="6341AB14" wp14:editId="6C501508">
                <wp:extent cx="6372225" cy="1276350"/>
                <wp:effectExtent l="0" t="0" r="28575" b="19050"/>
                <wp:docPr id="22" name="Pyöristetty suorakulmio 22"/>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0" w14:textId="1BD82D80" w:rsidR="00DE6323" w:rsidRDefault="00DE6323" w:rsidP="00603E9C">
                            <w:pPr>
                              <w:pStyle w:val="Luettelokappale"/>
                            </w:pPr>
                            <w:r w:rsidRPr="00750946">
                              <w:rPr>
                                <w:noProof/>
                                <w:lang w:eastAsia="fi-FI"/>
                              </w:rPr>
                              <w:drawing>
                                <wp:inline distT="0" distB="0" distL="0" distR="0" wp14:anchorId="4F565367" wp14:editId="3DCA7055">
                                  <wp:extent cx="577850" cy="407408"/>
                                  <wp:effectExtent l="0" t="0" r="0" b="0"/>
                                  <wp:docPr id="24" name="Kuva 2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2" w14:textId="77777777" w:rsidR="00DE6323" w:rsidRPr="00F00F9C" w:rsidRDefault="00DE6323" w:rsidP="00603E9C">
                            <w:pPr>
                              <w:pStyle w:val="Luettelokappale"/>
                            </w:pPr>
                            <w:r>
                              <w:t xml:space="preserve">Työntekijä ei voi avata henkilöstökassatiliä itsepalveluportaalin kautta. Jos työntekijä haluaa avata henkilöstökassatilin, tulee hänen täyttää tilinavauslomake Turku-Pisteessä (Puolalankatu 5). </w:t>
                            </w:r>
                          </w:p>
                          <w:p w14:paraId="6341AD93" w14:textId="77777777" w:rsidR="00DE6323" w:rsidRDefault="00DE6323" w:rsidP="00603E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14" id="Pyöristetty suorakulmio 22" o:spid="_x0000_s1028"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" fillcolor="white [3201]" strokecolor="#dc0a0a [3206]" strokeweight="2pt">
                <v:textbox>
                  <w:txbxContent>
                    <w:p w14:paraId="6341AD90" w14:textId="1BD82D80" w:rsidR="00DE6323" w:rsidRDefault="00DE6323" w:rsidP="00603E9C">
                      <w:pPr>
                        <w:pStyle w:val="Luettelokappale"/>
                      </w:pPr>
                      <w:r w:rsidRPr="00750946">
                        <w:rPr>
                          <w:noProof/>
                          <w:lang w:eastAsia="fi-FI"/>
                        </w:rPr>
                        <w:drawing>
                          <wp:inline distT="0" distB="0" distL="0" distR="0" wp14:anchorId="4F565367" wp14:editId="3DCA7055">
                            <wp:extent cx="577850" cy="407408"/>
                            <wp:effectExtent l="0" t="0" r="0" b="0"/>
                            <wp:docPr id="24" name="Kuva 2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2" w14:textId="77777777" w:rsidR="00DE6323" w:rsidRPr="00F00F9C" w:rsidRDefault="00DE6323" w:rsidP="00603E9C">
                      <w:pPr>
                        <w:pStyle w:val="Luettelokappale"/>
                      </w:pPr>
                      <w:r>
                        <w:t xml:space="preserve">Työntekijä ei voi avata henkilöstökassatiliä itsepalveluportaalin kautta. Jos työntekijä haluaa avata henkilöstökassatilin, tulee hänen täyttää tilinavauslomake Turku-Pisteessä (Puolalankatu 5). </w:t>
                      </w:r>
                    </w:p>
                    <w:p w14:paraId="6341AD93" w14:textId="77777777" w:rsidR="00DE6323" w:rsidRDefault="00DE6323" w:rsidP="00603E9C">
                      <w:pPr>
                        <w:jc w:val="center"/>
                      </w:pPr>
                    </w:p>
                  </w:txbxContent>
                </v:textbox>
                <w10:anchorlock/>
              </v:roundrect>
            </w:pict>
          </mc:Fallback>
        </mc:AlternateContent>
      </w:r>
    </w:p>
    <w:p w14:paraId="6341A6A9" w14:textId="77777777" w:rsidR="0052404A" w:rsidRDefault="0052404A" w:rsidP="0052404A">
      <w:pPr>
        <w:pStyle w:val="Otsikko3"/>
      </w:pPr>
      <w:bookmarkStart w:id="6" w:name="_Toc526937783"/>
      <w:r>
        <w:t>Tietoliikennetietojen muutos</w:t>
      </w:r>
      <w:bookmarkEnd w:id="6"/>
    </w:p>
    <w:p w14:paraId="6341A6AA" w14:textId="77777777" w:rsidR="00795C47" w:rsidRDefault="00795C47" w:rsidP="00795C47"/>
    <w:p w14:paraId="6341A6AB" w14:textId="77777777" w:rsidR="009B44E9" w:rsidRDefault="009B44E9" w:rsidP="009B44E9">
      <w:r>
        <w:t>Työntekijän itsepalvelussa voit ylläpitää seuraavia tietoliikennetietojasi:</w:t>
      </w:r>
    </w:p>
    <w:p w14:paraId="6341A6AD" w14:textId="77777777" w:rsidR="009B44E9" w:rsidRDefault="009B44E9" w:rsidP="006F5F9D">
      <w:pPr>
        <w:pStyle w:val="LuetteloTiera"/>
        <w:numPr>
          <w:ilvl w:val="0"/>
          <w:numId w:val="6"/>
        </w:numPr>
      </w:pPr>
      <w:r>
        <w:t>Faksi</w:t>
      </w:r>
    </w:p>
    <w:p w14:paraId="6341A6AE" w14:textId="77777777" w:rsidR="009B44E9" w:rsidRPr="001863C9" w:rsidRDefault="004141DA" w:rsidP="006F5F9D">
      <w:pPr>
        <w:pStyle w:val="LuetteloTiera"/>
        <w:numPr>
          <w:ilvl w:val="0"/>
          <w:numId w:val="6"/>
        </w:numPr>
      </w:pPr>
      <w:r>
        <w:t xml:space="preserve">Puhelinnnumero (Työ) </w:t>
      </w:r>
      <w:r w:rsidRPr="001863C9">
        <w:t>= pöytäpuhelinnmero</w:t>
      </w:r>
    </w:p>
    <w:p w14:paraId="6341A6AF" w14:textId="77777777" w:rsidR="005F713D" w:rsidRPr="001863C9" w:rsidRDefault="005F713D" w:rsidP="006F5F9D">
      <w:pPr>
        <w:pStyle w:val="LuetteloTiera"/>
        <w:numPr>
          <w:ilvl w:val="0"/>
          <w:numId w:val="6"/>
        </w:numPr>
      </w:pPr>
      <w:r w:rsidRPr="001863C9">
        <w:t xml:space="preserve">Puhelinnumero (Yksityinen) </w:t>
      </w:r>
      <w:r w:rsidR="001863C9" w:rsidRPr="001863C9">
        <w:t>=  matkapuhelinnumero / pöytäpuhelinnumero</w:t>
      </w:r>
    </w:p>
    <w:p w14:paraId="6341A6B0" w14:textId="77777777" w:rsidR="005F713D" w:rsidRDefault="005F713D" w:rsidP="006F5F9D">
      <w:pPr>
        <w:pStyle w:val="LuetteloTiera"/>
        <w:numPr>
          <w:ilvl w:val="0"/>
          <w:numId w:val="6"/>
        </w:numPr>
      </w:pPr>
      <w:r>
        <w:t>Matkapuhelin (Työ)</w:t>
      </w:r>
    </w:p>
    <w:p w14:paraId="6341A6B1" w14:textId="77777777" w:rsidR="005F713D" w:rsidRDefault="005F713D" w:rsidP="006F5F9D">
      <w:pPr>
        <w:pStyle w:val="LuetteloTiera"/>
        <w:numPr>
          <w:ilvl w:val="0"/>
          <w:numId w:val="6"/>
        </w:numPr>
      </w:pPr>
      <w:r>
        <w:t>Sähköpostiosoite (Yksityinen)</w:t>
      </w:r>
    </w:p>
    <w:p w14:paraId="6341A6B2" w14:textId="77777777" w:rsidR="005F713D" w:rsidRDefault="005F713D" w:rsidP="006F5F9D">
      <w:pPr>
        <w:pStyle w:val="LuetteloTiera"/>
        <w:numPr>
          <w:ilvl w:val="0"/>
          <w:numId w:val="6"/>
        </w:numPr>
      </w:pPr>
      <w:r>
        <w:t>Hakulaite</w:t>
      </w:r>
    </w:p>
    <w:p w14:paraId="6341A6B3" w14:textId="77777777" w:rsidR="005F713D" w:rsidRPr="001863C9" w:rsidRDefault="005F713D" w:rsidP="006F5F9D">
      <w:pPr>
        <w:pStyle w:val="LuetteloTiera"/>
        <w:numPr>
          <w:ilvl w:val="0"/>
          <w:numId w:val="6"/>
        </w:numPr>
        <w:rPr>
          <w:rFonts w:asciiTheme="minorHAnsi" w:eastAsiaTheme="minorHAnsi" w:hAnsiTheme="minorHAnsi" w:cstheme="minorHAnsi"/>
          <w:b/>
          <w:noProof w:val="0"/>
          <w:szCs w:val="22"/>
          <w:u w:val="single"/>
        </w:rPr>
      </w:pPr>
      <w:r>
        <w:t>Veronumero</w:t>
      </w:r>
      <w:r w:rsidR="00A33597" w:rsidRPr="001863C9">
        <w:t xml:space="preserve"> -&gt; </w:t>
      </w:r>
      <w:r w:rsidR="001863C9" w:rsidRPr="001863C9">
        <w:t>käytetään rakennusalan työtehtävissä</w:t>
      </w:r>
      <w:r w:rsidR="001863C9" w:rsidRPr="001863C9">
        <w:rPr>
          <w:rFonts w:asciiTheme="minorHAnsi" w:eastAsiaTheme="minorHAnsi" w:hAnsiTheme="minorHAnsi" w:cstheme="minorHAnsi"/>
          <w:b/>
          <w:noProof w:val="0"/>
          <w:szCs w:val="22"/>
          <w:u w:val="single"/>
        </w:rPr>
        <w:t xml:space="preserve"> </w:t>
      </w:r>
    </w:p>
    <w:p w14:paraId="6341A6B4" w14:textId="77777777" w:rsidR="00482829" w:rsidRPr="00482829" w:rsidRDefault="00482829" w:rsidP="00A33597">
      <w:pPr>
        <w:rPr>
          <w:b/>
          <w:u w:val="single"/>
        </w:rPr>
      </w:pPr>
      <w:r w:rsidRPr="00482829">
        <w:rPr>
          <w:b/>
          <w:u w:val="single"/>
        </w:rPr>
        <w:t>Tietoliikennetietojen lisääminen</w:t>
      </w:r>
    </w:p>
    <w:p w14:paraId="6341A6B5" w14:textId="77777777" w:rsidR="00482829" w:rsidRDefault="00482829" w:rsidP="00A33597"/>
    <w:p w14:paraId="6341A6B6" w14:textId="77777777" w:rsidR="00ED3EFE" w:rsidRDefault="00A33597" w:rsidP="00A33597">
      <w:r>
        <w:t xml:space="preserve">Työntekijällä näkyy itsepalveluportaalissa lähtökohtaisesti ainakin käyttäjätunnus ja työsähköpostiosoite. Muut </w:t>
      </w:r>
      <w:r w:rsidR="00A16A9C">
        <w:t>yhteystiedot</w:t>
      </w:r>
      <w:r w:rsidR="00ED3EFE">
        <w:t xml:space="preserve"> näkyvät </w:t>
      </w:r>
      <w:r>
        <w:t xml:space="preserve">omina välilehtinään. Lisää </w:t>
      </w:r>
      <w:r w:rsidR="00303FC9">
        <w:t>tietoliikenne</w:t>
      </w:r>
      <w:r>
        <w:t>tietoja avautuu oikean reunan nuolipainikkeesta.</w:t>
      </w:r>
      <w:r w:rsidR="00ED3EFE">
        <w:t xml:space="preserve"> </w:t>
      </w:r>
    </w:p>
    <w:p w14:paraId="6341A6B7" w14:textId="77777777" w:rsidR="00ED3EFE" w:rsidRDefault="00ED3EFE" w:rsidP="00A33597"/>
    <w:p w14:paraId="6341A6B8" w14:textId="77777777" w:rsidR="00ED3EFE" w:rsidRDefault="00ED3EFE" w:rsidP="00A33597">
      <w:r>
        <w:rPr>
          <w:noProof/>
          <w:lang w:eastAsia="fi-FI"/>
        </w:rPr>
        <w:drawing>
          <wp:inline distT="0" distB="0" distL="0" distR="0" wp14:anchorId="6341AB16" wp14:editId="5743BE9A">
            <wp:extent cx="5943600" cy="204470"/>
            <wp:effectExtent l="0" t="0" r="0" b="508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4470"/>
                    </a:xfrm>
                    <a:prstGeom prst="rect">
                      <a:avLst/>
                    </a:prstGeom>
                  </pic:spPr>
                </pic:pic>
              </a:graphicData>
            </a:graphic>
          </wp:inline>
        </w:drawing>
      </w:r>
    </w:p>
    <w:p w14:paraId="6341A6B9" w14:textId="77777777" w:rsidR="00ED3EFE" w:rsidRDefault="00ED3EFE" w:rsidP="00A33597"/>
    <w:p w14:paraId="6341A6BA" w14:textId="77777777" w:rsidR="00ED3EFE" w:rsidRDefault="00ED3EFE" w:rsidP="00ED3EFE">
      <w:r>
        <w:t>Uuden yhteystiedon pääset lisäämään painamalla sen yhteystiedon nimeä, jonka haluat lisätä itsellesi (esim. Faksi). Tiedot avautuvat Luo-tilaan.</w:t>
      </w:r>
    </w:p>
    <w:p w14:paraId="6341A6BB" w14:textId="77777777" w:rsidR="00ED3EFE" w:rsidRPr="00A16A9C" w:rsidRDefault="00ED3EFE" w:rsidP="00A33597">
      <w:pPr>
        <w:rPr>
          <w:rFonts w:ascii="Arial" w:hAnsi="Arial" w:cs="Arial"/>
        </w:rPr>
      </w:pPr>
    </w:p>
    <w:p w14:paraId="6341A6BC" w14:textId="77777777" w:rsidR="00A16A9C" w:rsidRDefault="00A16A9C" w:rsidP="006F5F9D">
      <w:pPr>
        <w:pStyle w:val="Luettelokappale"/>
        <w:numPr>
          <w:ilvl w:val="0"/>
          <w:numId w:val="12"/>
        </w:numPr>
        <w:rPr>
          <w:rFonts w:ascii="Arial" w:hAnsi="Arial" w:cs="Arial"/>
        </w:rPr>
      </w:pPr>
      <w:r>
        <w:rPr>
          <w:rFonts w:ascii="Arial" w:hAnsi="Arial" w:cs="Arial"/>
        </w:rPr>
        <w:t xml:space="preserve">Kirjoita </w:t>
      </w:r>
      <w:r w:rsidR="005B7452">
        <w:rPr>
          <w:rFonts w:ascii="Arial" w:hAnsi="Arial" w:cs="Arial"/>
        </w:rPr>
        <w:t xml:space="preserve">uusi yhteystieto </w:t>
      </w:r>
      <w:r>
        <w:rPr>
          <w:rFonts w:ascii="Arial" w:hAnsi="Arial" w:cs="Arial"/>
        </w:rPr>
        <w:t>tekstikenttään.</w:t>
      </w:r>
    </w:p>
    <w:p w14:paraId="6341A6BD" w14:textId="77777777" w:rsidR="00A16A9C" w:rsidRPr="00A16A9C" w:rsidRDefault="00A16A9C" w:rsidP="00A16A9C">
      <w:pPr>
        <w:pStyle w:val="Luettelokappale"/>
        <w:rPr>
          <w:rFonts w:ascii="Arial" w:hAnsi="Arial" w:cs="Arial"/>
        </w:rPr>
      </w:pPr>
    </w:p>
    <w:p w14:paraId="6341A6BE" w14:textId="77777777" w:rsidR="00A16A9C" w:rsidRPr="00A16A9C" w:rsidRDefault="00A16A9C" w:rsidP="006F5F9D">
      <w:pPr>
        <w:pStyle w:val="Luettelokappale"/>
        <w:numPr>
          <w:ilvl w:val="0"/>
          <w:numId w:val="12"/>
        </w:numPr>
        <w:rPr>
          <w:rFonts w:ascii="Arial" w:hAnsi="Arial" w:cs="Arial"/>
        </w:rPr>
      </w:pPr>
      <w:r>
        <w:rPr>
          <w:rFonts w:ascii="Arial" w:hAnsi="Arial" w:cs="Arial"/>
        </w:rPr>
        <w:t xml:space="preserve">Anna yhteystiedon voimaantulopäivä. Vaihtoehdot ovat </w:t>
      </w:r>
      <w:r w:rsidRPr="00A16A9C">
        <w:rPr>
          <w:rFonts w:ascii="Arial" w:hAnsi="Arial" w:cs="Arial"/>
          <w:i/>
        </w:rPr>
        <w:t>Voimassa tästä päivästä lähtien</w:t>
      </w:r>
      <w:r>
        <w:rPr>
          <w:rFonts w:ascii="Arial" w:hAnsi="Arial" w:cs="Arial"/>
        </w:rPr>
        <w:t xml:space="preserve">, </w:t>
      </w:r>
      <w:r w:rsidRPr="00A16A9C">
        <w:rPr>
          <w:rFonts w:ascii="Arial" w:hAnsi="Arial" w:cs="Arial"/>
          <w:i/>
        </w:rPr>
        <w:t>Voimassaolon alku</w:t>
      </w:r>
      <w:r>
        <w:rPr>
          <w:rFonts w:ascii="Arial" w:hAnsi="Arial" w:cs="Arial"/>
        </w:rPr>
        <w:t xml:space="preserve"> ja </w:t>
      </w:r>
      <w:r w:rsidRPr="00A16A9C">
        <w:rPr>
          <w:rFonts w:ascii="Arial" w:hAnsi="Arial" w:cs="Arial"/>
          <w:i/>
        </w:rPr>
        <w:t>Voimassaolon alku / voimassaolon loppu</w:t>
      </w:r>
      <w:r>
        <w:rPr>
          <w:rFonts w:ascii="Arial" w:hAnsi="Arial" w:cs="Arial"/>
        </w:rPr>
        <w:t xml:space="preserve">. </w:t>
      </w:r>
    </w:p>
    <w:p w14:paraId="6341A6BF" w14:textId="77777777" w:rsidR="00A16A9C" w:rsidRPr="00A16A9C" w:rsidRDefault="00A16A9C" w:rsidP="00A33597">
      <w:pPr>
        <w:rPr>
          <w:rFonts w:ascii="Arial" w:hAnsi="Arial" w:cs="Arial"/>
        </w:rPr>
      </w:pPr>
    </w:p>
    <w:p w14:paraId="6341A6C0" w14:textId="77777777" w:rsidR="006A0217" w:rsidRDefault="006A0217" w:rsidP="006A0217">
      <w:pPr>
        <w:rPr>
          <w:b/>
          <w:u w:val="single"/>
        </w:rPr>
      </w:pPr>
      <w:r>
        <w:rPr>
          <w:b/>
          <w:u w:val="single"/>
        </w:rPr>
        <w:lastRenderedPageBreak/>
        <w:t>Tietoliikennetietojen muuttaminen</w:t>
      </w:r>
    </w:p>
    <w:p w14:paraId="6341A6C1" w14:textId="77777777" w:rsidR="006A0217" w:rsidRDefault="006A0217" w:rsidP="006A0217">
      <w:pPr>
        <w:rPr>
          <w:b/>
          <w:u w:val="single"/>
        </w:rPr>
      </w:pPr>
    </w:p>
    <w:p w14:paraId="6341A6C2" w14:textId="77777777" w:rsidR="006A0217" w:rsidRDefault="006A0217" w:rsidP="006A0217">
      <w:r>
        <w:t xml:space="preserve">Omia tietoliikennetietojasi pääset muuttamaan klikkaamalla kynän kuvaa </w:t>
      </w:r>
      <w:r>
        <w:rPr>
          <w:noProof/>
          <w:lang w:eastAsia="fi-FI"/>
        </w:rPr>
        <w:drawing>
          <wp:inline distT="0" distB="0" distL="0" distR="0" wp14:anchorId="6341AB18" wp14:editId="5CF40CF5">
            <wp:extent cx="257175" cy="171450"/>
            <wp:effectExtent l="0" t="0" r="9525"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175" cy="171450"/>
                    </a:xfrm>
                    <a:prstGeom prst="rect">
                      <a:avLst/>
                    </a:prstGeom>
                  </pic:spPr>
                </pic:pic>
              </a:graphicData>
            </a:graphic>
          </wp:inline>
        </w:drawing>
      </w:r>
      <w:r>
        <w:t xml:space="preserve">, jolloin tiedot avautuvat </w:t>
      </w:r>
      <w:r w:rsidRPr="005B7452">
        <w:rPr>
          <w:i/>
        </w:rPr>
        <w:t>Käsittele</w:t>
      </w:r>
      <w:r>
        <w:t xml:space="preserve">-tilaan. </w:t>
      </w:r>
    </w:p>
    <w:p w14:paraId="6341A6C3" w14:textId="77777777" w:rsidR="006A0217" w:rsidRDefault="006A0217" w:rsidP="006A0217"/>
    <w:p w14:paraId="6341A6C4" w14:textId="77777777" w:rsidR="00AA3A96" w:rsidRDefault="00AA3A96" w:rsidP="006A0217">
      <w:r>
        <w:rPr>
          <w:noProof/>
          <w:lang w:eastAsia="fi-FI"/>
        </w:rPr>
        <mc:AlternateContent>
          <mc:Choice Requires="wps">
            <w:drawing>
              <wp:anchor distT="0" distB="0" distL="114300" distR="114300" simplePos="0" relativeHeight="251595264" behindDoc="0" locked="0" layoutInCell="1" allowOverlap="1" wp14:anchorId="6341AB1A" wp14:editId="19A20C3E">
                <wp:simplePos x="0" y="0"/>
                <wp:positionH relativeFrom="column">
                  <wp:posOffset>52705</wp:posOffset>
                </wp:positionH>
                <wp:positionV relativeFrom="paragraph">
                  <wp:posOffset>1535430</wp:posOffset>
                </wp:positionV>
                <wp:extent cx="2155825" cy="272415"/>
                <wp:effectExtent l="0" t="0" r="15875" b="13335"/>
                <wp:wrapNone/>
                <wp:docPr id="73" name="Pyöristetty suorakulmio 73"/>
                <wp:cNvGraphicFramePr/>
                <a:graphic xmlns:a="http://schemas.openxmlformats.org/drawingml/2006/main">
                  <a:graphicData uri="http://schemas.microsoft.com/office/word/2010/wordprocessingShape">
                    <wps:wsp>
                      <wps:cNvSpPr/>
                      <wps:spPr>
                        <a:xfrm>
                          <a:off x="0" y="0"/>
                          <a:ext cx="2155825" cy="2724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62D1B3" id="Pyöristetty suorakulmio 73" o:spid="_x0000_s1026" style="position:absolute;margin-left:4.15pt;margin-top:120.9pt;width:169.75pt;height:21.45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" filled="f" strokecolor="red" strokeweight="2pt"/>
            </w:pict>
          </mc:Fallback>
        </mc:AlternateContent>
      </w:r>
      <w:r>
        <w:rPr>
          <w:noProof/>
          <w:lang w:eastAsia="fi-FI"/>
        </w:rPr>
        <mc:AlternateContent>
          <mc:Choice Requires="wps">
            <w:drawing>
              <wp:anchor distT="0" distB="0" distL="114300" distR="114300" simplePos="0" relativeHeight="251594240" behindDoc="0" locked="0" layoutInCell="1" allowOverlap="1" wp14:anchorId="6341AB1C" wp14:editId="78BC55F3">
                <wp:simplePos x="0" y="0"/>
                <wp:positionH relativeFrom="column">
                  <wp:posOffset>2107565</wp:posOffset>
                </wp:positionH>
                <wp:positionV relativeFrom="paragraph">
                  <wp:posOffset>932180</wp:posOffset>
                </wp:positionV>
                <wp:extent cx="2428875" cy="286385"/>
                <wp:effectExtent l="0" t="0" r="28575" b="18415"/>
                <wp:wrapNone/>
                <wp:docPr id="72" name="Pyöristetty suorakulmio 72"/>
                <wp:cNvGraphicFramePr/>
                <a:graphic xmlns:a="http://schemas.openxmlformats.org/drawingml/2006/main">
                  <a:graphicData uri="http://schemas.microsoft.com/office/word/2010/wordprocessingShape">
                    <wps:wsp>
                      <wps:cNvSpPr/>
                      <wps:spPr>
                        <a:xfrm>
                          <a:off x="0" y="0"/>
                          <a:ext cx="2428875" cy="2863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F2D922" id="Pyöristetty suorakulmio 72" o:spid="_x0000_s1026" style="position:absolute;margin-left:165.95pt;margin-top:73.4pt;width:191.25pt;height:22.55pt;z-index:25159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" filled="f" strokecolor="red" strokeweight="2pt"/>
            </w:pict>
          </mc:Fallback>
        </mc:AlternateContent>
      </w:r>
      <w:r>
        <w:rPr>
          <w:noProof/>
          <w:lang w:eastAsia="fi-FI"/>
        </w:rPr>
        <w:drawing>
          <wp:inline distT="0" distB="0" distL="0" distR="0" wp14:anchorId="6341AB1E" wp14:editId="6C3A4AA7">
            <wp:extent cx="4772025" cy="2352675"/>
            <wp:effectExtent l="0" t="0" r="9525" b="9525"/>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72025" cy="2352675"/>
                    </a:xfrm>
                    <a:prstGeom prst="rect">
                      <a:avLst/>
                    </a:prstGeom>
                  </pic:spPr>
                </pic:pic>
              </a:graphicData>
            </a:graphic>
          </wp:inline>
        </w:drawing>
      </w:r>
    </w:p>
    <w:p w14:paraId="6341A6C5" w14:textId="77777777" w:rsidR="00AA3A96" w:rsidRDefault="00AA3A96" w:rsidP="006A0217"/>
    <w:p w14:paraId="6341A6C6" w14:textId="77777777" w:rsidR="006A0217" w:rsidRPr="005B7452" w:rsidRDefault="006A0217" w:rsidP="006A0217"/>
    <w:p w14:paraId="6341A6C7" w14:textId="77777777" w:rsidR="006A0217" w:rsidRDefault="006A0217" w:rsidP="006F5F9D">
      <w:pPr>
        <w:pStyle w:val="Luettelokappale"/>
        <w:numPr>
          <w:ilvl w:val="0"/>
          <w:numId w:val="13"/>
        </w:numPr>
        <w:rPr>
          <w:rFonts w:ascii="Arial" w:hAnsi="Arial" w:cs="Arial"/>
        </w:rPr>
      </w:pPr>
      <w:r w:rsidRPr="00CE2DBA">
        <w:rPr>
          <w:rFonts w:ascii="Arial" w:hAnsi="Arial" w:cs="Arial"/>
        </w:rPr>
        <w:t>Kirjoita muuttunut tietoliikennetieto tekstikenttään.</w:t>
      </w:r>
    </w:p>
    <w:p w14:paraId="6341A6C8" w14:textId="77777777" w:rsidR="00911607" w:rsidRDefault="00911607" w:rsidP="00911607">
      <w:pPr>
        <w:pStyle w:val="Luettelokappale"/>
        <w:rPr>
          <w:rFonts w:ascii="Arial" w:hAnsi="Arial" w:cs="Arial"/>
        </w:rPr>
      </w:pPr>
    </w:p>
    <w:p w14:paraId="6341A6C9" w14:textId="77777777" w:rsidR="006A0217" w:rsidRPr="00911607" w:rsidRDefault="006A0217" w:rsidP="006F5F9D">
      <w:pPr>
        <w:pStyle w:val="Luettelokappale"/>
        <w:numPr>
          <w:ilvl w:val="0"/>
          <w:numId w:val="13"/>
        </w:numPr>
        <w:rPr>
          <w:rFonts w:ascii="Arial" w:hAnsi="Arial" w:cs="Arial"/>
        </w:rPr>
      </w:pPr>
      <w:r w:rsidRPr="00CE2DBA">
        <w:rPr>
          <w:rFonts w:ascii="Arial" w:hAnsi="Arial" w:cs="Arial"/>
        </w:rPr>
        <w:t xml:space="preserve">Anna yhteystiedon voimaantulopäivä. </w:t>
      </w:r>
      <w:r w:rsidR="001863C9">
        <w:rPr>
          <w:rFonts w:ascii="Arial" w:hAnsi="Arial" w:cs="Arial"/>
        </w:rPr>
        <w:t xml:space="preserve">Käytä vain vaihtoehtoa </w:t>
      </w:r>
      <w:r w:rsidR="001863C9" w:rsidRPr="001863C9">
        <w:rPr>
          <w:rFonts w:ascii="Arial" w:hAnsi="Arial" w:cs="Arial"/>
          <w:i/>
        </w:rPr>
        <w:t>Voimassa tästä päivästä lähtien.</w:t>
      </w:r>
      <w:r w:rsidR="001863C9">
        <w:rPr>
          <w:rFonts w:ascii="Arial" w:hAnsi="Arial" w:cs="Arial"/>
        </w:rPr>
        <w:t xml:space="preserve"> </w:t>
      </w:r>
    </w:p>
    <w:p w14:paraId="6341A6CA" w14:textId="77777777" w:rsidR="00911607" w:rsidRPr="00911607" w:rsidRDefault="00911607" w:rsidP="00911607">
      <w:pPr>
        <w:pStyle w:val="Luettelokappale"/>
        <w:rPr>
          <w:rFonts w:ascii="Arial" w:hAnsi="Arial" w:cs="Arial"/>
        </w:rPr>
      </w:pPr>
    </w:p>
    <w:p w14:paraId="6341A6CB" w14:textId="77777777" w:rsidR="006A0217" w:rsidRPr="00A16A9C" w:rsidRDefault="006A0217" w:rsidP="006F5F9D">
      <w:pPr>
        <w:pStyle w:val="Kuva"/>
        <w:numPr>
          <w:ilvl w:val="0"/>
          <w:numId w:val="13"/>
        </w:numPr>
        <w:rPr>
          <w:rFonts w:cs="Arial"/>
          <w:u w:val="single"/>
        </w:rPr>
      </w:pPr>
      <w:r w:rsidRPr="00A16A9C">
        <w:rPr>
          <w:rFonts w:cs="Arial"/>
        </w:rPr>
        <w:t xml:space="preserve">Tallenna muutos joko </w:t>
      </w:r>
      <w:r w:rsidRPr="00A16A9C">
        <w:rPr>
          <w:rFonts w:cs="Arial"/>
          <w:b/>
        </w:rPr>
        <w:t>Tallenna ja paluu</w:t>
      </w:r>
      <w:r w:rsidRPr="00A16A9C">
        <w:rPr>
          <w:rFonts w:cs="Arial"/>
        </w:rPr>
        <w:t xml:space="preserve"> –painikkeella tai </w:t>
      </w:r>
      <w:r w:rsidRPr="00A16A9C">
        <w:rPr>
          <w:rFonts w:cs="Arial"/>
          <w:b/>
        </w:rPr>
        <w:t>Tallenna</w:t>
      </w:r>
      <w:r w:rsidRPr="00A16A9C">
        <w:rPr>
          <w:rFonts w:cs="Arial"/>
        </w:rPr>
        <w:t xml:space="preserve">-painikkeella. Jos et tee muutoksia, paina </w:t>
      </w:r>
      <w:r w:rsidRPr="00A16A9C">
        <w:rPr>
          <w:rFonts w:cs="Arial"/>
          <w:b/>
        </w:rPr>
        <w:t>Keskeytä</w:t>
      </w:r>
      <w:r w:rsidRPr="00A16A9C">
        <w:rPr>
          <w:rFonts w:cs="Arial"/>
        </w:rPr>
        <w:t>-painiketta, jolloin palaudut henkilökohtaisen profiilin näytölle.</w:t>
      </w:r>
    </w:p>
    <w:p w14:paraId="6341A6CC" w14:textId="77777777" w:rsidR="009B44E9" w:rsidRDefault="009B44E9" w:rsidP="00A33597">
      <w:pPr>
        <w:pStyle w:val="LuetteloTiera"/>
        <w:numPr>
          <w:ilvl w:val="0"/>
          <w:numId w:val="0"/>
        </w:numPr>
        <w:ind w:left="357" w:hanging="357"/>
      </w:pPr>
    </w:p>
    <w:p w14:paraId="6341A6CD" w14:textId="77777777" w:rsidR="001863C9" w:rsidRDefault="001863C9" w:rsidP="00A33597">
      <w:pPr>
        <w:pStyle w:val="LuetteloTiera"/>
        <w:numPr>
          <w:ilvl w:val="0"/>
          <w:numId w:val="0"/>
        </w:numPr>
        <w:ind w:left="357" w:hanging="357"/>
      </w:pPr>
    </w:p>
    <w:p w14:paraId="6341A6CE" w14:textId="77777777" w:rsidR="001863C9" w:rsidRDefault="001863C9" w:rsidP="00A33597">
      <w:pPr>
        <w:pStyle w:val="LuetteloTiera"/>
        <w:numPr>
          <w:ilvl w:val="0"/>
          <w:numId w:val="0"/>
        </w:numPr>
        <w:ind w:left="357" w:hanging="357"/>
      </w:pPr>
    </w:p>
    <w:p w14:paraId="6341A6CF" w14:textId="77777777" w:rsidR="001863C9" w:rsidRDefault="001863C9" w:rsidP="00A33597">
      <w:pPr>
        <w:pStyle w:val="LuetteloTiera"/>
        <w:numPr>
          <w:ilvl w:val="0"/>
          <w:numId w:val="0"/>
        </w:numPr>
        <w:ind w:left="357" w:hanging="357"/>
      </w:pPr>
    </w:p>
    <w:p w14:paraId="6341A6D0" w14:textId="77777777" w:rsidR="001863C9" w:rsidRDefault="001863C9" w:rsidP="00A33597">
      <w:pPr>
        <w:pStyle w:val="LuetteloTiera"/>
        <w:numPr>
          <w:ilvl w:val="0"/>
          <w:numId w:val="0"/>
        </w:numPr>
        <w:ind w:left="357" w:hanging="357"/>
      </w:pPr>
    </w:p>
    <w:p w14:paraId="6341A6D1" w14:textId="77777777" w:rsidR="001863C9" w:rsidRDefault="001863C9" w:rsidP="00A33597">
      <w:pPr>
        <w:pStyle w:val="LuetteloTiera"/>
        <w:numPr>
          <w:ilvl w:val="0"/>
          <w:numId w:val="0"/>
        </w:numPr>
        <w:ind w:left="357" w:hanging="357"/>
      </w:pPr>
    </w:p>
    <w:p w14:paraId="6341A6D2" w14:textId="77777777" w:rsidR="00DB4423" w:rsidRDefault="00DB4423" w:rsidP="00A33597">
      <w:pPr>
        <w:pStyle w:val="LuetteloTiera"/>
        <w:numPr>
          <w:ilvl w:val="0"/>
          <w:numId w:val="0"/>
        </w:numPr>
        <w:ind w:left="357" w:hanging="357"/>
      </w:pPr>
    </w:p>
    <w:p w14:paraId="6341A6D3" w14:textId="77777777" w:rsidR="00DB4423" w:rsidRDefault="00DB4423" w:rsidP="00A33597">
      <w:pPr>
        <w:pStyle w:val="LuetteloTiera"/>
        <w:numPr>
          <w:ilvl w:val="0"/>
          <w:numId w:val="0"/>
        </w:numPr>
        <w:ind w:left="357" w:hanging="357"/>
      </w:pPr>
    </w:p>
    <w:p w14:paraId="6341A6D6" w14:textId="77777777" w:rsidR="00F53819" w:rsidRDefault="00F53819" w:rsidP="00F53819">
      <w:pPr>
        <w:pStyle w:val="Otsikko2"/>
      </w:pPr>
      <w:bookmarkStart w:id="7" w:name="_Toc526937784"/>
      <w:r>
        <w:lastRenderedPageBreak/>
        <w:t>Poissaolot</w:t>
      </w:r>
      <w:bookmarkEnd w:id="7"/>
    </w:p>
    <w:p w14:paraId="6341A6D7" w14:textId="77777777" w:rsidR="000906DB" w:rsidRDefault="000906DB" w:rsidP="000906DB"/>
    <w:p w14:paraId="6341A6D8" w14:textId="77777777" w:rsidR="00D54E94" w:rsidRDefault="007D3797" w:rsidP="000906DB">
      <w:r>
        <w:t xml:space="preserve">Poissaoloihin liittyvät toiminnot tehdään </w:t>
      </w:r>
      <w:r w:rsidR="00D54E94">
        <w:t xml:space="preserve">kohdassa </w:t>
      </w:r>
      <w:r w:rsidR="00D54E94" w:rsidRPr="00D54E94">
        <w:rPr>
          <w:b/>
        </w:rPr>
        <w:t>Poissaolot</w:t>
      </w:r>
      <w:r w:rsidR="00D54E94">
        <w:t xml:space="preserve">. </w:t>
      </w:r>
      <w:r w:rsidR="00876FB2">
        <w:t xml:space="preserve">Voit hakea vuosiloman siirtoa säästöön kohdassa </w:t>
      </w:r>
      <w:r w:rsidR="00876FB2">
        <w:rPr>
          <w:b/>
        </w:rPr>
        <w:t>S</w:t>
      </w:r>
      <w:r w:rsidR="00AB7347" w:rsidRPr="00AB7347">
        <w:rPr>
          <w:b/>
        </w:rPr>
        <w:t>äästöön siirtäminen</w:t>
      </w:r>
      <w:r w:rsidR="00876FB2">
        <w:t xml:space="preserve">. Muut </w:t>
      </w:r>
      <w:r w:rsidR="008F6579">
        <w:t xml:space="preserve">lomat ja </w:t>
      </w:r>
      <w:r w:rsidR="00876FB2">
        <w:t>poissaolot voit hakea</w:t>
      </w:r>
      <w:r w:rsidR="00AB7347">
        <w:t xml:space="preserve"> kohdas</w:t>
      </w:r>
      <w:r w:rsidR="00876FB2">
        <w:t>sa</w:t>
      </w:r>
      <w:r w:rsidR="00AB7347">
        <w:t xml:space="preserve"> </w:t>
      </w:r>
      <w:r w:rsidR="00AB7347" w:rsidRPr="00AB7347">
        <w:rPr>
          <w:b/>
        </w:rPr>
        <w:t>Poissaolojen ilmoittaminen</w:t>
      </w:r>
      <w:r w:rsidR="00AB7347">
        <w:t>.</w:t>
      </w:r>
    </w:p>
    <w:p w14:paraId="6341A6D9" w14:textId="77777777" w:rsidR="007D3797" w:rsidRDefault="007D3797" w:rsidP="000906DB"/>
    <w:p w14:paraId="6341A6DA" w14:textId="77777777" w:rsidR="00AB7347" w:rsidRDefault="00333189" w:rsidP="000906DB">
      <w:r>
        <w:rPr>
          <w:noProof/>
          <w:lang w:eastAsia="fi-FI"/>
        </w:rPr>
        <mc:AlternateContent>
          <mc:Choice Requires="wps">
            <w:drawing>
              <wp:anchor distT="0" distB="0" distL="114300" distR="114300" simplePos="0" relativeHeight="251581952" behindDoc="0" locked="0" layoutInCell="1" allowOverlap="1" wp14:anchorId="6341AB20" wp14:editId="134EE0C8">
                <wp:simplePos x="0" y="0"/>
                <wp:positionH relativeFrom="column">
                  <wp:posOffset>-119380</wp:posOffset>
                </wp:positionH>
                <wp:positionV relativeFrom="paragraph">
                  <wp:posOffset>134781</wp:posOffset>
                </wp:positionV>
                <wp:extent cx="1194180" cy="361665"/>
                <wp:effectExtent l="0" t="0" r="25400" b="19685"/>
                <wp:wrapNone/>
                <wp:docPr id="48" name="Pyöristetty suorakulmio 48"/>
                <wp:cNvGraphicFramePr/>
                <a:graphic xmlns:a="http://schemas.openxmlformats.org/drawingml/2006/main">
                  <a:graphicData uri="http://schemas.microsoft.com/office/word/2010/wordprocessingShape">
                    <wps:wsp>
                      <wps:cNvSpPr/>
                      <wps:spPr>
                        <a:xfrm>
                          <a:off x="0" y="0"/>
                          <a:ext cx="1194180" cy="3616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BEF87B" id="Pyöristetty suorakulmio 48" o:spid="_x0000_s1026" style="position:absolute;margin-left:-9.4pt;margin-top:10.6pt;width:94.05pt;height:28.5pt;z-index:25158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" filled="f" strokecolor="red" strokeweight="2pt"/>
            </w:pict>
          </mc:Fallback>
        </mc:AlternateContent>
      </w:r>
      <w:r w:rsidR="00AB7347">
        <w:t xml:space="preserve"> </w:t>
      </w:r>
      <w:r w:rsidR="007D3797">
        <w:rPr>
          <w:noProof/>
          <w:lang w:eastAsia="fi-FI"/>
        </w:rPr>
        <w:drawing>
          <wp:inline distT="0" distB="0" distL="0" distR="0" wp14:anchorId="6341AB22" wp14:editId="541212BA">
            <wp:extent cx="5943600" cy="227520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275205"/>
                    </a:xfrm>
                    <a:prstGeom prst="rect">
                      <a:avLst/>
                    </a:prstGeom>
                  </pic:spPr>
                </pic:pic>
              </a:graphicData>
            </a:graphic>
          </wp:inline>
        </w:drawing>
      </w:r>
    </w:p>
    <w:p w14:paraId="6341A6DB" w14:textId="77777777" w:rsidR="007D3797" w:rsidRDefault="007D3797" w:rsidP="000906DB"/>
    <w:p w14:paraId="6341A6DC" w14:textId="77777777" w:rsidR="008F6579" w:rsidRPr="008F6579" w:rsidRDefault="008F6579" w:rsidP="000906DB">
      <w:pPr>
        <w:rPr>
          <w:b/>
          <w:u w:val="single"/>
        </w:rPr>
      </w:pPr>
      <w:r>
        <w:rPr>
          <w:b/>
          <w:u w:val="single"/>
        </w:rPr>
        <w:t>Poissaoloyleistiedot</w:t>
      </w:r>
    </w:p>
    <w:p w14:paraId="6341A6DD" w14:textId="77777777" w:rsidR="008F6579" w:rsidRDefault="008F6579" w:rsidP="000906DB">
      <w:pPr>
        <w:rPr>
          <w:color w:val="FF0000"/>
        </w:rPr>
      </w:pPr>
    </w:p>
    <w:p w14:paraId="6341A6DE" w14:textId="77777777" w:rsidR="00C73A4C" w:rsidRDefault="00C73A4C" w:rsidP="000906DB">
      <w:r w:rsidRPr="00045171">
        <w:rPr>
          <w:i/>
        </w:rPr>
        <w:t xml:space="preserve">Poissaolotietojen yleistiedoista </w:t>
      </w:r>
      <w:r>
        <w:t>näet hakemasi poissaolot, niiden voimassaolon alku- ja loppupäivämäärät, seuraavan käsittelijän, tilan, poissaolotunnit sekä lomien osalta käytetyt päivät.</w:t>
      </w:r>
      <w:r w:rsidR="008F6579">
        <w:t xml:space="preserve"> </w:t>
      </w:r>
      <w:r w:rsidR="008F6579" w:rsidRPr="008F6579">
        <w:rPr>
          <w:b/>
        </w:rPr>
        <w:t>Uusi</w:t>
      </w:r>
      <w:r w:rsidR="008F6579">
        <w:t>-painikkeesta pääset hakemaan</w:t>
      </w:r>
      <w:r w:rsidR="00A42221">
        <w:t xml:space="preserve"> uutta poissaoloa (ks. kappale 1</w:t>
      </w:r>
      <w:r w:rsidR="008F6579">
        <w:t>.2.1)</w:t>
      </w:r>
    </w:p>
    <w:p w14:paraId="6341A6DF" w14:textId="77777777" w:rsidR="008F6579" w:rsidRDefault="008F6579" w:rsidP="000906DB"/>
    <w:p w14:paraId="6341A6E0" w14:textId="77777777" w:rsidR="00405C54" w:rsidRDefault="00C73A4C" w:rsidP="000906DB">
      <w:r w:rsidRPr="00045171">
        <w:rPr>
          <w:i/>
        </w:rPr>
        <w:t>Aika</w:t>
      </w:r>
      <w:r w:rsidR="008F6579" w:rsidRPr="00045171">
        <w:rPr>
          <w:i/>
        </w:rPr>
        <w:t>tilin yleistiedoissa</w:t>
      </w:r>
      <w:r w:rsidR="008F6579">
        <w:t xml:space="preserve"> näet yhteenvedon lomistasi ja vapaistasi. </w:t>
      </w:r>
      <w:r w:rsidR="008F6579" w:rsidRPr="00405C54">
        <w:rPr>
          <w:i/>
        </w:rPr>
        <w:t>Oikeus</w:t>
      </w:r>
      <w:r w:rsidR="008F6579">
        <w:t xml:space="preserve">-sarakkeessa näkyy </w:t>
      </w:r>
      <w:r w:rsidR="00405C54">
        <w:t xml:space="preserve">henkilön </w:t>
      </w:r>
      <w:r w:rsidR="008F6579" w:rsidRPr="00AA5904">
        <w:t>loma</w:t>
      </w:r>
      <w:r w:rsidR="00973E31" w:rsidRPr="00AA5904">
        <w:t>kertymätiedot</w:t>
      </w:r>
      <w:r w:rsidR="008F6579" w:rsidRPr="00AA5904">
        <w:t xml:space="preserve"> ja </w:t>
      </w:r>
      <w:r w:rsidR="008F6579" w:rsidRPr="00AA5904">
        <w:rPr>
          <w:i/>
        </w:rPr>
        <w:t>Oikeus – suunniteltu</w:t>
      </w:r>
      <w:r w:rsidR="008F6579" w:rsidRPr="00AA5904">
        <w:t xml:space="preserve"> –sarakkeessa </w:t>
      </w:r>
      <w:r w:rsidR="00405C54" w:rsidRPr="00AA5904">
        <w:t>henkilön jäljellä olevat lomapäivät</w:t>
      </w:r>
      <w:r w:rsidR="00405C54">
        <w:t>.</w:t>
      </w:r>
      <w:r w:rsidR="00893DCF">
        <w:t xml:space="preserve"> </w:t>
      </w:r>
    </w:p>
    <w:p w14:paraId="6341A6E1" w14:textId="77777777" w:rsidR="00893DCF" w:rsidRDefault="00893DCF" w:rsidP="000906DB"/>
    <w:p w14:paraId="6341A6E2" w14:textId="77777777" w:rsidR="00405C54" w:rsidRDefault="007E4487" w:rsidP="000906DB">
      <w:r>
        <w:rPr>
          <w:noProof/>
          <w:lang w:eastAsia="fi-FI"/>
        </w:rPr>
        <mc:AlternateContent>
          <mc:Choice Requires="wps">
            <w:drawing>
              <wp:anchor distT="0" distB="0" distL="114300" distR="114300" simplePos="0" relativeHeight="251580928" behindDoc="0" locked="0" layoutInCell="1" allowOverlap="1" wp14:anchorId="6341AB24" wp14:editId="54653AA4">
                <wp:simplePos x="0" y="0"/>
                <wp:positionH relativeFrom="column">
                  <wp:posOffset>-40005</wp:posOffset>
                </wp:positionH>
                <wp:positionV relativeFrom="paragraph">
                  <wp:posOffset>1118539</wp:posOffset>
                </wp:positionV>
                <wp:extent cx="887095" cy="102235"/>
                <wp:effectExtent l="0" t="0" r="27305" b="12065"/>
                <wp:wrapNone/>
                <wp:docPr id="46" name="Suorakulmio 46"/>
                <wp:cNvGraphicFramePr/>
                <a:graphic xmlns:a="http://schemas.openxmlformats.org/drawingml/2006/main">
                  <a:graphicData uri="http://schemas.microsoft.com/office/word/2010/wordprocessingShape">
                    <wps:wsp>
                      <wps:cNvSpPr/>
                      <wps:spPr>
                        <a:xfrm>
                          <a:off x="0" y="0"/>
                          <a:ext cx="887095" cy="1022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0C18B" id="Suorakulmio 46" o:spid="_x0000_s1026" style="position:absolute;margin-left:-3.15pt;margin-top:88.05pt;width:69.85pt;height:8.05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" filled="f" strokecolor="red" strokeweight="2pt"/>
            </w:pict>
          </mc:Fallback>
        </mc:AlternateContent>
      </w:r>
      <w:r>
        <w:rPr>
          <w:noProof/>
          <w:lang w:eastAsia="fi-FI"/>
        </w:rPr>
        <mc:AlternateContent>
          <mc:Choice Requires="wps">
            <w:drawing>
              <wp:anchor distT="0" distB="0" distL="114300" distR="114300" simplePos="0" relativeHeight="251579904" behindDoc="0" locked="0" layoutInCell="1" allowOverlap="1" wp14:anchorId="6341AB26" wp14:editId="4A8793F2">
                <wp:simplePos x="0" y="0"/>
                <wp:positionH relativeFrom="column">
                  <wp:posOffset>-23334</wp:posOffset>
                </wp:positionH>
                <wp:positionV relativeFrom="paragraph">
                  <wp:posOffset>286385</wp:posOffset>
                </wp:positionV>
                <wp:extent cx="887095" cy="102235"/>
                <wp:effectExtent l="0" t="0" r="27305" b="12065"/>
                <wp:wrapNone/>
                <wp:docPr id="43" name="Suorakulmio 43"/>
                <wp:cNvGraphicFramePr/>
                <a:graphic xmlns:a="http://schemas.openxmlformats.org/drawingml/2006/main">
                  <a:graphicData uri="http://schemas.microsoft.com/office/word/2010/wordprocessingShape">
                    <wps:wsp>
                      <wps:cNvSpPr/>
                      <wps:spPr>
                        <a:xfrm>
                          <a:off x="0" y="0"/>
                          <a:ext cx="887095" cy="102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3DE29" id="Suorakulmio 43" o:spid="_x0000_s1026" style="position:absolute;margin-left:-1.85pt;margin-top:22.55pt;width:69.85pt;height:8.0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" filled="f" strokecolor="red" strokeweight="2pt"/>
            </w:pict>
          </mc:Fallback>
        </mc:AlternateContent>
      </w:r>
      <w:r w:rsidR="00027221">
        <w:rPr>
          <w:noProof/>
          <w:lang w:eastAsia="fi-FI"/>
        </w:rPr>
        <mc:AlternateContent>
          <mc:Choice Requires="wps">
            <w:drawing>
              <wp:anchor distT="0" distB="0" distL="114300" distR="114300" simplePos="0" relativeHeight="251573760" behindDoc="0" locked="0" layoutInCell="1" allowOverlap="1" wp14:anchorId="6341AB28" wp14:editId="4E439A1B">
                <wp:simplePos x="0" y="0"/>
                <wp:positionH relativeFrom="column">
                  <wp:posOffset>-1971675</wp:posOffset>
                </wp:positionH>
                <wp:positionV relativeFrom="paragraph">
                  <wp:posOffset>548640</wp:posOffset>
                </wp:positionV>
                <wp:extent cx="1521460" cy="477520"/>
                <wp:effectExtent l="45720" t="0" r="29210" b="67310"/>
                <wp:wrapNone/>
                <wp:docPr id="57" name="Kaareva yhdysviiva 57"/>
                <wp:cNvGraphicFramePr/>
                <a:graphic xmlns:a="http://schemas.openxmlformats.org/drawingml/2006/main">
                  <a:graphicData uri="http://schemas.microsoft.com/office/word/2010/wordprocessingShape">
                    <wps:wsp>
                      <wps:cNvCnPr/>
                      <wps:spPr>
                        <a:xfrm rot="5400000">
                          <a:off x="0" y="0"/>
                          <a:ext cx="1521460" cy="477520"/>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D033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Kaareva yhdysviiva 57" o:spid="_x0000_s1026" type="#_x0000_t38" style="position:absolute;margin-left:-155.25pt;margin-top:43.2pt;width:119.8pt;height:37.6pt;rotation:9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" adj="10800" strokecolor="#004283 [3044]">
                <v:stroke endarrow="open"/>
              </v:shape>
            </w:pict>
          </mc:Fallback>
        </mc:AlternateContent>
      </w:r>
      <w:r w:rsidR="00027221">
        <w:rPr>
          <w:noProof/>
          <w:lang w:eastAsia="fi-FI"/>
        </w:rPr>
        <mc:AlternateContent>
          <mc:Choice Requires="wps">
            <w:drawing>
              <wp:anchor distT="0" distB="0" distL="114300" distR="114300" simplePos="0" relativeHeight="251572736" behindDoc="0" locked="0" layoutInCell="1" allowOverlap="1" wp14:anchorId="6341AB2A" wp14:editId="127BECEE">
                <wp:simplePos x="0" y="0"/>
                <wp:positionH relativeFrom="column">
                  <wp:posOffset>-1988820</wp:posOffset>
                </wp:positionH>
                <wp:positionV relativeFrom="paragraph">
                  <wp:posOffset>742950</wp:posOffset>
                </wp:positionV>
                <wp:extent cx="1671320" cy="149860"/>
                <wp:effectExtent l="36830" t="1270" r="22860" b="60960"/>
                <wp:wrapNone/>
                <wp:docPr id="56" name="Kaareva yhdysviiva 56"/>
                <wp:cNvGraphicFramePr/>
                <a:graphic xmlns:a="http://schemas.openxmlformats.org/drawingml/2006/main">
                  <a:graphicData uri="http://schemas.microsoft.com/office/word/2010/wordprocessingShape">
                    <wps:wsp>
                      <wps:cNvCnPr/>
                      <wps:spPr>
                        <a:xfrm rot="5400000">
                          <a:off x="0" y="0"/>
                          <a:ext cx="1671320" cy="149860"/>
                        </a:xfrm>
                        <a:prstGeom prst="curved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C48DA" id="Kaareva yhdysviiva 56" o:spid="_x0000_s1026" type="#_x0000_t38" style="position:absolute;margin-left:-156.6pt;margin-top:58.5pt;width:131.6pt;height:11.8pt;rotation:90;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" adj="10800" strokecolor="#004283 [3044]">
                <v:stroke endarrow="open"/>
              </v:shape>
            </w:pict>
          </mc:Fallback>
        </mc:AlternateContent>
      </w:r>
      <w:r w:rsidR="007D3797">
        <w:rPr>
          <w:noProof/>
          <w:lang w:eastAsia="fi-FI"/>
        </w:rPr>
        <w:drawing>
          <wp:inline distT="0" distB="0" distL="0" distR="0" wp14:anchorId="6341AB2C" wp14:editId="373D2840">
            <wp:extent cx="5943600" cy="1644650"/>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644650"/>
                    </a:xfrm>
                    <a:prstGeom prst="rect">
                      <a:avLst/>
                    </a:prstGeom>
                  </pic:spPr>
                </pic:pic>
              </a:graphicData>
            </a:graphic>
          </wp:inline>
        </w:drawing>
      </w:r>
    </w:p>
    <w:p w14:paraId="6341A6E3" w14:textId="77777777" w:rsidR="00C73A4C" w:rsidRDefault="00C73A4C" w:rsidP="000906DB">
      <w:r>
        <w:t xml:space="preserve"> </w:t>
      </w:r>
    </w:p>
    <w:p w14:paraId="6341A6E4" w14:textId="77777777" w:rsidR="00C93015" w:rsidRDefault="00C93015">
      <w:r>
        <w:br w:type="page"/>
      </w:r>
    </w:p>
    <w:p w14:paraId="6341A6E5" w14:textId="77777777" w:rsidR="00F53819" w:rsidRDefault="00F53819" w:rsidP="00F53819">
      <w:pPr>
        <w:pStyle w:val="Otsikko3"/>
      </w:pPr>
      <w:bookmarkStart w:id="8" w:name="_Toc526937785"/>
      <w:r>
        <w:lastRenderedPageBreak/>
        <w:t>Poissaolojen ilmoittaminen</w:t>
      </w:r>
      <w:bookmarkEnd w:id="8"/>
    </w:p>
    <w:p w14:paraId="2EE006E2" w14:textId="77777777" w:rsidR="0069619E" w:rsidRPr="0069619E" w:rsidRDefault="0069619E" w:rsidP="0069619E"/>
    <w:p w14:paraId="6341A6E6" w14:textId="5D7D7EFC" w:rsidR="00AB7347" w:rsidRDefault="00AE6891" w:rsidP="00AB7347">
      <w:r>
        <w:rPr>
          <w:noProof/>
          <w:lang w:eastAsia="fi-FI"/>
        </w:rPr>
        <mc:AlternateContent>
          <mc:Choice Requires="wps">
            <w:drawing>
              <wp:inline distT="0" distB="0" distL="0" distR="0" wp14:anchorId="327D65A3" wp14:editId="403DE529">
                <wp:extent cx="6372225" cy="1238250"/>
                <wp:effectExtent l="0" t="0" r="28575" b="19050"/>
                <wp:docPr id="105" name="Pyöristetty suorakulmio 105"/>
                <wp:cNvGraphicFramePr/>
                <a:graphic xmlns:a="http://schemas.openxmlformats.org/drawingml/2006/main">
                  <a:graphicData uri="http://schemas.microsoft.com/office/word/2010/wordprocessingShape">
                    <wps:wsp>
                      <wps:cNvSpPr/>
                      <wps:spPr>
                        <a:xfrm>
                          <a:off x="0" y="0"/>
                          <a:ext cx="6372225" cy="12382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7CCCD6A" w14:textId="482BD496" w:rsidR="00DE6323" w:rsidRDefault="00DE6323" w:rsidP="00750946">
                            <w:pPr>
                              <w:pStyle w:val="Luettelokappale"/>
                              <w:ind w:left="0"/>
                            </w:pPr>
                            <w:r w:rsidRPr="00750946">
                              <w:rPr>
                                <w:noProof/>
                                <w:lang w:eastAsia="fi-FI"/>
                              </w:rPr>
                              <w:drawing>
                                <wp:inline distT="0" distB="0" distL="0" distR="0" wp14:anchorId="54874D17" wp14:editId="65A559F3">
                                  <wp:extent cx="577850" cy="407408"/>
                                  <wp:effectExtent l="0" t="0" r="0" b="0"/>
                                  <wp:docPr id="84" name="Kuva 8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F86FE45" w14:textId="77777777" w:rsidR="00DE6323" w:rsidRPr="00DD3C7D" w:rsidRDefault="00DE6323" w:rsidP="00AE6891">
                            <w:r>
                              <w:t>SAP:n vakiotoiminnallisuuden mukaan j</w:t>
                            </w:r>
                            <w:r w:rsidRPr="00DD3C7D">
                              <w:t xml:space="preserve">ouluaatto on ryhmitelty työpäiväksi.  Kun haetaan vuosilomaa joulun ajalle, jouluaatto ei </w:t>
                            </w:r>
                            <w:r>
                              <w:t xml:space="preserve">kuitenkaan </w:t>
                            </w:r>
                            <w:r w:rsidRPr="00DD3C7D">
                              <w:t>vähennä lomapäivää, vaikka niin portaalin näkymässä näyttääkin. Kun vuosiloma lähetetään hyväksyttäväksi, päiviä vähenee oikea määrä.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27D65A3" id="Pyöristetty suorakulmio 105" o:spid="_x0000_s1029" style="width:501.75pt;height: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" fillcolor="white [3201]" strokecolor="#dc0a0a [3206]" strokeweight="2pt">
                <v:textbox>
                  <w:txbxContent>
                    <w:p w14:paraId="67CCCD6A" w14:textId="482BD496" w:rsidR="00DE6323" w:rsidRDefault="00DE6323" w:rsidP="00750946">
                      <w:pPr>
                        <w:pStyle w:val="Luettelokappale"/>
                        <w:ind w:left="0"/>
                      </w:pPr>
                      <w:r w:rsidRPr="00750946">
                        <w:rPr>
                          <w:noProof/>
                          <w:lang w:eastAsia="fi-FI"/>
                        </w:rPr>
                        <w:drawing>
                          <wp:inline distT="0" distB="0" distL="0" distR="0" wp14:anchorId="54874D17" wp14:editId="65A559F3">
                            <wp:extent cx="577850" cy="407408"/>
                            <wp:effectExtent l="0" t="0" r="0" b="0"/>
                            <wp:docPr id="84" name="Kuva 84"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F86FE45" w14:textId="77777777" w:rsidR="00DE6323" w:rsidRPr="00DD3C7D" w:rsidRDefault="00DE6323" w:rsidP="00AE6891">
                      <w:r>
                        <w:t>SAP:n vakiotoiminnallisuuden mukaan j</w:t>
                      </w:r>
                      <w:r w:rsidRPr="00DD3C7D">
                        <w:t xml:space="preserve">ouluaatto on ryhmitelty työpäiväksi.  Kun haetaan vuosilomaa joulun ajalle, jouluaatto ei </w:t>
                      </w:r>
                      <w:r>
                        <w:t xml:space="preserve">kuitenkaan </w:t>
                      </w:r>
                      <w:r w:rsidRPr="00DD3C7D">
                        <w:t>vähennä lomapäivää, vaikka niin portaalin näkymässä näyttääkin. Kun vuosiloma lähetetään hyväksyttäväksi, päiviä vähenee oikea määrä.</w:t>
                      </w:r>
                    </w:p>
                  </w:txbxContent>
                </v:textbox>
                <w10:anchorlock/>
              </v:roundrect>
            </w:pict>
          </mc:Fallback>
        </mc:AlternateContent>
      </w:r>
    </w:p>
    <w:p w14:paraId="6341A6E7" w14:textId="57DEC268" w:rsidR="00DD3C7D" w:rsidRDefault="00DD3C7D" w:rsidP="00AB7347"/>
    <w:p w14:paraId="6341A6EA" w14:textId="77777777" w:rsidR="00C21B01" w:rsidRDefault="00876FB2" w:rsidP="00AB7347">
      <w:r>
        <w:t>Voit hakea itsepalvelun kautta seuraavia poissaoloja:</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8"/>
      </w:tblGrid>
      <w:tr w:rsidR="00405C54" w:rsidRPr="00405C54" w14:paraId="6341A719" w14:textId="77777777" w:rsidTr="00463643">
        <w:tc>
          <w:tcPr>
            <w:tcW w:w="5087" w:type="dxa"/>
          </w:tcPr>
          <w:p w14:paraId="6341A6EB" w14:textId="0B47FDFB" w:rsidR="009C6AD1" w:rsidRPr="00463643" w:rsidRDefault="009C6AD1" w:rsidP="006F5F9D">
            <w:pPr>
              <w:pStyle w:val="LuetteloTiera"/>
              <w:numPr>
                <w:ilvl w:val="0"/>
                <w:numId w:val="6"/>
              </w:numPr>
              <w:rPr>
                <w:sz w:val="20"/>
              </w:rPr>
            </w:pPr>
            <w:r w:rsidRPr="00463643">
              <w:rPr>
                <w:sz w:val="20"/>
              </w:rPr>
              <w:t>25-vuotispalvelu</w:t>
            </w:r>
            <w:r w:rsidR="00463643" w:rsidRPr="00463643">
              <w:rPr>
                <w:sz w:val="20"/>
              </w:rPr>
              <w:t xml:space="preserve"> [palkallinen]</w:t>
            </w:r>
          </w:p>
          <w:p w14:paraId="6341A6EC" w14:textId="63E737DC" w:rsidR="009C6AD1" w:rsidRPr="00463643" w:rsidRDefault="009C6AD1" w:rsidP="006F5F9D">
            <w:pPr>
              <w:pStyle w:val="LuetteloTiera"/>
              <w:numPr>
                <w:ilvl w:val="0"/>
                <w:numId w:val="6"/>
              </w:numPr>
              <w:rPr>
                <w:sz w:val="20"/>
              </w:rPr>
            </w:pPr>
            <w:r w:rsidRPr="00463643">
              <w:rPr>
                <w:sz w:val="20"/>
              </w:rPr>
              <w:t>Aktiivivapaa (lääkärisop)</w:t>
            </w:r>
            <w:r w:rsidR="00F154A1" w:rsidRPr="00463643">
              <w:rPr>
                <w:sz w:val="20"/>
              </w:rPr>
              <w:t xml:space="preserve"> = päivystysvapaa</w:t>
            </w:r>
            <w:r w:rsidR="00463643" w:rsidRPr="00463643">
              <w:rPr>
                <w:sz w:val="20"/>
              </w:rPr>
              <w:t xml:space="preserve"> [palkallinen]</w:t>
            </w:r>
          </w:p>
          <w:p w14:paraId="6341A6ED" w14:textId="11E0DF0A" w:rsidR="009C6AD1" w:rsidRPr="00463643" w:rsidRDefault="009C6AD1" w:rsidP="006F5F9D">
            <w:pPr>
              <w:pStyle w:val="LuetteloTiera"/>
              <w:numPr>
                <w:ilvl w:val="0"/>
                <w:numId w:val="6"/>
              </w:numPr>
              <w:rPr>
                <w:sz w:val="20"/>
              </w:rPr>
            </w:pPr>
            <w:r w:rsidRPr="00463643">
              <w:rPr>
                <w:sz w:val="20"/>
              </w:rPr>
              <w:t>Ammattitauti</w:t>
            </w:r>
            <w:r w:rsidR="00463643" w:rsidRPr="00463643">
              <w:rPr>
                <w:sz w:val="20"/>
              </w:rPr>
              <w:t xml:space="preserve"> [palkallinen, sis. ehtoja]</w:t>
            </w:r>
          </w:p>
          <w:p w14:paraId="6341A6EE" w14:textId="7AD92FD0" w:rsidR="009C6AD1" w:rsidRPr="00463643" w:rsidRDefault="009C6AD1" w:rsidP="006F5F9D">
            <w:pPr>
              <w:pStyle w:val="LuetteloTiera"/>
              <w:numPr>
                <w:ilvl w:val="0"/>
                <w:numId w:val="6"/>
              </w:numPr>
              <w:rPr>
                <w:sz w:val="20"/>
              </w:rPr>
            </w:pPr>
            <w:r w:rsidRPr="00463643">
              <w:rPr>
                <w:sz w:val="20"/>
              </w:rPr>
              <w:t>Aseeton ja siviilipalvelu</w:t>
            </w:r>
            <w:r w:rsidR="00463643" w:rsidRPr="00463643">
              <w:rPr>
                <w:sz w:val="20"/>
              </w:rPr>
              <w:t xml:space="preserve"> [palkaton]</w:t>
            </w:r>
          </w:p>
          <w:p w14:paraId="6341A6EF" w14:textId="790C2CB4" w:rsidR="009C6AD1" w:rsidRPr="00463643" w:rsidRDefault="009C6AD1" w:rsidP="006F5F9D">
            <w:pPr>
              <w:pStyle w:val="LuetteloTiera"/>
              <w:numPr>
                <w:ilvl w:val="0"/>
                <w:numId w:val="6"/>
              </w:numPr>
              <w:rPr>
                <w:sz w:val="20"/>
              </w:rPr>
            </w:pPr>
            <w:r w:rsidRPr="00463643">
              <w:rPr>
                <w:sz w:val="20"/>
              </w:rPr>
              <w:t>Asevelvollisuuden suori</w:t>
            </w:r>
            <w:r w:rsidR="00405C54" w:rsidRPr="00463643">
              <w:rPr>
                <w:sz w:val="20"/>
              </w:rPr>
              <w:t>t.</w:t>
            </w:r>
            <w:r w:rsidR="00463643" w:rsidRPr="00463643">
              <w:rPr>
                <w:sz w:val="20"/>
              </w:rPr>
              <w:t xml:space="preserve"> [palkaton]</w:t>
            </w:r>
          </w:p>
          <w:p w14:paraId="6341A6F0" w14:textId="631BF631" w:rsidR="009C6AD1" w:rsidRPr="00463643" w:rsidRDefault="009C6AD1" w:rsidP="006F5F9D">
            <w:pPr>
              <w:pStyle w:val="LuetteloTiera"/>
              <w:numPr>
                <w:ilvl w:val="0"/>
                <w:numId w:val="6"/>
              </w:numPr>
              <w:rPr>
                <w:sz w:val="20"/>
              </w:rPr>
            </w:pPr>
            <w:r w:rsidRPr="00463643">
              <w:rPr>
                <w:sz w:val="20"/>
              </w:rPr>
              <w:t>Hoitovapaa</w:t>
            </w:r>
            <w:r w:rsidR="00463643" w:rsidRPr="00463643">
              <w:rPr>
                <w:sz w:val="20"/>
              </w:rPr>
              <w:t xml:space="preserve"> [palkaton]</w:t>
            </w:r>
          </w:p>
          <w:p w14:paraId="6341A6F1" w14:textId="77777777" w:rsidR="009C6AD1" w:rsidRPr="00463643" w:rsidRDefault="009C6AD1" w:rsidP="006F5F9D">
            <w:pPr>
              <w:pStyle w:val="LuetteloTiera"/>
              <w:numPr>
                <w:ilvl w:val="0"/>
                <w:numId w:val="6"/>
              </w:numPr>
              <w:rPr>
                <w:sz w:val="20"/>
              </w:rPr>
            </w:pPr>
            <w:r w:rsidRPr="00463643">
              <w:rPr>
                <w:sz w:val="20"/>
              </w:rPr>
              <w:t>Isyysloma, palkallinen</w:t>
            </w:r>
          </w:p>
          <w:p w14:paraId="6341A6F2" w14:textId="73E2D968" w:rsidR="009C6AD1" w:rsidRPr="00463643" w:rsidRDefault="009C6AD1" w:rsidP="006F5F9D">
            <w:pPr>
              <w:pStyle w:val="LuetteloTiera"/>
              <w:numPr>
                <w:ilvl w:val="0"/>
                <w:numId w:val="6"/>
              </w:numPr>
              <w:rPr>
                <w:sz w:val="20"/>
              </w:rPr>
            </w:pPr>
            <w:r w:rsidRPr="00463643">
              <w:rPr>
                <w:sz w:val="20"/>
              </w:rPr>
              <w:t>Isyysvapaa</w:t>
            </w:r>
            <w:r w:rsidR="00721FE3" w:rsidRPr="00463643">
              <w:rPr>
                <w:sz w:val="20"/>
              </w:rPr>
              <w:t xml:space="preserve"> (palkaton)</w:t>
            </w:r>
          </w:p>
          <w:p w14:paraId="6341A6F3" w14:textId="227EA576" w:rsidR="009C6AD1" w:rsidRPr="00463643" w:rsidRDefault="009C6AD1" w:rsidP="006F5F9D">
            <w:pPr>
              <w:pStyle w:val="LuetteloTiera"/>
              <w:numPr>
                <w:ilvl w:val="0"/>
                <w:numId w:val="6"/>
              </w:numPr>
              <w:rPr>
                <w:sz w:val="20"/>
              </w:rPr>
            </w:pPr>
            <w:r w:rsidRPr="00463643">
              <w:rPr>
                <w:sz w:val="20"/>
              </w:rPr>
              <w:t>Kelan kuntoutus</w:t>
            </w:r>
            <w:r w:rsidR="005E22F6" w:rsidRPr="00463643">
              <w:rPr>
                <w:sz w:val="20"/>
              </w:rPr>
              <w:t>, palkaton</w:t>
            </w:r>
            <w:r w:rsidR="00F50A98" w:rsidRPr="00463643">
              <w:rPr>
                <w:sz w:val="20"/>
              </w:rPr>
              <w:t xml:space="preserve"> </w:t>
            </w:r>
            <w:r w:rsidR="00F50A98" w:rsidRPr="00463643">
              <w:rPr>
                <w:b/>
                <w:sz w:val="20"/>
              </w:rPr>
              <w:t>[7]</w:t>
            </w:r>
          </w:p>
          <w:p w14:paraId="6341A6F4" w14:textId="71B7C836" w:rsidR="009C6AD1" w:rsidRPr="00463643" w:rsidRDefault="009C6AD1" w:rsidP="006F5F9D">
            <w:pPr>
              <w:pStyle w:val="LuetteloTiera"/>
              <w:numPr>
                <w:ilvl w:val="0"/>
                <w:numId w:val="6"/>
              </w:numPr>
              <w:rPr>
                <w:sz w:val="20"/>
              </w:rPr>
            </w:pPr>
            <w:r w:rsidRPr="00463643">
              <w:rPr>
                <w:sz w:val="20"/>
              </w:rPr>
              <w:t>Kunnal</w:t>
            </w:r>
            <w:r w:rsidR="00405C54" w:rsidRPr="00463643">
              <w:rPr>
                <w:sz w:val="20"/>
              </w:rPr>
              <w:t>.</w:t>
            </w:r>
            <w:r w:rsidRPr="00463643">
              <w:rPr>
                <w:sz w:val="20"/>
              </w:rPr>
              <w:t xml:space="preserve"> </w:t>
            </w:r>
            <w:r w:rsidR="001B428D" w:rsidRPr="00463643">
              <w:rPr>
                <w:sz w:val="20"/>
              </w:rPr>
              <w:t>l</w:t>
            </w:r>
            <w:r w:rsidR="00453B1C" w:rsidRPr="00463643">
              <w:rPr>
                <w:sz w:val="20"/>
              </w:rPr>
              <w:t>uottamust.</w:t>
            </w:r>
            <w:r w:rsidR="001B428D" w:rsidRPr="00463643">
              <w:rPr>
                <w:sz w:val="20"/>
              </w:rPr>
              <w:t xml:space="preserve"> </w:t>
            </w:r>
            <w:r w:rsidR="00904FAC" w:rsidRPr="00463643">
              <w:rPr>
                <w:sz w:val="20"/>
              </w:rPr>
              <w:t>Turku</w:t>
            </w:r>
            <w:r w:rsidR="00453B1C" w:rsidRPr="00463643">
              <w:rPr>
                <w:sz w:val="20"/>
              </w:rPr>
              <w:t xml:space="preserve"> </w:t>
            </w:r>
            <w:r w:rsidR="00453B1C" w:rsidRPr="00463643">
              <w:rPr>
                <w:b/>
                <w:sz w:val="20"/>
              </w:rPr>
              <w:t>[5]</w:t>
            </w:r>
            <w:r w:rsidR="00463643" w:rsidRPr="00463643">
              <w:rPr>
                <w:b/>
                <w:sz w:val="20"/>
              </w:rPr>
              <w:t xml:space="preserve"> </w:t>
            </w:r>
            <w:r w:rsidR="00463643" w:rsidRPr="00463643">
              <w:rPr>
                <w:sz w:val="20"/>
              </w:rPr>
              <w:t>[palkallinen]</w:t>
            </w:r>
          </w:p>
          <w:p w14:paraId="6341A6F5" w14:textId="414B0305" w:rsidR="009C6AD1" w:rsidRPr="00463643" w:rsidRDefault="009C6AD1" w:rsidP="006F5F9D">
            <w:pPr>
              <w:pStyle w:val="LuetteloTiera"/>
              <w:numPr>
                <w:ilvl w:val="0"/>
                <w:numId w:val="6"/>
              </w:numPr>
              <w:rPr>
                <w:sz w:val="20"/>
              </w:rPr>
            </w:pPr>
            <w:r w:rsidRPr="00463643">
              <w:rPr>
                <w:sz w:val="20"/>
              </w:rPr>
              <w:t>Käräjäoik</w:t>
            </w:r>
            <w:r w:rsidR="00405C54" w:rsidRPr="00463643">
              <w:rPr>
                <w:sz w:val="20"/>
              </w:rPr>
              <w:t>.</w:t>
            </w:r>
            <w:r w:rsidRPr="00463643">
              <w:rPr>
                <w:sz w:val="20"/>
              </w:rPr>
              <w:t xml:space="preserve"> lautamies</w:t>
            </w:r>
            <w:r w:rsidR="00463643" w:rsidRPr="00463643">
              <w:rPr>
                <w:sz w:val="20"/>
              </w:rPr>
              <w:t xml:space="preserve"> [palkaton]</w:t>
            </w:r>
          </w:p>
          <w:p w14:paraId="6341A6F6" w14:textId="384B0B90" w:rsidR="009C6AD1" w:rsidRPr="00463643" w:rsidRDefault="009C6AD1" w:rsidP="006F5F9D">
            <w:pPr>
              <w:pStyle w:val="LuetteloTiera"/>
              <w:numPr>
                <w:ilvl w:val="0"/>
                <w:numId w:val="6"/>
              </w:numPr>
              <w:rPr>
                <w:sz w:val="20"/>
              </w:rPr>
            </w:pPr>
            <w:r w:rsidRPr="00463643">
              <w:rPr>
                <w:sz w:val="20"/>
              </w:rPr>
              <w:t>Lapsen sairaus</w:t>
            </w:r>
            <w:r w:rsidR="001B428D" w:rsidRPr="00463643">
              <w:rPr>
                <w:sz w:val="20"/>
              </w:rPr>
              <w:t xml:space="preserve"> </w:t>
            </w:r>
            <w:r w:rsidR="00AE6891" w:rsidRPr="00463643">
              <w:rPr>
                <w:b/>
                <w:sz w:val="20"/>
              </w:rPr>
              <w:t>[1]</w:t>
            </w:r>
            <w:r w:rsidR="00463643" w:rsidRPr="00463643">
              <w:rPr>
                <w:b/>
                <w:sz w:val="20"/>
              </w:rPr>
              <w:t xml:space="preserve"> </w:t>
            </w:r>
            <w:r w:rsidR="00463643" w:rsidRPr="00463643">
              <w:rPr>
                <w:sz w:val="20"/>
              </w:rPr>
              <w:t>[palkallinen, sis. ehtoja]</w:t>
            </w:r>
          </w:p>
          <w:p w14:paraId="6341A6F7" w14:textId="59E829EE" w:rsidR="009C6AD1" w:rsidRPr="00463643" w:rsidRDefault="009C6AD1" w:rsidP="006F5F9D">
            <w:pPr>
              <w:pStyle w:val="LuetteloTiera"/>
              <w:numPr>
                <w:ilvl w:val="0"/>
                <w:numId w:val="6"/>
              </w:numPr>
              <w:rPr>
                <w:sz w:val="20"/>
              </w:rPr>
            </w:pPr>
            <w:r w:rsidRPr="00463643">
              <w:rPr>
                <w:sz w:val="20"/>
              </w:rPr>
              <w:t>Lastentarh.op. VES-pv</w:t>
            </w:r>
            <w:r w:rsidR="00425887">
              <w:rPr>
                <w:sz w:val="20"/>
              </w:rPr>
              <w:t xml:space="preserve"> [palkallinen]</w:t>
            </w:r>
          </w:p>
          <w:p w14:paraId="6341A6F8" w14:textId="3A9D7CEF" w:rsidR="009C6AD1" w:rsidRPr="00463643" w:rsidRDefault="009C6AD1" w:rsidP="006F5F9D">
            <w:pPr>
              <w:pStyle w:val="LuetteloTiera"/>
              <w:numPr>
                <w:ilvl w:val="0"/>
                <w:numId w:val="6"/>
              </w:numPr>
              <w:rPr>
                <w:sz w:val="20"/>
              </w:rPr>
            </w:pPr>
            <w:r w:rsidRPr="00463643">
              <w:rPr>
                <w:sz w:val="20"/>
              </w:rPr>
              <w:t>Lomarahavapaa</w:t>
            </w:r>
            <w:r w:rsidR="00425887">
              <w:rPr>
                <w:sz w:val="20"/>
              </w:rPr>
              <w:t xml:space="preserve"> [palkallinen]</w:t>
            </w:r>
          </w:p>
          <w:p w14:paraId="6341A6F9" w14:textId="46CE9EC3" w:rsidR="009C6AD1" w:rsidRPr="00463643" w:rsidRDefault="009C6AD1" w:rsidP="006F5F9D">
            <w:pPr>
              <w:pStyle w:val="LuetteloTiera"/>
              <w:numPr>
                <w:ilvl w:val="0"/>
                <w:numId w:val="6"/>
              </w:numPr>
              <w:rPr>
                <w:sz w:val="20"/>
              </w:rPr>
            </w:pPr>
            <w:r w:rsidRPr="00463643">
              <w:rPr>
                <w:sz w:val="20"/>
              </w:rPr>
              <w:t>Luvaton poissaolo</w:t>
            </w:r>
            <w:r w:rsidR="00425887">
              <w:rPr>
                <w:sz w:val="20"/>
              </w:rPr>
              <w:t xml:space="preserve"> [palkaton]</w:t>
            </w:r>
          </w:p>
          <w:p w14:paraId="6341A6FA" w14:textId="7FAD72AE" w:rsidR="009C6AD1" w:rsidRPr="00463643" w:rsidRDefault="009C6AD1" w:rsidP="006F5F9D">
            <w:pPr>
              <w:pStyle w:val="LuetteloTiera"/>
              <w:numPr>
                <w:ilvl w:val="0"/>
                <w:numId w:val="6"/>
              </w:numPr>
              <w:rPr>
                <w:sz w:val="20"/>
              </w:rPr>
            </w:pPr>
            <w:r w:rsidRPr="00463643">
              <w:rPr>
                <w:sz w:val="20"/>
              </w:rPr>
              <w:t>Maanpuolustuskoulutus</w:t>
            </w:r>
            <w:r w:rsidR="00425887">
              <w:rPr>
                <w:sz w:val="20"/>
              </w:rPr>
              <w:t xml:space="preserve"> [palkallinen]</w:t>
            </w:r>
          </w:p>
          <w:p w14:paraId="6341A6FB" w14:textId="34FA791A" w:rsidR="009C6AD1" w:rsidRPr="00463643" w:rsidRDefault="009C6AD1" w:rsidP="006F5F9D">
            <w:pPr>
              <w:pStyle w:val="LuetteloTiera"/>
              <w:numPr>
                <w:ilvl w:val="0"/>
                <w:numId w:val="6"/>
              </w:numPr>
              <w:rPr>
                <w:sz w:val="20"/>
              </w:rPr>
            </w:pPr>
            <w:r w:rsidRPr="00463643">
              <w:rPr>
                <w:sz w:val="20"/>
              </w:rPr>
              <w:t>Merkkipäivävapaat</w:t>
            </w:r>
            <w:r w:rsidR="0049275D" w:rsidRPr="00463643">
              <w:rPr>
                <w:sz w:val="20"/>
              </w:rPr>
              <w:t xml:space="preserve"> (sis.</w:t>
            </w:r>
            <w:r w:rsidR="00FC072D" w:rsidRPr="00463643">
              <w:rPr>
                <w:sz w:val="20"/>
              </w:rPr>
              <w:t xml:space="preserve"> </w:t>
            </w:r>
            <w:r w:rsidR="0049275D" w:rsidRPr="00463643">
              <w:rPr>
                <w:sz w:val="20"/>
              </w:rPr>
              <w:t>hautajaiset,  palkallinen)</w:t>
            </w:r>
            <w:r w:rsidR="00DD16D1" w:rsidRPr="00463643">
              <w:rPr>
                <w:sz w:val="20"/>
              </w:rPr>
              <w:t xml:space="preserve"> </w:t>
            </w:r>
            <w:r w:rsidR="00AE6891" w:rsidRPr="00463643">
              <w:rPr>
                <w:b/>
                <w:sz w:val="20"/>
              </w:rPr>
              <w:t>[2]</w:t>
            </w:r>
          </w:p>
          <w:p w14:paraId="6341A6FC" w14:textId="77777777" w:rsidR="009C6AD1" w:rsidRPr="00463643" w:rsidRDefault="009C6AD1" w:rsidP="006F5F9D">
            <w:pPr>
              <w:pStyle w:val="LuetteloTiera"/>
              <w:numPr>
                <w:ilvl w:val="0"/>
                <w:numId w:val="6"/>
              </w:numPr>
              <w:rPr>
                <w:sz w:val="20"/>
              </w:rPr>
            </w:pPr>
            <w:r w:rsidRPr="00463643">
              <w:rPr>
                <w:sz w:val="20"/>
              </w:rPr>
              <w:t>Muut opinnot (palkaton)</w:t>
            </w:r>
          </w:p>
          <w:p w14:paraId="6341A6FD" w14:textId="79E0C504" w:rsidR="009C6AD1" w:rsidRPr="00463643" w:rsidRDefault="009C6AD1" w:rsidP="006F5F9D">
            <w:pPr>
              <w:pStyle w:val="LuetteloTiera"/>
              <w:numPr>
                <w:ilvl w:val="0"/>
                <w:numId w:val="6"/>
              </w:numPr>
              <w:rPr>
                <w:sz w:val="20"/>
              </w:rPr>
            </w:pPr>
            <w:r w:rsidRPr="00463643">
              <w:rPr>
                <w:sz w:val="20"/>
              </w:rPr>
              <w:t>Määräaikainen kuntout.tuk</w:t>
            </w:r>
            <w:r w:rsidR="005E22F6" w:rsidRPr="00463643">
              <w:rPr>
                <w:sz w:val="20"/>
              </w:rPr>
              <w:t xml:space="preserve"> (palkaton)</w:t>
            </w:r>
            <w:r w:rsidR="0038175D" w:rsidRPr="00463643">
              <w:rPr>
                <w:sz w:val="20"/>
              </w:rPr>
              <w:t xml:space="preserve"> </w:t>
            </w:r>
            <w:r w:rsidR="0038175D" w:rsidRPr="00463643">
              <w:rPr>
                <w:b/>
                <w:sz w:val="20"/>
              </w:rPr>
              <w:t>[8]</w:t>
            </w:r>
          </w:p>
          <w:p w14:paraId="6341A6FE" w14:textId="77777777" w:rsidR="009C6AD1" w:rsidRPr="00463643" w:rsidRDefault="009C6AD1" w:rsidP="006F5F9D">
            <w:pPr>
              <w:pStyle w:val="LuetteloTiera"/>
              <w:numPr>
                <w:ilvl w:val="0"/>
                <w:numId w:val="6"/>
              </w:numPr>
              <w:rPr>
                <w:sz w:val="20"/>
              </w:rPr>
            </w:pPr>
            <w:r w:rsidRPr="00463643">
              <w:rPr>
                <w:sz w:val="20"/>
              </w:rPr>
              <w:t>Opintovapaa (palkaton)</w:t>
            </w:r>
          </w:p>
          <w:p w14:paraId="6341A6FF" w14:textId="510BB6AF" w:rsidR="009C6AD1" w:rsidRPr="00463643" w:rsidRDefault="00453B1C" w:rsidP="006F5F9D">
            <w:pPr>
              <w:pStyle w:val="LuetteloTiera"/>
              <w:numPr>
                <w:ilvl w:val="0"/>
                <w:numId w:val="6"/>
              </w:numPr>
              <w:rPr>
                <w:sz w:val="20"/>
              </w:rPr>
            </w:pPr>
            <w:r w:rsidRPr="00463643">
              <w:rPr>
                <w:sz w:val="20"/>
              </w:rPr>
              <w:t>Oppisopimuskoul. palkaton</w:t>
            </w:r>
          </w:p>
          <w:p w14:paraId="6341A700" w14:textId="20F1AC64" w:rsidR="009C6AD1" w:rsidRPr="00463643" w:rsidRDefault="009C6AD1" w:rsidP="006F5F9D">
            <w:pPr>
              <w:pStyle w:val="LuetteloTiera"/>
              <w:numPr>
                <w:ilvl w:val="0"/>
                <w:numId w:val="6"/>
              </w:numPr>
              <w:rPr>
                <w:sz w:val="20"/>
              </w:rPr>
            </w:pPr>
            <w:r w:rsidRPr="00463643">
              <w:rPr>
                <w:sz w:val="20"/>
              </w:rPr>
              <w:t>Ottolapsen hoitovapaa</w:t>
            </w:r>
            <w:r w:rsidR="00425887">
              <w:rPr>
                <w:sz w:val="20"/>
              </w:rPr>
              <w:t xml:space="preserve"> [palkallinen, sis. ehtoja]</w:t>
            </w:r>
          </w:p>
          <w:p w14:paraId="6341A701" w14:textId="05AC4FD4" w:rsidR="009C6AD1" w:rsidRPr="00463643" w:rsidRDefault="009C6AD1" w:rsidP="00AE6891">
            <w:pPr>
              <w:pStyle w:val="LuetteloTiera"/>
              <w:numPr>
                <w:ilvl w:val="0"/>
                <w:numId w:val="6"/>
              </w:numPr>
              <w:rPr>
                <w:sz w:val="20"/>
              </w:rPr>
            </w:pPr>
            <w:r w:rsidRPr="00463643">
              <w:rPr>
                <w:sz w:val="20"/>
              </w:rPr>
              <w:t>Pakottavat perhesyyt</w:t>
            </w:r>
            <w:r w:rsidR="0049275D" w:rsidRPr="00463643">
              <w:rPr>
                <w:sz w:val="20"/>
              </w:rPr>
              <w:t xml:space="preserve"> (palkaton)</w:t>
            </w:r>
            <w:r w:rsidR="00DD16D1" w:rsidRPr="00463643">
              <w:rPr>
                <w:sz w:val="20"/>
              </w:rPr>
              <w:t xml:space="preserve"> </w:t>
            </w:r>
            <w:r w:rsidR="00AE6891" w:rsidRPr="00463643">
              <w:rPr>
                <w:b/>
                <w:sz w:val="20"/>
              </w:rPr>
              <w:t>[3]</w:t>
            </w:r>
          </w:p>
        </w:tc>
        <w:tc>
          <w:tcPr>
            <w:tcW w:w="5088" w:type="dxa"/>
          </w:tcPr>
          <w:p w14:paraId="6341A702" w14:textId="726F3684" w:rsidR="009C6AD1" w:rsidRPr="00463643" w:rsidRDefault="009C6AD1" w:rsidP="006F5F9D">
            <w:pPr>
              <w:pStyle w:val="LuetteloTiera"/>
              <w:numPr>
                <w:ilvl w:val="0"/>
                <w:numId w:val="6"/>
              </w:numPr>
              <w:rPr>
                <w:sz w:val="20"/>
              </w:rPr>
            </w:pPr>
            <w:r w:rsidRPr="00463643">
              <w:rPr>
                <w:sz w:val="20"/>
              </w:rPr>
              <w:t>Reservin kertausharj.</w:t>
            </w:r>
            <w:r w:rsidR="00425887">
              <w:rPr>
                <w:sz w:val="20"/>
              </w:rPr>
              <w:t xml:space="preserve"> [palkallinen]</w:t>
            </w:r>
          </w:p>
          <w:p w14:paraId="6341A703" w14:textId="107C2E0F" w:rsidR="009C6AD1" w:rsidRPr="00463643" w:rsidRDefault="009C6AD1" w:rsidP="006F5F9D">
            <w:pPr>
              <w:pStyle w:val="LuetteloTiera"/>
              <w:numPr>
                <w:ilvl w:val="0"/>
                <w:numId w:val="6"/>
              </w:numPr>
              <w:rPr>
                <w:sz w:val="20"/>
              </w:rPr>
            </w:pPr>
            <w:r w:rsidRPr="00463643">
              <w:rPr>
                <w:sz w:val="20"/>
              </w:rPr>
              <w:t>Sairausloma</w:t>
            </w:r>
            <w:r w:rsidR="00425887">
              <w:rPr>
                <w:sz w:val="20"/>
              </w:rPr>
              <w:t xml:space="preserve"> [palkallinen, sis. ehtoja]</w:t>
            </w:r>
          </w:p>
          <w:p w14:paraId="6341A704" w14:textId="06FFB37E" w:rsidR="009C6AD1" w:rsidRPr="00463643" w:rsidRDefault="009C6AD1" w:rsidP="006F5F9D">
            <w:pPr>
              <w:pStyle w:val="LuetteloTiera"/>
              <w:numPr>
                <w:ilvl w:val="0"/>
                <w:numId w:val="6"/>
              </w:numPr>
              <w:rPr>
                <w:sz w:val="20"/>
              </w:rPr>
            </w:pPr>
            <w:r w:rsidRPr="00463643">
              <w:rPr>
                <w:sz w:val="20"/>
              </w:rPr>
              <w:t>Säästövapaa</w:t>
            </w:r>
            <w:r w:rsidR="00425887">
              <w:rPr>
                <w:sz w:val="20"/>
              </w:rPr>
              <w:t xml:space="preserve"> [palkallinen]</w:t>
            </w:r>
          </w:p>
          <w:p w14:paraId="6341A705" w14:textId="77777777" w:rsidR="009C6AD1" w:rsidRPr="00463643" w:rsidRDefault="009C6AD1" w:rsidP="006F5F9D">
            <w:pPr>
              <w:pStyle w:val="LuetteloTiera"/>
              <w:numPr>
                <w:ilvl w:val="0"/>
                <w:numId w:val="6"/>
              </w:numPr>
              <w:rPr>
                <w:sz w:val="20"/>
              </w:rPr>
            </w:pPr>
            <w:r w:rsidRPr="00463643">
              <w:rPr>
                <w:sz w:val="20"/>
              </w:rPr>
              <w:t>Talkoovapaa (Palkaton)</w:t>
            </w:r>
          </w:p>
          <w:p w14:paraId="6341A706" w14:textId="1A95AB8A" w:rsidR="009C6AD1" w:rsidRPr="00463643" w:rsidRDefault="009C6AD1" w:rsidP="006F5F9D">
            <w:pPr>
              <w:pStyle w:val="LuetteloTiera"/>
              <w:numPr>
                <w:ilvl w:val="0"/>
                <w:numId w:val="6"/>
              </w:numPr>
              <w:rPr>
                <w:sz w:val="20"/>
              </w:rPr>
            </w:pPr>
            <w:r w:rsidRPr="00463643">
              <w:rPr>
                <w:sz w:val="20"/>
              </w:rPr>
              <w:t>Toisen tehtävän hoito</w:t>
            </w:r>
            <w:r w:rsidR="00425887">
              <w:rPr>
                <w:sz w:val="20"/>
              </w:rPr>
              <w:t xml:space="preserve"> [palkaton]</w:t>
            </w:r>
          </w:p>
          <w:p w14:paraId="6341A707" w14:textId="7AE27A89" w:rsidR="009C6AD1" w:rsidRPr="00463643" w:rsidRDefault="009C6AD1" w:rsidP="006F5F9D">
            <w:pPr>
              <w:pStyle w:val="LuetteloTiera"/>
              <w:numPr>
                <w:ilvl w:val="0"/>
                <w:numId w:val="6"/>
              </w:numPr>
              <w:rPr>
                <w:sz w:val="20"/>
              </w:rPr>
            </w:pPr>
            <w:r w:rsidRPr="00463643">
              <w:rPr>
                <w:sz w:val="20"/>
              </w:rPr>
              <w:t>Toisen työnantajan teht.</w:t>
            </w:r>
            <w:r w:rsidR="00425887">
              <w:rPr>
                <w:sz w:val="20"/>
              </w:rPr>
              <w:t xml:space="preserve"> [palkaton]</w:t>
            </w:r>
          </w:p>
          <w:p w14:paraId="6341A708" w14:textId="5D83DCD1" w:rsidR="009C6AD1" w:rsidRPr="00463643" w:rsidRDefault="009C6AD1" w:rsidP="006F5F9D">
            <w:pPr>
              <w:pStyle w:val="LuetteloTiera"/>
              <w:numPr>
                <w:ilvl w:val="0"/>
                <w:numId w:val="6"/>
              </w:numPr>
              <w:rPr>
                <w:sz w:val="20"/>
              </w:rPr>
            </w:pPr>
            <w:r w:rsidRPr="00463643">
              <w:rPr>
                <w:sz w:val="20"/>
              </w:rPr>
              <w:t>Työelämään osallistuminen</w:t>
            </w:r>
            <w:r w:rsidR="00425887">
              <w:rPr>
                <w:sz w:val="20"/>
              </w:rPr>
              <w:t xml:space="preserve"> [palkallinen]</w:t>
            </w:r>
          </w:p>
          <w:p w14:paraId="4744B52E" w14:textId="0B4F4880" w:rsidR="005C1837" w:rsidRPr="00463643" w:rsidRDefault="005C1837" w:rsidP="006F5F9D">
            <w:pPr>
              <w:pStyle w:val="LuetteloTiera"/>
              <w:numPr>
                <w:ilvl w:val="0"/>
                <w:numId w:val="6"/>
              </w:numPr>
              <w:rPr>
                <w:sz w:val="20"/>
              </w:rPr>
            </w:pPr>
            <w:r w:rsidRPr="00463643">
              <w:rPr>
                <w:sz w:val="20"/>
              </w:rPr>
              <w:t>Työkokeilu (palkaton)</w:t>
            </w:r>
            <w:r w:rsidR="00453B1C" w:rsidRPr="00463643">
              <w:rPr>
                <w:sz w:val="20"/>
              </w:rPr>
              <w:t xml:space="preserve"> </w:t>
            </w:r>
            <w:r w:rsidR="00453B1C" w:rsidRPr="00463643">
              <w:rPr>
                <w:b/>
                <w:sz w:val="20"/>
              </w:rPr>
              <w:t>[6]</w:t>
            </w:r>
          </w:p>
          <w:p w14:paraId="6341A709" w14:textId="76851E17" w:rsidR="009C6AD1" w:rsidRPr="00463643" w:rsidRDefault="009C6AD1" w:rsidP="006F5F9D">
            <w:pPr>
              <w:pStyle w:val="LuetteloTiera"/>
              <w:numPr>
                <w:ilvl w:val="0"/>
                <w:numId w:val="6"/>
              </w:numPr>
              <w:rPr>
                <w:sz w:val="20"/>
              </w:rPr>
            </w:pPr>
            <w:r w:rsidRPr="00463643">
              <w:rPr>
                <w:sz w:val="20"/>
              </w:rPr>
              <w:t>Työmatkatapaturma</w:t>
            </w:r>
            <w:r w:rsidR="00425887">
              <w:rPr>
                <w:sz w:val="20"/>
              </w:rPr>
              <w:t xml:space="preserve"> [palkallinen, sis. ehtoja]</w:t>
            </w:r>
          </w:p>
          <w:p w14:paraId="6341A70A" w14:textId="1878BA49" w:rsidR="009C6AD1" w:rsidRPr="00463643" w:rsidRDefault="009C6AD1" w:rsidP="006F5F9D">
            <w:pPr>
              <w:pStyle w:val="LuetteloTiera"/>
              <w:numPr>
                <w:ilvl w:val="0"/>
                <w:numId w:val="6"/>
              </w:numPr>
              <w:rPr>
                <w:sz w:val="20"/>
              </w:rPr>
            </w:pPr>
            <w:r w:rsidRPr="00463643">
              <w:rPr>
                <w:sz w:val="20"/>
              </w:rPr>
              <w:t>Työtapaturma</w:t>
            </w:r>
            <w:r w:rsidR="00425887">
              <w:rPr>
                <w:sz w:val="20"/>
              </w:rPr>
              <w:t xml:space="preserve"> [palkallinen, sis. ehtoja]</w:t>
            </w:r>
          </w:p>
          <w:p w14:paraId="6341A70B" w14:textId="6A8F4248" w:rsidR="009C6AD1" w:rsidRPr="00463643" w:rsidRDefault="009C6AD1" w:rsidP="006F5F9D">
            <w:pPr>
              <w:pStyle w:val="LuetteloTiera"/>
              <w:numPr>
                <w:ilvl w:val="0"/>
                <w:numId w:val="6"/>
              </w:numPr>
              <w:rPr>
                <w:sz w:val="20"/>
              </w:rPr>
            </w:pPr>
            <w:r w:rsidRPr="00463643">
              <w:rPr>
                <w:sz w:val="20"/>
              </w:rPr>
              <w:t>Vanhempainvapaa</w:t>
            </w:r>
            <w:r w:rsidR="00425887">
              <w:rPr>
                <w:sz w:val="20"/>
              </w:rPr>
              <w:t xml:space="preserve"> [palkaton]</w:t>
            </w:r>
          </w:p>
          <w:p w14:paraId="6341A70C" w14:textId="4D8A2135" w:rsidR="009C6AD1" w:rsidRPr="00463643" w:rsidRDefault="009C6AD1" w:rsidP="006F5F9D">
            <w:pPr>
              <w:pStyle w:val="LuetteloTiera"/>
              <w:numPr>
                <w:ilvl w:val="0"/>
                <w:numId w:val="6"/>
              </w:numPr>
              <w:rPr>
                <w:sz w:val="20"/>
              </w:rPr>
            </w:pPr>
            <w:r w:rsidRPr="00463643">
              <w:rPr>
                <w:sz w:val="20"/>
              </w:rPr>
              <w:t>Vap virka.-/työt. palkall</w:t>
            </w:r>
            <w:r w:rsidR="008B43D3" w:rsidRPr="00463643">
              <w:rPr>
                <w:sz w:val="20"/>
              </w:rPr>
              <w:t xml:space="preserve"> </w:t>
            </w:r>
            <w:r w:rsidR="0038175D" w:rsidRPr="00463643">
              <w:rPr>
                <w:b/>
                <w:sz w:val="20"/>
              </w:rPr>
              <w:t>[9]</w:t>
            </w:r>
          </w:p>
          <w:p w14:paraId="6341A70D" w14:textId="24800B29" w:rsidR="009C6AD1" w:rsidRPr="00463643" w:rsidRDefault="009C6AD1" w:rsidP="006F5F9D">
            <w:pPr>
              <w:pStyle w:val="LuetteloTiera"/>
              <w:numPr>
                <w:ilvl w:val="0"/>
                <w:numId w:val="6"/>
              </w:numPr>
              <w:rPr>
                <w:sz w:val="20"/>
              </w:rPr>
            </w:pPr>
            <w:r w:rsidRPr="00463643">
              <w:rPr>
                <w:sz w:val="20"/>
              </w:rPr>
              <w:t xml:space="preserve">Vap virka.-/työt. </w:t>
            </w:r>
            <w:r w:rsidR="009711B3" w:rsidRPr="00463643">
              <w:rPr>
                <w:sz w:val="20"/>
              </w:rPr>
              <w:t>p</w:t>
            </w:r>
            <w:r w:rsidRPr="00463643">
              <w:rPr>
                <w:sz w:val="20"/>
              </w:rPr>
              <w:t>ääluot</w:t>
            </w:r>
            <w:r w:rsidR="009711B3" w:rsidRPr="00463643">
              <w:rPr>
                <w:sz w:val="20"/>
              </w:rPr>
              <w:t xml:space="preserve"> </w:t>
            </w:r>
            <w:r w:rsidR="00425887">
              <w:rPr>
                <w:sz w:val="20"/>
              </w:rPr>
              <w:t>[palkallinen]</w:t>
            </w:r>
          </w:p>
          <w:p w14:paraId="6341A70E" w14:textId="5F38E2D5" w:rsidR="009C6AD1" w:rsidRPr="00463643" w:rsidRDefault="009C6AD1" w:rsidP="006F5F9D">
            <w:pPr>
              <w:pStyle w:val="LuetteloTiera"/>
              <w:numPr>
                <w:ilvl w:val="0"/>
                <w:numId w:val="6"/>
              </w:numPr>
              <w:rPr>
                <w:sz w:val="20"/>
              </w:rPr>
            </w:pPr>
            <w:r w:rsidRPr="00463643">
              <w:rPr>
                <w:sz w:val="20"/>
              </w:rPr>
              <w:t>Vap virka.-/työt. työsuoj</w:t>
            </w:r>
            <w:r w:rsidR="00425887">
              <w:rPr>
                <w:sz w:val="20"/>
              </w:rPr>
              <w:t xml:space="preserve"> [palkallinen]</w:t>
            </w:r>
          </w:p>
          <w:p w14:paraId="6341A70F" w14:textId="036D12BD" w:rsidR="009C6AD1" w:rsidRPr="00463643" w:rsidRDefault="009C6AD1" w:rsidP="006F5F9D">
            <w:pPr>
              <w:pStyle w:val="LuetteloTiera"/>
              <w:numPr>
                <w:ilvl w:val="0"/>
                <w:numId w:val="6"/>
              </w:numPr>
              <w:rPr>
                <w:sz w:val="20"/>
              </w:rPr>
            </w:pPr>
            <w:r w:rsidRPr="00463643">
              <w:rPr>
                <w:sz w:val="20"/>
              </w:rPr>
              <w:t>Vapaa-ajan tapaturma</w:t>
            </w:r>
            <w:r w:rsidR="00425887">
              <w:rPr>
                <w:sz w:val="20"/>
              </w:rPr>
              <w:t xml:space="preserve"> [palkallinen, sis. ehtoja]</w:t>
            </w:r>
          </w:p>
          <w:p w14:paraId="6341A710" w14:textId="0A74977C" w:rsidR="009C6AD1" w:rsidRPr="00463643" w:rsidRDefault="009C6AD1" w:rsidP="006F5F9D">
            <w:pPr>
              <w:pStyle w:val="LuetteloTiera"/>
              <w:numPr>
                <w:ilvl w:val="0"/>
                <w:numId w:val="6"/>
              </w:numPr>
              <w:rPr>
                <w:sz w:val="20"/>
              </w:rPr>
            </w:pPr>
            <w:r w:rsidRPr="00463643">
              <w:rPr>
                <w:sz w:val="20"/>
              </w:rPr>
              <w:t>Virantoimit. keskeytykset</w:t>
            </w:r>
            <w:r w:rsidR="00425887">
              <w:rPr>
                <w:sz w:val="20"/>
              </w:rPr>
              <w:t xml:space="preserve"> [palkaton]</w:t>
            </w:r>
          </w:p>
          <w:p w14:paraId="6341A711" w14:textId="35E413B7" w:rsidR="009C6AD1" w:rsidRPr="00463643" w:rsidRDefault="009C6AD1" w:rsidP="006F5F9D">
            <w:pPr>
              <w:pStyle w:val="LuetteloTiera"/>
              <w:numPr>
                <w:ilvl w:val="0"/>
                <w:numId w:val="6"/>
              </w:numPr>
              <w:rPr>
                <w:sz w:val="20"/>
              </w:rPr>
            </w:pPr>
            <w:r w:rsidRPr="00463643">
              <w:rPr>
                <w:sz w:val="20"/>
              </w:rPr>
              <w:t>Vuorotteluvapaa</w:t>
            </w:r>
            <w:r w:rsidR="00425887">
              <w:rPr>
                <w:sz w:val="20"/>
              </w:rPr>
              <w:t xml:space="preserve"> [palkaton]</w:t>
            </w:r>
          </w:p>
          <w:p w14:paraId="6341A712" w14:textId="09D518A5" w:rsidR="009C6AD1" w:rsidRPr="00463643" w:rsidRDefault="009C6AD1" w:rsidP="006F5F9D">
            <w:pPr>
              <w:pStyle w:val="LuetteloTiera"/>
              <w:numPr>
                <w:ilvl w:val="0"/>
                <w:numId w:val="6"/>
              </w:numPr>
              <w:rPr>
                <w:sz w:val="20"/>
              </w:rPr>
            </w:pPr>
            <w:r w:rsidRPr="00463643">
              <w:rPr>
                <w:sz w:val="20"/>
              </w:rPr>
              <w:t>Vuosiloma, edellinen</w:t>
            </w:r>
            <w:r w:rsidR="00425887">
              <w:rPr>
                <w:sz w:val="20"/>
              </w:rPr>
              <w:t xml:space="preserve"> [palkallinen]</w:t>
            </w:r>
          </w:p>
          <w:p w14:paraId="6341A713" w14:textId="4F1F1827" w:rsidR="009C6AD1" w:rsidRPr="00463643" w:rsidRDefault="009C6AD1" w:rsidP="006F5F9D">
            <w:pPr>
              <w:pStyle w:val="LuetteloTiera"/>
              <w:numPr>
                <w:ilvl w:val="0"/>
                <w:numId w:val="6"/>
              </w:numPr>
              <w:rPr>
                <w:sz w:val="20"/>
              </w:rPr>
            </w:pPr>
            <w:r w:rsidRPr="00463643">
              <w:rPr>
                <w:sz w:val="20"/>
              </w:rPr>
              <w:t>Vuosiloma, jaksotyö</w:t>
            </w:r>
            <w:r w:rsidR="00425887">
              <w:rPr>
                <w:sz w:val="20"/>
              </w:rPr>
              <w:t xml:space="preserve"> [palkallinen]</w:t>
            </w:r>
          </w:p>
          <w:p w14:paraId="6341A714" w14:textId="76EE826E" w:rsidR="009C6AD1" w:rsidRPr="00463643" w:rsidRDefault="009C6AD1" w:rsidP="006F5F9D">
            <w:pPr>
              <w:pStyle w:val="LuetteloTiera"/>
              <w:numPr>
                <w:ilvl w:val="0"/>
                <w:numId w:val="6"/>
              </w:numPr>
              <w:rPr>
                <w:sz w:val="20"/>
              </w:rPr>
            </w:pPr>
            <w:r w:rsidRPr="00463643">
              <w:rPr>
                <w:sz w:val="20"/>
              </w:rPr>
              <w:t>Vuosiloma, kuluva</w:t>
            </w:r>
            <w:r w:rsidR="00425887">
              <w:rPr>
                <w:sz w:val="20"/>
              </w:rPr>
              <w:t xml:space="preserve"> [palkallinen]</w:t>
            </w:r>
          </w:p>
          <w:p w14:paraId="6341A715" w14:textId="370EB63D" w:rsidR="009C6AD1" w:rsidRPr="00463643" w:rsidRDefault="009C6AD1" w:rsidP="006F5F9D">
            <w:pPr>
              <w:pStyle w:val="LuetteloTiera"/>
              <w:numPr>
                <w:ilvl w:val="0"/>
                <w:numId w:val="6"/>
              </w:numPr>
              <w:rPr>
                <w:sz w:val="20"/>
              </w:rPr>
            </w:pPr>
            <w:r w:rsidRPr="00463643">
              <w:rPr>
                <w:sz w:val="20"/>
              </w:rPr>
              <w:t>Vuosiloma, tuleva</w:t>
            </w:r>
            <w:r w:rsidR="00425887">
              <w:rPr>
                <w:sz w:val="20"/>
              </w:rPr>
              <w:t xml:space="preserve"> [palkallinen]</w:t>
            </w:r>
          </w:p>
          <w:p w14:paraId="6341A716" w14:textId="3D642BE6" w:rsidR="009C6AD1" w:rsidRPr="00463643" w:rsidRDefault="009C6AD1" w:rsidP="006F5F9D">
            <w:pPr>
              <w:pStyle w:val="LuetteloTiera"/>
              <w:numPr>
                <w:ilvl w:val="0"/>
                <w:numId w:val="6"/>
              </w:numPr>
              <w:rPr>
                <w:sz w:val="20"/>
              </w:rPr>
            </w:pPr>
            <w:r w:rsidRPr="00463643">
              <w:rPr>
                <w:sz w:val="20"/>
              </w:rPr>
              <w:t>Yksityisasiat (palkaton)</w:t>
            </w:r>
            <w:r w:rsidR="00231B58" w:rsidRPr="00463643">
              <w:rPr>
                <w:sz w:val="20"/>
              </w:rPr>
              <w:t xml:space="preserve"> </w:t>
            </w:r>
            <w:r w:rsidR="00AE6891" w:rsidRPr="00463643">
              <w:rPr>
                <w:b/>
                <w:sz w:val="20"/>
              </w:rPr>
              <w:t>[4]</w:t>
            </w:r>
          </w:p>
          <w:p w14:paraId="6341A717" w14:textId="167AFFBE" w:rsidR="009C6AD1" w:rsidRPr="00463643" w:rsidRDefault="009C6AD1" w:rsidP="006F5F9D">
            <w:pPr>
              <w:pStyle w:val="LuetteloTiera"/>
              <w:numPr>
                <w:ilvl w:val="0"/>
                <w:numId w:val="6"/>
              </w:numPr>
              <w:rPr>
                <w:sz w:val="20"/>
              </w:rPr>
            </w:pPr>
            <w:r w:rsidRPr="00463643">
              <w:rPr>
                <w:sz w:val="20"/>
              </w:rPr>
              <w:t>Äitiysvapaa</w:t>
            </w:r>
            <w:r w:rsidR="00425887">
              <w:rPr>
                <w:sz w:val="20"/>
              </w:rPr>
              <w:t xml:space="preserve"> [palkallinen, sis. ehtoja]</w:t>
            </w:r>
          </w:p>
          <w:p w14:paraId="6341A718" w14:textId="77777777" w:rsidR="009C6AD1" w:rsidRPr="00463643" w:rsidRDefault="009C6AD1" w:rsidP="00AB7347">
            <w:pPr>
              <w:rPr>
                <w:sz w:val="20"/>
                <w:szCs w:val="20"/>
              </w:rPr>
            </w:pPr>
          </w:p>
        </w:tc>
      </w:tr>
    </w:tbl>
    <w:p w14:paraId="6341A71A" w14:textId="77777777" w:rsidR="00045171" w:rsidRDefault="00045171" w:rsidP="00AB7347">
      <w:pPr>
        <w:rPr>
          <w:b/>
          <w:u w:val="single"/>
        </w:rPr>
      </w:pPr>
    </w:p>
    <w:p w14:paraId="5EC78FF0" w14:textId="564D1067" w:rsidR="00AE6891" w:rsidRPr="00AE6891" w:rsidRDefault="00AE6891" w:rsidP="00AB7347">
      <w:pPr>
        <w:rPr>
          <w:sz w:val="18"/>
          <w:szCs w:val="18"/>
        </w:rPr>
      </w:pPr>
      <w:r w:rsidRPr="004457E4">
        <w:rPr>
          <w:b/>
          <w:sz w:val="18"/>
          <w:szCs w:val="18"/>
        </w:rPr>
        <w:t>[</w:t>
      </w:r>
      <w:r>
        <w:rPr>
          <w:b/>
          <w:sz w:val="18"/>
          <w:szCs w:val="18"/>
        </w:rPr>
        <w:t>1</w:t>
      </w:r>
      <w:r w:rsidRPr="004457E4">
        <w:rPr>
          <w:b/>
          <w:sz w:val="18"/>
          <w:szCs w:val="18"/>
        </w:rPr>
        <w:t>]</w:t>
      </w:r>
      <w:r>
        <w:rPr>
          <w:b/>
          <w:sz w:val="18"/>
          <w:szCs w:val="18"/>
        </w:rPr>
        <w:t xml:space="preserve"> </w:t>
      </w:r>
      <w:r>
        <w:rPr>
          <w:sz w:val="18"/>
          <w:szCs w:val="18"/>
        </w:rPr>
        <w:t>Alle 10 vuotiaan lapsen tai vammaisen lapsen sairastuessa äkillisesti työntekijällä on oikeus saada lapsen hoidon järjestämiseksi tai tämän hoitamiseksi tilapäistä hoitovapaata enintään neljä työpäivää kerrallaan. Tilapäisen hoitovapaan ajalta maksetaan varsinainen palkka enintään kolmelta peräkkäiseltä kalenteripäivältä lapsen sairastumisesta lukien.</w:t>
      </w:r>
      <w:r w:rsidR="00C81376">
        <w:rPr>
          <w:sz w:val="18"/>
          <w:szCs w:val="18"/>
        </w:rPr>
        <w:t xml:space="preserve"> (KVTES 2014-2016, luku V, 10§, 1mom. ja 2 mom.)</w:t>
      </w:r>
    </w:p>
    <w:p w14:paraId="28E9D27D" w14:textId="77777777" w:rsidR="00AE6891" w:rsidRDefault="00AE6891" w:rsidP="00AB7347">
      <w:pPr>
        <w:rPr>
          <w:b/>
          <w:sz w:val="18"/>
          <w:szCs w:val="18"/>
        </w:rPr>
      </w:pPr>
    </w:p>
    <w:p w14:paraId="6341A71B" w14:textId="235714D9" w:rsidR="00DD16D1" w:rsidRPr="00231B58" w:rsidRDefault="00986D08" w:rsidP="00AB7347">
      <w:pPr>
        <w:rPr>
          <w:sz w:val="18"/>
          <w:szCs w:val="18"/>
        </w:rPr>
      </w:pPr>
      <w:r w:rsidRPr="004457E4">
        <w:rPr>
          <w:b/>
          <w:sz w:val="18"/>
          <w:szCs w:val="18"/>
        </w:rPr>
        <w:t>[</w:t>
      </w:r>
      <w:r w:rsidR="00AE6891">
        <w:rPr>
          <w:b/>
          <w:sz w:val="18"/>
          <w:szCs w:val="18"/>
        </w:rPr>
        <w:t>2</w:t>
      </w:r>
      <w:r w:rsidRPr="004457E4">
        <w:rPr>
          <w:b/>
          <w:sz w:val="18"/>
          <w:szCs w:val="18"/>
        </w:rPr>
        <w:t>]</w:t>
      </w:r>
      <w:r w:rsidR="00DD16D1" w:rsidRPr="00231B58">
        <w:rPr>
          <w:sz w:val="18"/>
          <w:szCs w:val="18"/>
        </w:rPr>
        <w:t xml:space="preserve"> </w:t>
      </w:r>
      <w:r w:rsidR="00231B58" w:rsidRPr="00231B58">
        <w:rPr>
          <w:sz w:val="18"/>
          <w:szCs w:val="18"/>
        </w:rPr>
        <w:t>Työpäiväksi sattuvat</w:t>
      </w:r>
      <w:r w:rsidR="00231B58">
        <w:rPr>
          <w:sz w:val="18"/>
          <w:szCs w:val="18"/>
        </w:rPr>
        <w:t xml:space="preserve"> 50- ja 60-vuotispäivät, oma vihkiäispäivä, parisuhteen rekisteröimispäivä, aviopuolison, rekisteröidyn parisuhteen osapuolen, vanhemman, lapsen, veljen ja sisaren hautajaispäivä (siunauspäivä) sekä asevelvollisuuslain mukainen kutsuntapäivä ovat palkallisia vapaapäiviä. (KVTES 2014-2016, luku V, 12§, 2mom.)</w:t>
      </w:r>
    </w:p>
    <w:p w14:paraId="6341A71C" w14:textId="77777777" w:rsidR="004457E4" w:rsidRDefault="004457E4" w:rsidP="00AB7347">
      <w:pPr>
        <w:rPr>
          <w:sz w:val="18"/>
          <w:szCs w:val="18"/>
        </w:rPr>
      </w:pPr>
    </w:p>
    <w:p w14:paraId="6341A71D" w14:textId="5629CB15" w:rsidR="00DD16D1" w:rsidRPr="00231B58" w:rsidRDefault="00986D08" w:rsidP="00AB7347">
      <w:pPr>
        <w:rPr>
          <w:sz w:val="18"/>
          <w:szCs w:val="18"/>
        </w:rPr>
      </w:pPr>
      <w:r w:rsidRPr="004457E4">
        <w:rPr>
          <w:b/>
          <w:sz w:val="18"/>
          <w:szCs w:val="18"/>
        </w:rPr>
        <w:t>[</w:t>
      </w:r>
      <w:r w:rsidR="00AE6891">
        <w:rPr>
          <w:b/>
          <w:sz w:val="18"/>
          <w:szCs w:val="18"/>
        </w:rPr>
        <w:t>3</w:t>
      </w:r>
      <w:r w:rsidRPr="004457E4">
        <w:rPr>
          <w:b/>
          <w:sz w:val="18"/>
          <w:szCs w:val="18"/>
        </w:rPr>
        <w:t>]</w:t>
      </w:r>
      <w:r w:rsidR="00DD16D1" w:rsidRPr="00231B58">
        <w:rPr>
          <w:sz w:val="18"/>
          <w:szCs w:val="18"/>
        </w:rPr>
        <w:t xml:space="preserve"> </w:t>
      </w:r>
      <w:r w:rsidR="00231B58">
        <w:rPr>
          <w:sz w:val="18"/>
          <w:szCs w:val="18"/>
        </w:rPr>
        <w:t xml:space="preserve">Työntekijällä on oikeus tilapäiseen poissaoloon työstä, jos hänen välitön läsnäolonsa on välttämätöntä hänen perhettään kohdanneen, sairaudesta tai onnettomuudesta johtuvan, ennalta arvaamattoman ja pakottavan syyn vuoksi. </w:t>
      </w:r>
      <w:r>
        <w:rPr>
          <w:sz w:val="18"/>
          <w:szCs w:val="18"/>
        </w:rPr>
        <w:t xml:space="preserve">Työntekijän on ilmoitettava työnantajalle poissaolostaan ja sen syistä niin pian kuin mahdollista. Työnantajan pyynnöstä työntekijän on esitettävä luotettava selvitys poissaolonsa perusteesta. </w:t>
      </w:r>
      <w:r w:rsidR="00231B58">
        <w:rPr>
          <w:sz w:val="18"/>
          <w:szCs w:val="18"/>
        </w:rPr>
        <w:t>(Työsopimuslaki 26.1.2001/55, 4 luku, 7§)</w:t>
      </w:r>
    </w:p>
    <w:p w14:paraId="6341A71E" w14:textId="77777777" w:rsidR="004457E4" w:rsidRDefault="004457E4" w:rsidP="00AB7347">
      <w:pPr>
        <w:rPr>
          <w:sz w:val="18"/>
          <w:szCs w:val="18"/>
        </w:rPr>
      </w:pPr>
    </w:p>
    <w:p w14:paraId="6341A71F" w14:textId="3506EF22" w:rsidR="00DD16D1" w:rsidRDefault="00986D08" w:rsidP="00AB7347">
      <w:pPr>
        <w:rPr>
          <w:sz w:val="18"/>
          <w:szCs w:val="18"/>
        </w:rPr>
      </w:pPr>
      <w:r w:rsidRPr="004457E4">
        <w:rPr>
          <w:b/>
          <w:sz w:val="18"/>
          <w:szCs w:val="18"/>
        </w:rPr>
        <w:t>[</w:t>
      </w:r>
      <w:r w:rsidR="00AE6891">
        <w:rPr>
          <w:b/>
          <w:sz w:val="18"/>
          <w:szCs w:val="18"/>
        </w:rPr>
        <w:t>4</w:t>
      </w:r>
      <w:r w:rsidRPr="004457E4">
        <w:rPr>
          <w:b/>
          <w:sz w:val="18"/>
          <w:szCs w:val="18"/>
        </w:rPr>
        <w:t>]</w:t>
      </w:r>
      <w:r w:rsidR="00CE6197">
        <w:rPr>
          <w:sz w:val="18"/>
          <w:szCs w:val="18"/>
        </w:rPr>
        <w:t xml:space="preserve"> </w:t>
      </w:r>
      <w:r w:rsidR="00FC072D">
        <w:rPr>
          <w:sz w:val="18"/>
          <w:szCs w:val="18"/>
        </w:rPr>
        <w:t xml:space="preserve">Harkinnanvarainen, yksityisasioiden hoitamista varten myönnettävä, palkaton </w:t>
      </w:r>
      <w:r w:rsidR="007D5054">
        <w:rPr>
          <w:sz w:val="18"/>
          <w:szCs w:val="18"/>
        </w:rPr>
        <w:t>työ- tai virkavapaa</w:t>
      </w:r>
      <w:r w:rsidR="007D6C49">
        <w:rPr>
          <w:sz w:val="18"/>
          <w:szCs w:val="18"/>
        </w:rPr>
        <w:t xml:space="preserve"> </w:t>
      </w:r>
      <w:r w:rsidR="007D5054">
        <w:rPr>
          <w:sz w:val="18"/>
          <w:szCs w:val="18"/>
        </w:rPr>
        <w:t>(</w:t>
      </w:r>
      <w:r w:rsidR="00FC072D">
        <w:rPr>
          <w:sz w:val="18"/>
          <w:szCs w:val="18"/>
        </w:rPr>
        <w:t>lisäohjeit</w:t>
      </w:r>
      <w:r w:rsidR="000408A7">
        <w:rPr>
          <w:sz w:val="18"/>
          <w:szCs w:val="18"/>
        </w:rPr>
        <w:t>a löytyy säännöstöstä kohdasta 6</w:t>
      </w:r>
      <w:r w:rsidR="00FC072D">
        <w:rPr>
          <w:sz w:val="18"/>
          <w:szCs w:val="18"/>
        </w:rPr>
        <w:t>.4 Virkavapaus/Työloma, vuosiloma</w:t>
      </w:r>
      <w:r w:rsidR="007D6C49">
        <w:rPr>
          <w:sz w:val="18"/>
          <w:szCs w:val="18"/>
        </w:rPr>
        <w:t>)</w:t>
      </w:r>
    </w:p>
    <w:p w14:paraId="3288B315" w14:textId="77777777" w:rsidR="00463643" w:rsidRDefault="00463643" w:rsidP="00AB7347">
      <w:pPr>
        <w:rPr>
          <w:sz w:val="18"/>
          <w:szCs w:val="18"/>
        </w:rPr>
      </w:pPr>
    </w:p>
    <w:p w14:paraId="02DFAA01" w14:textId="0D30D350" w:rsidR="00453B1C" w:rsidRPr="00F50A98" w:rsidRDefault="00453B1C" w:rsidP="00453B1C">
      <w:pPr>
        <w:pStyle w:val="normal-p"/>
        <w:rPr>
          <w:rFonts w:asciiTheme="minorHAnsi" w:hAnsiTheme="minorHAnsi" w:cstheme="minorHAnsi"/>
          <w:sz w:val="18"/>
          <w:szCs w:val="18"/>
          <w:lang w:eastAsia="en-US"/>
        </w:rPr>
      </w:pPr>
      <w:r w:rsidRPr="00453B1C">
        <w:rPr>
          <w:b/>
          <w:sz w:val="18"/>
          <w:szCs w:val="18"/>
        </w:rPr>
        <w:t xml:space="preserve">[5] </w:t>
      </w:r>
      <w:r w:rsidRPr="00453B1C">
        <w:rPr>
          <w:sz w:val="18"/>
          <w:szCs w:val="18"/>
          <w:lang w:eastAsia="en-US"/>
        </w:rPr>
        <w:t xml:space="preserve">Turun kaupungin palveluksessa olevalle työntekijälle myönnetään palkallista työvapaata silloin, kun hän </w:t>
      </w:r>
      <w:r w:rsidRPr="00453B1C">
        <w:rPr>
          <w:bCs/>
          <w:sz w:val="18"/>
          <w:szCs w:val="18"/>
          <w:u w:val="single"/>
          <w:lang w:eastAsia="en-US"/>
        </w:rPr>
        <w:t>Turun kaupungin luottamushenkilönä</w:t>
      </w:r>
      <w:r w:rsidRPr="00453B1C">
        <w:rPr>
          <w:sz w:val="18"/>
          <w:szCs w:val="18"/>
          <w:u w:val="single"/>
          <w:lang w:eastAsia="en-US"/>
        </w:rPr>
        <w:t xml:space="preserve"> </w:t>
      </w:r>
      <w:r w:rsidRPr="00453B1C">
        <w:rPr>
          <w:bCs/>
          <w:sz w:val="18"/>
          <w:szCs w:val="18"/>
          <w:u w:val="single"/>
          <w:lang w:eastAsia="en-US"/>
        </w:rPr>
        <w:t>joutuu työaikanaan osallistumaan</w:t>
      </w:r>
      <w:r w:rsidRPr="00453B1C">
        <w:rPr>
          <w:sz w:val="18"/>
          <w:szCs w:val="18"/>
          <w:u w:val="single"/>
          <w:lang w:eastAsia="en-US"/>
        </w:rPr>
        <w:t xml:space="preserve"> </w:t>
      </w:r>
      <w:r w:rsidRPr="00453B1C">
        <w:rPr>
          <w:bCs/>
          <w:sz w:val="18"/>
          <w:szCs w:val="18"/>
          <w:u w:val="single"/>
          <w:lang w:eastAsia="en-US"/>
        </w:rPr>
        <w:t>luottamustehtäviensä hoitamiseen</w:t>
      </w:r>
      <w:r w:rsidRPr="00453B1C">
        <w:rPr>
          <w:sz w:val="18"/>
          <w:szCs w:val="18"/>
          <w:u w:val="single"/>
          <w:lang w:eastAsia="en-US"/>
        </w:rPr>
        <w:t>.</w:t>
      </w:r>
      <w:r w:rsidRPr="00453B1C">
        <w:rPr>
          <w:sz w:val="18"/>
          <w:szCs w:val="18"/>
          <w:lang w:eastAsia="en-US"/>
        </w:rPr>
        <w:t xml:space="preserve"> (Säännöstö: </w:t>
      </w:r>
      <w:r w:rsidR="004E6457">
        <w:rPr>
          <w:sz w:val="18"/>
          <w:szCs w:val="18"/>
          <w:lang w:eastAsia="en-US"/>
        </w:rPr>
        <w:t xml:space="preserve">6.4 Virkavapaus/Työloma, vuosiloma </w:t>
      </w:r>
      <w:r w:rsidR="004E6457" w:rsidRPr="004E6457">
        <w:rPr>
          <w:sz w:val="18"/>
          <w:szCs w:val="18"/>
          <w:lang w:eastAsia="en-US"/>
        </w:rPr>
        <w:sym w:font="Wingdings" w:char="F0E0"/>
      </w:r>
      <w:r w:rsidR="004E6457">
        <w:rPr>
          <w:sz w:val="18"/>
          <w:szCs w:val="18"/>
          <w:lang w:eastAsia="en-US"/>
        </w:rPr>
        <w:t xml:space="preserve"> </w:t>
      </w:r>
      <w:r w:rsidRPr="00F50A98">
        <w:rPr>
          <w:i/>
          <w:sz w:val="18"/>
          <w:szCs w:val="18"/>
          <w:lang w:eastAsia="en-US"/>
        </w:rPr>
        <w:t>Harkinnanvaraista virka- tai työvapaata myönnettäessä noudatettavat ohjeet</w:t>
      </w:r>
      <w:r w:rsidRPr="00453B1C">
        <w:rPr>
          <w:sz w:val="18"/>
          <w:szCs w:val="18"/>
          <w:lang w:eastAsia="en-US"/>
        </w:rPr>
        <w:t xml:space="preserve">, kohta 7.1.3 </w:t>
      </w:r>
      <w:r w:rsidRPr="00F50A98">
        <w:rPr>
          <w:rFonts w:asciiTheme="minorHAnsi" w:hAnsiTheme="minorHAnsi" w:cstheme="minorHAnsi"/>
          <w:sz w:val="18"/>
          <w:szCs w:val="18"/>
          <w:lang w:eastAsia="en-US"/>
        </w:rPr>
        <w:t>Palkkaedut Turun kaupungin luotta</w:t>
      </w:r>
      <w:r w:rsidR="00221CE4" w:rsidRPr="00F50A98">
        <w:rPr>
          <w:rFonts w:asciiTheme="minorHAnsi" w:hAnsiTheme="minorHAnsi" w:cstheme="minorHAnsi"/>
          <w:sz w:val="18"/>
          <w:szCs w:val="18"/>
          <w:lang w:eastAsia="en-US"/>
        </w:rPr>
        <w:t>mushenkilönä toimimisen ajalta)</w:t>
      </w:r>
    </w:p>
    <w:p w14:paraId="26E1A4E7" w14:textId="77777777" w:rsidR="00F50A98" w:rsidRPr="00F50A98" w:rsidRDefault="00F50A98" w:rsidP="00453B1C">
      <w:pPr>
        <w:pStyle w:val="normal-p"/>
        <w:rPr>
          <w:rFonts w:asciiTheme="minorHAnsi" w:hAnsiTheme="minorHAnsi" w:cstheme="minorHAnsi"/>
          <w:sz w:val="18"/>
          <w:szCs w:val="18"/>
          <w:lang w:eastAsia="en-US"/>
        </w:rPr>
      </w:pPr>
    </w:p>
    <w:p w14:paraId="578EA10D" w14:textId="11FE823D" w:rsidR="00F50A98" w:rsidRPr="00F50A98" w:rsidRDefault="00F50A98" w:rsidP="00F50A98">
      <w:pPr>
        <w:pStyle w:val="Vaintekstin"/>
        <w:rPr>
          <w:rFonts w:asciiTheme="minorHAnsi" w:hAnsiTheme="minorHAnsi" w:cstheme="minorHAnsi"/>
          <w:sz w:val="18"/>
          <w:szCs w:val="18"/>
        </w:rPr>
      </w:pPr>
      <w:r w:rsidRPr="00F50A98">
        <w:rPr>
          <w:rFonts w:asciiTheme="minorHAnsi" w:hAnsiTheme="minorHAnsi" w:cstheme="minorHAnsi"/>
          <w:b/>
          <w:sz w:val="18"/>
          <w:szCs w:val="18"/>
        </w:rPr>
        <w:t xml:space="preserve">[6] </w:t>
      </w:r>
      <w:r w:rsidRPr="00F50A98">
        <w:rPr>
          <w:rFonts w:asciiTheme="minorHAnsi" w:hAnsiTheme="minorHAnsi" w:cstheme="minorHAnsi"/>
          <w:sz w:val="18"/>
          <w:szCs w:val="18"/>
        </w:rPr>
        <w:t>Säännöstö: 6.4 V</w:t>
      </w:r>
      <w:r>
        <w:rPr>
          <w:rFonts w:asciiTheme="minorHAnsi" w:hAnsiTheme="minorHAnsi" w:cstheme="minorHAnsi"/>
          <w:sz w:val="18"/>
          <w:szCs w:val="18"/>
        </w:rPr>
        <w:t xml:space="preserve">irkavapaus/Työloma, vuosiloma </w:t>
      </w:r>
      <w:r w:rsidRPr="00F50A98">
        <w:rPr>
          <w:rFonts w:asciiTheme="minorHAnsi" w:hAnsiTheme="minorHAnsi" w:cstheme="minorHAnsi"/>
          <w:sz w:val="18"/>
          <w:szCs w:val="18"/>
        </w:rPr>
        <w:sym w:font="Wingdings" w:char="F0E0"/>
      </w:r>
      <w:r>
        <w:rPr>
          <w:rFonts w:asciiTheme="minorHAnsi" w:hAnsiTheme="minorHAnsi" w:cstheme="minorHAnsi"/>
          <w:sz w:val="18"/>
          <w:szCs w:val="18"/>
        </w:rPr>
        <w:t xml:space="preserve"> </w:t>
      </w:r>
      <w:r w:rsidRPr="00F50A98">
        <w:rPr>
          <w:rFonts w:asciiTheme="minorHAnsi" w:hAnsiTheme="minorHAnsi" w:cstheme="minorHAnsi"/>
          <w:i/>
          <w:sz w:val="18"/>
          <w:szCs w:val="18"/>
        </w:rPr>
        <w:t>Työkyvyn hallintamalli</w:t>
      </w:r>
      <w:r w:rsidRPr="00F50A98">
        <w:rPr>
          <w:rFonts w:asciiTheme="minorHAnsi" w:hAnsiTheme="minorHAnsi" w:cstheme="minorHAnsi"/>
          <w:sz w:val="18"/>
          <w:szCs w:val="18"/>
        </w:rPr>
        <w:t>, kohta 5 Työkyvyn heikentyessä – vaihtoehtoja sairauslomalle</w:t>
      </w:r>
    </w:p>
    <w:p w14:paraId="397FFECC" w14:textId="59A5F378" w:rsidR="00F50A98" w:rsidRPr="00F50A98" w:rsidRDefault="00F50A98" w:rsidP="00453B1C">
      <w:pPr>
        <w:pStyle w:val="normal-p"/>
        <w:rPr>
          <w:b/>
          <w:sz w:val="18"/>
          <w:szCs w:val="18"/>
          <w:lang w:eastAsia="en-US"/>
        </w:rPr>
      </w:pPr>
    </w:p>
    <w:p w14:paraId="08DC90A5" w14:textId="231B030C" w:rsidR="00F50A98" w:rsidRDefault="00F50A98" w:rsidP="00F50A98">
      <w:pPr>
        <w:pStyle w:val="Vaintekstin"/>
        <w:rPr>
          <w:rFonts w:asciiTheme="minorHAnsi" w:hAnsiTheme="minorHAnsi" w:cstheme="minorHAnsi"/>
          <w:sz w:val="18"/>
          <w:szCs w:val="18"/>
        </w:rPr>
      </w:pPr>
      <w:r w:rsidRPr="00F50A98">
        <w:rPr>
          <w:rFonts w:asciiTheme="minorHAnsi" w:hAnsiTheme="minorHAnsi" w:cstheme="minorHAnsi"/>
          <w:b/>
          <w:sz w:val="18"/>
          <w:szCs w:val="18"/>
        </w:rPr>
        <w:t xml:space="preserve">[7] </w:t>
      </w:r>
      <w:r w:rsidRPr="00F50A98">
        <w:rPr>
          <w:rFonts w:asciiTheme="minorHAnsi" w:hAnsiTheme="minorHAnsi" w:cstheme="minorHAnsi"/>
          <w:sz w:val="18"/>
          <w:szCs w:val="18"/>
        </w:rPr>
        <w:t>Säännöstö: 6.4 V</w:t>
      </w:r>
      <w:r>
        <w:rPr>
          <w:rFonts w:asciiTheme="minorHAnsi" w:hAnsiTheme="minorHAnsi" w:cstheme="minorHAnsi"/>
          <w:sz w:val="18"/>
          <w:szCs w:val="18"/>
        </w:rPr>
        <w:t xml:space="preserve">irkavapaus/Työloma, vuosiloma </w:t>
      </w:r>
      <w:r w:rsidRPr="00F50A98">
        <w:rPr>
          <w:rFonts w:asciiTheme="minorHAnsi" w:hAnsiTheme="minorHAnsi" w:cstheme="minorHAnsi"/>
          <w:sz w:val="18"/>
          <w:szCs w:val="18"/>
        </w:rPr>
        <w:sym w:font="Wingdings" w:char="F0E0"/>
      </w:r>
      <w:r w:rsidRPr="00F50A98">
        <w:rPr>
          <w:rFonts w:asciiTheme="minorHAnsi" w:hAnsiTheme="minorHAnsi" w:cstheme="minorHAnsi"/>
          <w:sz w:val="18"/>
          <w:szCs w:val="18"/>
        </w:rPr>
        <w:t xml:space="preserve"> </w:t>
      </w:r>
      <w:r w:rsidRPr="00F50A98">
        <w:rPr>
          <w:rFonts w:asciiTheme="minorHAnsi" w:hAnsiTheme="minorHAnsi" w:cstheme="minorHAnsi"/>
          <w:i/>
          <w:sz w:val="18"/>
          <w:szCs w:val="18"/>
        </w:rPr>
        <w:t>Harkinnanvaraista virka- tai työvapaata myönnettäessä noudatettavat ohjeet</w:t>
      </w:r>
      <w:r w:rsidRPr="00F50A98">
        <w:rPr>
          <w:rFonts w:asciiTheme="minorHAnsi" w:hAnsiTheme="minorHAnsi" w:cstheme="minorHAnsi"/>
          <w:sz w:val="18"/>
          <w:szCs w:val="18"/>
        </w:rPr>
        <w:t>, kohta 5.5 Työkyvyn ylläpitämiseksi tarkoitetut kuntoutuskurssit</w:t>
      </w:r>
    </w:p>
    <w:p w14:paraId="0701BE7C" w14:textId="77777777" w:rsidR="0038175D" w:rsidRDefault="0038175D" w:rsidP="00F50A98">
      <w:pPr>
        <w:pStyle w:val="Vaintekstin"/>
        <w:rPr>
          <w:rFonts w:asciiTheme="minorHAnsi" w:hAnsiTheme="minorHAnsi" w:cstheme="minorHAnsi"/>
          <w:sz w:val="18"/>
          <w:szCs w:val="18"/>
        </w:rPr>
      </w:pPr>
    </w:p>
    <w:p w14:paraId="2CEB5C91" w14:textId="77777777" w:rsidR="0038175D" w:rsidRDefault="0038175D" w:rsidP="0038175D">
      <w:pPr>
        <w:pStyle w:val="Vaintekstin"/>
        <w:rPr>
          <w:rFonts w:asciiTheme="minorHAnsi" w:hAnsiTheme="minorHAnsi" w:cstheme="minorHAnsi"/>
          <w:sz w:val="18"/>
          <w:szCs w:val="18"/>
        </w:rPr>
      </w:pPr>
      <w:r w:rsidRPr="0038175D">
        <w:rPr>
          <w:rFonts w:asciiTheme="minorHAnsi" w:hAnsiTheme="minorHAnsi" w:cstheme="minorHAnsi"/>
          <w:b/>
          <w:sz w:val="18"/>
          <w:szCs w:val="18"/>
        </w:rPr>
        <w:t xml:space="preserve">[8] </w:t>
      </w:r>
      <w:r w:rsidRPr="0038175D">
        <w:rPr>
          <w:rFonts w:asciiTheme="minorHAnsi" w:hAnsiTheme="minorHAnsi" w:cstheme="minorHAnsi"/>
          <w:sz w:val="18"/>
          <w:szCs w:val="18"/>
        </w:rPr>
        <w:t xml:space="preserve">Lisätietoa </w:t>
      </w:r>
      <w:hyperlink r:id="rId29" w:history="1">
        <w:r w:rsidRPr="0038175D">
          <w:rPr>
            <w:rStyle w:val="Hyperlinkki"/>
            <w:rFonts w:asciiTheme="minorHAnsi" w:hAnsiTheme="minorHAnsi" w:cstheme="minorHAnsi"/>
            <w:sz w:val="18"/>
            <w:szCs w:val="18"/>
          </w:rPr>
          <w:t>www.keva.fi</w:t>
        </w:r>
      </w:hyperlink>
    </w:p>
    <w:p w14:paraId="0EA3AB33" w14:textId="77777777" w:rsidR="0038175D" w:rsidRDefault="0038175D" w:rsidP="0038175D">
      <w:pPr>
        <w:pStyle w:val="Vaintekstin"/>
        <w:rPr>
          <w:rFonts w:asciiTheme="minorHAnsi" w:hAnsiTheme="minorHAnsi" w:cstheme="minorHAnsi"/>
          <w:sz w:val="18"/>
          <w:szCs w:val="18"/>
        </w:rPr>
      </w:pPr>
    </w:p>
    <w:p w14:paraId="25360816" w14:textId="51EFC62D" w:rsidR="0038175D" w:rsidRPr="0038175D" w:rsidRDefault="0038175D" w:rsidP="0038175D">
      <w:pPr>
        <w:pStyle w:val="Vaintekstin"/>
        <w:rPr>
          <w:rFonts w:asciiTheme="minorHAnsi" w:hAnsiTheme="minorHAnsi" w:cstheme="minorHAnsi"/>
          <w:sz w:val="18"/>
          <w:szCs w:val="18"/>
        </w:rPr>
      </w:pPr>
      <w:r w:rsidRPr="0038175D">
        <w:rPr>
          <w:rFonts w:asciiTheme="minorHAnsi" w:hAnsiTheme="minorHAnsi" w:cstheme="minorHAnsi"/>
          <w:b/>
          <w:sz w:val="18"/>
          <w:szCs w:val="18"/>
        </w:rPr>
        <w:t xml:space="preserve">[9] </w:t>
      </w:r>
      <w:r w:rsidRPr="0038175D">
        <w:rPr>
          <w:rFonts w:asciiTheme="minorHAnsi" w:hAnsiTheme="minorHAnsi" w:cstheme="minorHAnsi"/>
          <w:sz w:val="18"/>
          <w:szCs w:val="18"/>
        </w:rPr>
        <w:t>Säännöstö: 6.4 V</w:t>
      </w:r>
      <w:r>
        <w:rPr>
          <w:rFonts w:asciiTheme="minorHAnsi" w:hAnsiTheme="minorHAnsi" w:cstheme="minorHAnsi"/>
          <w:sz w:val="18"/>
          <w:szCs w:val="18"/>
        </w:rPr>
        <w:t xml:space="preserve">irkavapaus/Työloma, vuosiloma </w:t>
      </w:r>
      <w:r w:rsidRPr="0038175D">
        <w:rPr>
          <w:rFonts w:asciiTheme="minorHAnsi" w:hAnsiTheme="minorHAnsi" w:cstheme="minorHAnsi"/>
          <w:sz w:val="18"/>
          <w:szCs w:val="18"/>
        </w:rPr>
        <w:sym w:font="Wingdings" w:char="F0E0"/>
      </w:r>
      <w:r w:rsidRPr="0038175D">
        <w:rPr>
          <w:rFonts w:asciiTheme="minorHAnsi" w:hAnsiTheme="minorHAnsi" w:cstheme="minorHAnsi"/>
          <w:sz w:val="18"/>
          <w:szCs w:val="18"/>
        </w:rPr>
        <w:t xml:space="preserve"> </w:t>
      </w:r>
      <w:r w:rsidRPr="0038175D">
        <w:rPr>
          <w:rFonts w:asciiTheme="minorHAnsi" w:hAnsiTheme="minorHAnsi" w:cstheme="minorHAnsi"/>
          <w:i/>
          <w:sz w:val="18"/>
          <w:szCs w:val="18"/>
        </w:rPr>
        <w:t>Harkinnanvaraista virka- tai työvapaata myönnettäessä noudatettavat ohjeet</w:t>
      </w:r>
      <w:r w:rsidRPr="0038175D">
        <w:rPr>
          <w:rFonts w:asciiTheme="minorHAnsi" w:hAnsiTheme="minorHAnsi" w:cstheme="minorHAnsi"/>
          <w:sz w:val="18"/>
          <w:szCs w:val="18"/>
        </w:rPr>
        <w:t>, kohta 7 Palkan maksaminen harkinnanvaraisen virka- tai työvapaan ajalta</w:t>
      </w:r>
    </w:p>
    <w:p w14:paraId="52EA484D" w14:textId="00E49F09" w:rsidR="001B428D" w:rsidRPr="00C73BF6" w:rsidRDefault="001B428D" w:rsidP="00AB7347">
      <w:pPr>
        <w:rPr>
          <w:b/>
          <w:color w:val="FF0000"/>
          <w:sz w:val="18"/>
          <w:szCs w:val="18"/>
        </w:rPr>
      </w:pPr>
    </w:p>
    <w:p w14:paraId="6341A722" w14:textId="77777777" w:rsidR="00A41921" w:rsidRPr="00915E6F" w:rsidRDefault="00A41921" w:rsidP="00AB7347">
      <w:pPr>
        <w:rPr>
          <w:b/>
          <w:u w:val="single"/>
        </w:rPr>
      </w:pPr>
      <w:r w:rsidRPr="00915E6F">
        <w:rPr>
          <w:b/>
          <w:u w:val="single"/>
        </w:rPr>
        <w:t>Poissaolon hakeminen</w:t>
      </w:r>
    </w:p>
    <w:p w14:paraId="6341A723" w14:textId="77777777" w:rsidR="00A41921" w:rsidRDefault="00A41921" w:rsidP="00AB7347"/>
    <w:p w14:paraId="6341A724" w14:textId="77777777" w:rsidR="00225BFD" w:rsidRDefault="00A41921" w:rsidP="00AB7347">
      <w:r>
        <w:t>Jos haluat tehdä u</w:t>
      </w:r>
      <w:r w:rsidR="00FB3373">
        <w:t xml:space="preserve">uden poissaolohakemuksen, valitse vasemman reunan navigaatiosta </w:t>
      </w:r>
      <w:r w:rsidR="00FB3373" w:rsidRPr="00225BFD">
        <w:rPr>
          <w:b/>
        </w:rPr>
        <w:t>Poissaolojen ilmoittaminen</w:t>
      </w:r>
      <w:r w:rsidR="00FB3373">
        <w:t xml:space="preserve"> ja </w:t>
      </w:r>
      <w:r w:rsidR="00225BFD">
        <w:t xml:space="preserve">paina </w:t>
      </w:r>
      <w:r>
        <w:t>poissa</w:t>
      </w:r>
      <w:r w:rsidR="00225BFD">
        <w:t>oloyleistiedoissa</w:t>
      </w:r>
      <w:r>
        <w:t xml:space="preserve"> olevaa</w:t>
      </w:r>
      <w:r w:rsidR="00C52FC8" w:rsidRPr="00C52FC8">
        <w:rPr>
          <w:noProof/>
          <w:lang w:eastAsia="fi-FI"/>
        </w:rPr>
        <w:t xml:space="preserve"> </w:t>
      </w:r>
      <w:r w:rsidR="00225BFD" w:rsidRPr="00225BFD">
        <w:rPr>
          <w:b/>
          <w:noProof/>
          <w:lang w:eastAsia="fi-FI"/>
        </w:rPr>
        <w:t>Uusi</w:t>
      </w:r>
      <w:r>
        <w:t xml:space="preserve"> -painiketta.</w:t>
      </w:r>
      <w:r w:rsidR="00225BFD">
        <w:t xml:space="preserve"> Avautuu </w:t>
      </w:r>
      <w:r w:rsidR="00225BFD" w:rsidRPr="00A41921">
        <w:rPr>
          <w:i/>
        </w:rPr>
        <w:t>Poissaoloilmoitus: Uusi</w:t>
      </w:r>
      <w:r w:rsidR="00225BFD">
        <w:t xml:space="preserve"> –ikkuna.</w:t>
      </w:r>
    </w:p>
    <w:p w14:paraId="6341A725" w14:textId="77777777" w:rsidR="00225BFD" w:rsidRDefault="00A41921" w:rsidP="00AB7347">
      <w:r>
        <w:t xml:space="preserve"> </w:t>
      </w:r>
    </w:p>
    <w:p w14:paraId="6341A726" w14:textId="77777777" w:rsidR="00A41921" w:rsidRDefault="007E4487" w:rsidP="00AB7347">
      <w:r>
        <w:rPr>
          <w:noProof/>
          <w:lang w:eastAsia="fi-FI"/>
        </w:rPr>
        <w:lastRenderedPageBreak/>
        <mc:AlternateContent>
          <mc:Choice Requires="wps">
            <w:drawing>
              <wp:anchor distT="0" distB="0" distL="114300" distR="114300" simplePos="0" relativeHeight="251597312" behindDoc="0" locked="0" layoutInCell="1" allowOverlap="1" wp14:anchorId="6341AB30" wp14:editId="218D1B6E">
                <wp:simplePos x="0" y="0"/>
                <wp:positionH relativeFrom="column">
                  <wp:posOffset>3974740</wp:posOffset>
                </wp:positionH>
                <wp:positionV relativeFrom="paragraph">
                  <wp:posOffset>835196</wp:posOffset>
                </wp:positionV>
                <wp:extent cx="593677" cy="211540"/>
                <wp:effectExtent l="0" t="0" r="16510" b="17145"/>
                <wp:wrapNone/>
                <wp:docPr id="75" name="Pyöristetty suorakulmio 75"/>
                <wp:cNvGraphicFramePr/>
                <a:graphic xmlns:a="http://schemas.openxmlformats.org/drawingml/2006/main">
                  <a:graphicData uri="http://schemas.microsoft.com/office/word/2010/wordprocessingShape">
                    <wps:wsp>
                      <wps:cNvSpPr/>
                      <wps:spPr>
                        <a:xfrm>
                          <a:off x="0" y="0"/>
                          <a:ext cx="593677" cy="2115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A1E38C" id="Pyöristetty suorakulmio 75" o:spid="_x0000_s1026" style="position:absolute;margin-left:312.95pt;margin-top:65.75pt;width:46.75pt;height:16.65pt;z-index:25159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" filled="f" strokecolor="red" strokeweight="2pt"/>
            </w:pict>
          </mc:Fallback>
        </mc:AlternateContent>
      </w:r>
      <w:r>
        <w:rPr>
          <w:noProof/>
          <w:lang w:eastAsia="fi-FI"/>
        </w:rPr>
        <mc:AlternateContent>
          <mc:Choice Requires="wps">
            <w:drawing>
              <wp:anchor distT="0" distB="0" distL="114300" distR="114300" simplePos="0" relativeHeight="251596288" behindDoc="0" locked="0" layoutInCell="1" allowOverlap="1" wp14:anchorId="6341AB32" wp14:editId="3D621404">
                <wp:simplePos x="0" y="0"/>
                <wp:positionH relativeFrom="column">
                  <wp:posOffset>-201475</wp:posOffset>
                </wp:positionH>
                <wp:positionV relativeFrom="paragraph">
                  <wp:posOffset>432587</wp:posOffset>
                </wp:positionV>
                <wp:extent cx="1944806" cy="238835"/>
                <wp:effectExtent l="0" t="0" r="17780" b="27940"/>
                <wp:wrapNone/>
                <wp:docPr id="74" name="Pyöristetty suorakulmio 74"/>
                <wp:cNvGraphicFramePr/>
                <a:graphic xmlns:a="http://schemas.openxmlformats.org/drawingml/2006/main">
                  <a:graphicData uri="http://schemas.microsoft.com/office/word/2010/wordprocessingShape">
                    <wps:wsp>
                      <wps:cNvSpPr/>
                      <wps:spPr>
                        <a:xfrm>
                          <a:off x="0" y="0"/>
                          <a:ext cx="1944806" cy="238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E49BC" id="Pyöristetty suorakulmio 74" o:spid="_x0000_s1026" style="position:absolute;margin-left:-15.85pt;margin-top:34.05pt;width:153.15pt;height:18.8pt;z-index:251596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" filled="f" strokecolor="red" strokeweight="2pt"/>
            </w:pict>
          </mc:Fallback>
        </mc:AlternateContent>
      </w:r>
      <w:r w:rsidR="00225BFD">
        <w:rPr>
          <w:noProof/>
          <w:lang w:eastAsia="fi-FI"/>
        </w:rPr>
        <w:drawing>
          <wp:inline distT="0" distB="0" distL="0" distR="0" wp14:anchorId="6341AB34" wp14:editId="76A6BB1C">
            <wp:extent cx="5042848" cy="1733266"/>
            <wp:effectExtent l="0" t="0" r="5715" b="63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38725" cy="1731849"/>
                    </a:xfrm>
                    <a:prstGeom prst="rect">
                      <a:avLst/>
                    </a:prstGeom>
                  </pic:spPr>
                </pic:pic>
              </a:graphicData>
            </a:graphic>
          </wp:inline>
        </w:drawing>
      </w:r>
    </w:p>
    <w:p w14:paraId="6341A727" w14:textId="77777777" w:rsidR="00225BFD" w:rsidRDefault="00225BFD" w:rsidP="00AB7347"/>
    <w:p w14:paraId="6341A72C" w14:textId="77777777" w:rsidR="006659FD" w:rsidRDefault="00973E31" w:rsidP="00AB7347">
      <w:r>
        <w:t>Poissaolopyyntöä tehdessäsi sinulla on käytössä</w:t>
      </w:r>
      <w:r w:rsidR="00E272C3">
        <w:t>si</w:t>
      </w:r>
      <w:r>
        <w:t xml:space="preserve"> </w:t>
      </w:r>
      <w:r w:rsidR="00A41921">
        <w:t>kalente</w:t>
      </w:r>
      <w:r>
        <w:t>ri</w:t>
      </w:r>
      <w:r w:rsidR="00A41921">
        <w:t>, tiimikalente</w:t>
      </w:r>
      <w:r>
        <w:t>ri</w:t>
      </w:r>
      <w:r w:rsidR="005D65E7">
        <w:t xml:space="preserve">, </w:t>
      </w:r>
      <w:r>
        <w:t>lomakertymätiedot sekä aikaisemmat poissaolopyynnöt.</w:t>
      </w:r>
    </w:p>
    <w:p w14:paraId="6341A72D" w14:textId="77777777" w:rsidR="00A41921" w:rsidRDefault="00973E31" w:rsidP="00AB7347">
      <w:r>
        <w:t xml:space="preserve"> </w:t>
      </w:r>
      <w:r w:rsidR="005D65E7">
        <w:t xml:space="preserve"> </w:t>
      </w:r>
      <w:r w:rsidR="00A41921">
        <w:t xml:space="preserve"> </w:t>
      </w:r>
    </w:p>
    <w:p w14:paraId="6341A72E" w14:textId="77777777" w:rsidR="00FB3373" w:rsidRDefault="007E4487" w:rsidP="00AB7347">
      <w:r>
        <w:rPr>
          <w:noProof/>
          <w:lang w:eastAsia="fi-FI"/>
        </w:rPr>
        <mc:AlternateContent>
          <mc:Choice Requires="wps">
            <w:drawing>
              <wp:anchor distT="0" distB="0" distL="114300" distR="114300" simplePos="0" relativeHeight="251599360" behindDoc="0" locked="0" layoutInCell="1" allowOverlap="1" wp14:anchorId="6341AB36" wp14:editId="75652352">
                <wp:simplePos x="0" y="0"/>
                <wp:positionH relativeFrom="column">
                  <wp:posOffset>4055906</wp:posOffset>
                </wp:positionH>
                <wp:positionV relativeFrom="paragraph">
                  <wp:posOffset>2696845</wp:posOffset>
                </wp:positionV>
                <wp:extent cx="252484" cy="198451"/>
                <wp:effectExtent l="0" t="0" r="14605" b="11430"/>
                <wp:wrapNone/>
                <wp:docPr id="77" name="Pyöristetty suorakulmio 77"/>
                <wp:cNvGraphicFramePr/>
                <a:graphic xmlns:a="http://schemas.openxmlformats.org/drawingml/2006/main">
                  <a:graphicData uri="http://schemas.microsoft.com/office/word/2010/wordprocessingShape">
                    <wps:wsp>
                      <wps:cNvSpPr/>
                      <wps:spPr>
                        <a:xfrm>
                          <a:off x="0" y="0"/>
                          <a:ext cx="252484" cy="1984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3CB0D0" id="Pyöristetty suorakulmio 77" o:spid="_x0000_s1026" style="position:absolute;margin-left:319.35pt;margin-top:212.35pt;width:19.9pt;height:15.65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" filled="f" strokecolor="red" strokeweight="2pt"/>
            </w:pict>
          </mc:Fallback>
        </mc:AlternateContent>
      </w:r>
      <w:r>
        <w:rPr>
          <w:noProof/>
          <w:lang w:eastAsia="fi-FI"/>
        </w:rPr>
        <mc:AlternateContent>
          <mc:Choice Requires="wps">
            <w:drawing>
              <wp:anchor distT="0" distB="0" distL="114300" distR="114300" simplePos="0" relativeHeight="251598336" behindDoc="0" locked="0" layoutInCell="1" allowOverlap="1" wp14:anchorId="6341AB38" wp14:editId="4408EE42">
                <wp:simplePos x="0" y="0"/>
                <wp:positionH relativeFrom="column">
                  <wp:posOffset>3241</wp:posOffset>
                </wp:positionH>
                <wp:positionV relativeFrom="paragraph">
                  <wp:posOffset>515876</wp:posOffset>
                </wp:positionV>
                <wp:extent cx="3207224" cy="272955"/>
                <wp:effectExtent l="0" t="0" r="12700" b="13335"/>
                <wp:wrapNone/>
                <wp:docPr id="76" name="Pyöristetty suorakulmio 76"/>
                <wp:cNvGraphicFramePr/>
                <a:graphic xmlns:a="http://schemas.openxmlformats.org/drawingml/2006/main">
                  <a:graphicData uri="http://schemas.microsoft.com/office/word/2010/wordprocessingShape">
                    <wps:wsp>
                      <wps:cNvSpPr/>
                      <wps:spPr>
                        <a:xfrm>
                          <a:off x="0" y="0"/>
                          <a:ext cx="3207224" cy="2729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87337" id="Pyöristetty suorakulmio 76" o:spid="_x0000_s1026" style="position:absolute;margin-left:.25pt;margin-top:40.6pt;width:252.55pt;height:21.5pt;z-index:25159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" filled="f" strokecolor="red" strokeweight="2pt"/>
            </w:pict>
          </mc:Fallback>
        </mc:AlternateContent>
      </w:r>
      <w:r w:rsidR="00016637">
        <w:rPr>
          <w:noProof/>
          <w:lang w:eastAsia="fi-FI"/>
        </w:rPr>
        <mc:AlternateContent>
          <mc:Choice Requires="wps">
            <w:drawing>
              <wp:anchor distT="0" distB="0" distL="114300" distR="114300" simplePos="0" relativeHeight="251577856" behindDoc="0" locked="0" layoutInCell="1" allowOverlap="1" wp14:anchorId="6341AB3A" wp14:editId="25A9425B">
                <wp:simplePos x="0" y="0"/>
                <wp:positionH relativeFrom="column">
                  <wp:posOffset>5707854</wp:posOffset>
                </wp:positionH>
                <wp:positionV relativeFrom="paragraph">
                  <wp:posOffset>2527935</wp:posOffset>
                </wp:positionV>
                <wp:extent cx="245110" cy="217805"/>
                <wp:effectExtent l="0" t="0" r="21590" b="10795"/>
                <wp:wrapNone/>
                <wp:docPr id="39" name="Pyöristetty suorakulmio 39"/>
                <wp:cNvGraphicFramePr/>
                <a:graphic xmlns:a="http://schemas.openxmlformats.org/drawingml/2006/main">
                  <a:graphicData uri="http://schemas.microsoft.com/office/word/2010/wordprocessingShape">
                    <wps:wsp>
                      <wps:cNvSpPr/>
                      <wps:spPr>
                        <a:xfrm>
                          <a:off x="0" y="0"/>
                          <a:ext cx="245110" cy="2178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9D474" id="Pyöristetty suorakulmio 39" o:spid="_x0000_s1026" style="position:absolute;margin-left:449.45pt;margin-top:199.05pt;width:19.3pt;height:17.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" filled="f" strokecolor="red" strokeweight="2pt"/>
            </w:pict>
          </mc:Fallback>
        </mc:AlternateContent>
      </w:r>
      <w:r w:rsidR="00016637">
        <w:rPr>
          <w:noProof/>
          <w:lang w:eastAsia="fi-FI"/>
        </w:rPr>
        <mc:AlternateContent>
          <mc:Choice Requires="wps">
            <w:drawing>
              <wp:anchor distT="0" distB="0" distL="114300" distR="114300" simplePos="0" relativeHeight="251576832" behindDoc="0" locked="0" layoutInCell="1" allowOverlap="1" wp14:anchorId="6341AB3C" wp14:editId="69635182">
                <wp:simplePos x="0" y="0"/>
                <wp:positionH relativeFrom="column">
                  <wp:posOffset>5714204</wp:posOffset>
                </wp:positionH>
                <wp:positionV relativeFrom="paragraph">
                  <wp:posOffset>1757680</wp:posOffset>
                </wp:positionV>
                <wp:extent cx="245110" cy="354330"/>
                <wp:effectExtent l="0" t="0" r="21590" b="26670"/>
                <wp:wrapNone/>
                <wp:docPr id="38" name="Pyöristetty suorakulmio 38"/>
                <wp:cNvGraphicFramePr/>
                <a:graphic xmlns:a="http://schemas.openxmlformats.org/drawingml/2006/main">
                  <a:graphicData uri="http://schemas.microsoft.com/office/word/2010/wordprocessingShape">
                    <wps:wsp>
                      <wps:cNvSpPr/>
                      <wps:spPr>
                        <a:xfrm>
                          <a:off x="0" y="0"/>
                          <a:ext cx="245110" cy="3543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C939C" id="Pyöristetty suorakulmio 38" o:spid="_x0000_s1026" style="position:absolute;margin-left:449.95pt;margin-top:138.4pt;width:19.3pt;height:27.9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" filled="f" strokecolor="red" strokeweight="2pt"/>
            </w:pict>
          </mc:Fallback>
        </mc:AlternateContent>
      </w:r>
      <w:r w:rsidR="0036577B">
        <w:rPr>
          <w:noProof/>
          <w:lang w:eastAsia="fi-FI"/>
        </w:rPr>
        <mc:AlternateContent>
          <mc:Choice Requires="wps">
            <w:drawing>
              <wp:anchor distT="0" distB="0" distL="114300" distR="114300" simplePos="0" relativeHeight="251575808" behindDoc="0" locked="0" layoutInCell="1" allowOverlap="1" wp14:anchorId="6341AB3E" wp14:editId="223AC7C3">
                <wp:simplePos x="0" y="0"/>
                <wp:positionH relativeFrom="column">
                  <wp:posOffset>5701182</wp:posOffset>
                </wp:positionH>
                <wp:positionV relativeFrom="paragraph">
                  <wp:posOffset>1286974</wp:posOffset>
                </wp:positionV>
                <wp:extent cx="286603" cy="204717"/>
                <wp:effectExtent l="0" t="0" r="18415" b="24130"/>
                <wp:wrapNone/>
                <wp:docPr id="37" name="Pyöristetty suorakulmio 37"/>
                <wp:cNvGraphicFramePr/>
                <a:graphic xmlns:a="http://schemas.openxmlformats.org/drawingml/2006/main">
                  <a:graphicData uri="http://schemas.microsoft.com/office/word/2010/wordprocessingShape">
                    <wps:wsp>
                      <wps:cNvSpPr/>
                      <wps:spPr>
                        <a:xfrm>
                          <a:off x="0" y="0"/>
                          <a:ext cx="286603" cy="2047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FDA009" id="Pyöristetty suorakulmio 37" o:spid="_x0000_s1026" style="position:absolute;margin-left:448.9pt;margin-top:101.35pt;width:22.55pt;height:16.1pt;z-index:25157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" filled="f" strokecolor="red" strokeweight="2pt"/>
            </w:pict>
          </mc:Fallback>
        </mc:AlternateContent>
      </w:r>
      <w:r w:rsidR="006659FD">
        <w:rPr>
          <w:noProof/>
          <w:lang w:eastAsia="fi-FI"/>
        </w:rPr>
        <w:drawing>
          <wp:inline distT="0" distB="0" distL="0" distR="0" wp14:anchorId="6341AB40" wp14:editId="440E4E05">
            <wp:extent cx="5943600" cy="3634105"/>
            <wp:effectExtent l="0" t="0" r="0" b="4445"/>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634105"/>
                    </a:xfrm>
                    <a:prstGeom prst="rect">
                      <a:avLst/>
                    </a:prstGeom>
                  </pic:spPr>
                </pic:pic>
              </a:graphicData>
            </a:graphic>
          </wp:inline>
        </w:drawing>
      </w:r>
    </w:p>
    <w:p w14:paraId="6341A72F" w14:textId="77777777" w:rsidR="00A41921" w:rsidRDefault="00045171" w:rsidP="00AB7347">
      <w:r w:rsidRPr="00045171">
        <w:rPr>
          <w:i/>
          <w:noProof/>
          <w:lang w:eastAsia="fi-FI"/>
        </w:rPr>
        <mc:AlternateContent>
          <mc:Choice Requires="wps">
            <w:drawing>
              <wp:anchor distT="0" distB="0" distL="114300" distR="114300" simplePos="0" relativeHeight="251574784" behindDoc="0" locked="0" layoutInCell="1" allowOverlap="1" wp14:anchorId="6341AB42" wp14:editId="73D3E8E9">
                <wp:simplePos x="0" y="0"/>
                <wp:positionH relativeFrom="column">
                  <wp:posOffset>-1341120</wp:posOffset>
                </wp:positionH>
                <wp:positionV relativeFrom="paragraph">
                  <wp:posOffset>918210</wp:posOffset>
                </wp:positionV>
                <wp:extent cx="1036955" cy="6350"/>
                <wp:effectExtent l="39053" t="0" r="68897" b="49848"/>
                <wp:wrapNone/>
                <wp:docPr id="63" name="Kaareva yhdysviiva 63"/>
                <wp:cNvGraphicFramePr/>
                <a:graphic xmlns:a="http://schemas.openxmlformats.org/drawingml/2006/main">
                  <a:graphicData uri="http://schemas.microsoft.com/office/word/2010/wordprocessingShape">
                    <wps:wsp>
                      <wps:cNvCnPr/>
                      <wps:spPr>
                        <a:xfrm rot="16200000" flipH="1">
                          <a:off x="0" y="0"/>
                          <a:ext cx="1036955" cy="6350"/>
                        </a:xfrm>
                        <a:prstGeom prst="curvedConnector3">
                          <a:avLst>
                            <a:gd name="adj1" fmla="val 50000"/>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02D6DF" id="Kaareva yhdysviiva 63" o:spid="_x0000_s1026" type="#_x0000_t38" style="position:absolute;margin-left:-105.6pt;margin-top:72.3pt;width:81.65pt;height:.5pt;rotation:90;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" adj="10800" strokecolor="#00448b">
                <v:stroke endarrow="open"/>
              </v:shape>
            </w:pict>
          </mc:Fallback>
        </mc:AlternateContent>
      </w:r>
    </w:p>
    <w:p w14:paraId="6341A730" w14:textId="77777777" w:rsidR="00A41921" w:rsidRDefault="005D65E7" w:rsidP="006F5F9D">
      <w:pPr>
        <w:pStyle w:val="Luettelokappale"/>
        <w:numPr>
          <w:ilvl w:val="0"/>
          <w:numId w:val="15"/>
        </w:numPr>
      </w:pPr>
      <w:r>
        <w:t>Valitse alasvetovalikosta poissaolon laji.</w:t>
      </w:r>
    </w:p>
    <w:p w14:paraId="6341A731" w14:textId="77777777" w:rsidR="005E1C55" w:rsidRDefault="005E1C55" w:rsidP="005E1C55">
      <w:pPr>
        <w:pStyle w:val="Luettelokappale"/>
      </w:pPr>
    </w:p>
    <w:p w14:paraId="6341A732" w14:textId="77777777" w:rsidR="00933226" w:rsidRDefault="005D65E7" w:rsidP="006F5F9D">
      <w:pPr>
        <w:pStyle w:val="Luettelokappale"/>
        <w:numPr>
          <w:ilvl w:val="0"/>
          <w:numId w:val="15"/>
        </w:numPr>
      </w:pPr>
      <w:r>
        <w:t>Valitse</w:t>
      </w:r>
      <w:r w:rsidR="00EC1CE7">
        <w:t xml:space="preserve"> </w:t>
      </w:r>
      <w:r w:rsidR="00EC1CE7">
        <w:rPr>
          <w:noProof/>
          <w:lang w:eastAsia="fi-FI"/>
        </w:rPr>
        <w:t>kalenteri</w:t>
      </w:r>
      <w:r w:rsidR="00EC1CE7">
        <w:t>kuvakkeesta poissaolon alku- ja loppupäivämäärät</w:t>
      </w:r>
      <w:r w:rsidR="005E1C55">
        <w:t>.</w:t>
      </w:r>
      <w:r w:rsidR="00E272C3">
        <w:t xml:space="preserve"> Järjestelmä laskee auto</w:t>
      </w:r>
      <w:r w:rsidR="00943A8F">
        <w:t xml:space="preserve">maattisesti poissaolopäivät ja –tunnit. </w:t>
      </w:r>
    </w:p>
    <w:p w14:paraId="6341A733" w14:textId="77777777" w:rsidR="00933226" w:rsidRDefault="00933226" w:rsidP="00933226">
      <w:pPr>
        <w:pStyle w:val="Luettelokappale"/>
      </w:pPr>
    </w:p>
    <w:p w14:paraId="6341A734" w14:textId="77777777" w:rsidR="006659FD" w:rsidRDefault="00933226" w:rsidP="006F5F9D">
      <w:pPr>
        <w:pStyle w:val="Luettelokappale"/>
        <w:numPr>
          <w:ilvl w:val="0"/>
          <w:numId w:val="15"/>
        </w:numPr>
      </w:pPr>
      <w:r>
        <w:t xml:space="preserve">Sairauteen liittyvissä poissaoloissa täytetään lisäksi Todistuksen antaja-kenttä. </w:t>
      </w:r>
      <w:r w:rsidR="0036577B">
        <w:t xml:space="preserve">Klikkaa </w:t>
      </w:r>
      <w:r w:rsidR="00016637">
        <w:t>paperi</w:t>
      </w:r>
      <w:r w:rsidR="0036577B">
        <w:t>kuvaketta, aktivoi hiirellä todistuksen antaja-rivi</w:t>
      </w:r>
      <w:r w:rsidR="00016637">
        <w:t xml:space="preserve"> (rivi muuttuu keltaiseksi)</w:t>
      </w:r>
      <w:r w:rsidR="0036577B">
        <w:t xml:space="preserve"> ja paina OK. </w:t>
      </w:r>
    </w:p>
    <w:p w14:paraId="6341A735" w14:textId="77777777" w:rsidR="0036577B" w:rsidRDefault="0036577B" w:rsidP="0036577B">
      <w:pPr>
        <w:pStyle w:val="Luettelokappale"/>
      </w:pPr>
    </w:p>
    <w:p w14:paraId="6341A736" w14:textId="77777777" w:rsidR="00016637" w:rsidRDefault="00351D56" w:rsidP="0036577B">
      <w:pPr>
        <w:pStyle w:val="Luettelokappale"/>
      </w:pPr>
      <w:r>
        <w:rPr>
          <w:noProof/>
          <w:lang w:eastAsia="fi-FI"/>
        </w:rPr>
        <w:lastRenderedPageBreak/>
        <mc:AlternateContent>
          <mc:Choice Requires="wps">
            <w:drawing>
              <wp:anchor distT="0" distB="0" distL="114300" distR="114300" simplePos="0" relativeHeight="251578880" behindDoc="0" locked="0" layoutInCell="1" allowOverlap="1" wp14:anchorId="6341AB44" wp14:editId="239B1D58">
                <wp:simplePos x="0" y="0"/>
                <wp:positionH relativeFrom="column">
                  <wp:posOffset>2258695</wp:posOffset>
                </wp:positionH>
                <wp:positionV relativeFrom="paragraph">
                  <wp:posOffset>1829171</wp:posOffset>
                </wp:positionV>
                <wp:extent cx="279400" cy="204470"/>
                <wp:effectExtent l="0" t="0" r="25400" b="24130"/>
                <wp:wrapNone/>
                <wp:docPr id="41" name="Pyöristetty suorakulmio 41"/>
                <wp:cNvGraphicFramePr/>
                <a:graphic xmlns:a="http://schemas.openxmlformats.org/drawingml/2006/main">
                  <a:graphicData uri="http://schemas.microsoft.com/office/word/2010/wordprocessingShape">
                    <wps:wsp>
                      <wps:cNvSpPr/>
                      <wps:spPr>
                        <a:xfrm>
                          <a:off x="0" y="0"/>
                          <a:ext cx="279400" cy="2044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9AE04" id="Pyöristetty suorakulmio 41" o:spid="_x0000_s1026" style="position:absolute;margin-left:177.85pt;margin-top:144.05pt;width:22pt;height:16.1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" filled="f" strokecolor="red" strokeweight="2pt"/>
            </w:pict>
          </mc:Fallback>
        </mc:AlternateContent>
      </w:r>
      <w:r>
        <w:rPr>
          <w:noProof/>
          <w:lang w:eastAsia="fi-FI"/>
        </w:rPr>
        <w:drawing>
          <wp:inline distT="0" distB="0" distL="0" distR="0" wp14:anchorId="6341AB46" wp14:editId="10C185A0">
            <wp:extent cx="2905125" cy="2066925"/>
            <wp:effectExtent l="0" t="0" r="9525"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05125" cy="2066925"/>
                    </a:xfrm>
                    <a:prstGeom prst="rect">
                      <a:avLst/>
                    </a:prstGeom>
                  </pic:spPr>
                </pic:pic>
              </a:graphicData>
            </a:graphic>
          </wp:inline>
        </w:drawing>
      </w:r>
    </w:p>
    <w:p w14:paraId="6341A737" w14:textId="77777777" w:rsidR="00016637" w:rsidRDefault="00016637" w:rsidP="0036577B">
      <w:pPr>
        <w:pStyle w:val="Luettelokappale"/>
      </w:pPr>
    </w:p>
    <w:p w14:paraId="6341A738" w14:textId="77777777" w:rsidR="005E1C55" w:rsidRDefault="006659FD" w:rsidP="005E1C55">
      <w:pPr>
        <w:pStyle w:val="Luettelokappale"/>
      </w:pPr>
      <w:r w:rsidRPr="006659FD">
        <w:rPr>
          <w:lang w:eastAsia="fi-FI"/>
        </w:rPr>
        <w:t xml:space="preserve"> </w:t>
      </w:r>
    </w:p>
    <w:p w14:paraId="6341A739" w14:textId="77777777" w:rsidR="005E1C55" w:rsidRDefault="00EC1CE7" w:rsidP="006F5F9D">
      <w:pPr>
        <w:pStyle w:val="Luettelokappale"/>
        <w:numPr>
          <w:ilvl w:val="0"/>
          <w:numId w:val="15"/>
        </w:numPr>
      </w:pPr>
      <w:r>
        <w:t>Valitse alasv</w:t>
      </w:r>
      <w:r w:rsidR="00E272C3">
        <w:t>etovalikosta se palvelussuhde</w:t>
      </w:r>
      <w:r>
        <w:t>, johon poissaolo kohdistuu. Järjestelmä lisää automaattisesti Hyväksyjän nimi-kenttään kyseisen palvelussuhteesi esimiehen.</w:t>
      </w:r>
    </w:p>
    <w:p w14:paraId="6341A73A" w14:textId="77777777" w:rsidR="005E1C55" w:rsidRDefault="005E1C55" w:rsidP="005E1C55">
      <w:pPr>
        <w:pStyle w:val="Luettelokappale"/>
      </w:pPr>
    </w:p>
    <w:p w14:paraId="6341A73B" w14:textId="77777777" w:rsidR="00EC1CE7" w:rsidRDefault="00EC1CE7" w:rsidP="006F5F9D">
      <w:pPr>
        <w:pStyle w:val="Luettelokappale"/>
        <w:numPr>
          <w:ilvl w:val="0"/>
          <w:numId w:val="15"/>
        </w:numPr>
      </w:pPr>
      <w:r>
        <w:t>Lisää Uusi huomautus-kenttään halutessasi lisätietoja poissaoloon liittyen.</w:t>
      </w:r>
    </w:p>
    <w:p w14:paraId="6341A73C" w14:textId="77777777" w:rsidR="005E1C55" w:rsidRDefault="005E1C55" w:rsidP="005E1C55">
      <w:pPr>
        <w:pStyle w:val="Luettelokappale"/>
      </w:pPr>
    </w:p>
    <w:p w14:paraId="6341A73D" w14:textId="77777777" w:rsidR="005D65E7" w:rsidRDefault="00EC1CE7" w:rsidP="006F5F9D">
      <w:pPr>
        <w:pStyle w:val="Luettelokappale"/>
        <w:numPr>
          <w:ilvl w:val="0"/>
          <w:numId w:val="15"/>
        </w:numPr>
      </w:pPr>
      <w:r>
        <w:t xml:space="preserve">Jos teet vain yhden poissaolon, paina </w:t>
      </w:r>
      <w:r w:rsidRPr="00EC1CE7">
        <w:rPr>
          <w:b/>
        </w:rPr>
        <w:t>Lähetä ja paluu</w:t>
      </w:r>
      <w:r>
        <w:t xml:space="preserve">-painiketta. Jos haluat tehdä useita poissaolohakemuksia peräkkäin, paina </w:t>
      </w:r>
      <w:r w:rsidRPr="00EC1CE7">
        <w:rPr>
          <w:b/>
        </w:rPr>
        <w:t>Lähetä ja uusi</w:t>
      </w:r>
      <w:r>
        <w:t xml:space="preserve">-painiketta. Jos et haluakaan tehdä poissaolohakeusta, paina </w:t>
      </w:r>
      <w:r w:rsidRPr="00EC1CE7">
        <w:rPr>
          <w:b/>
        </w:rPr>
        <w:t>Keskeytä</w:t>
      </w:r>
      <w:r>
        <w:t>-painiketta.</w:t>
      </w:r>
    </w:p>
    <w:p w14:paraId="6341A73E" w14:textId="77777777" w:rsidR="00765A41" w:rsidRDefault="00765A41" w:rsidP="00765A41">
      <w:pPr>
        <w:pStyle w:val="Luettelokappale"/>
      </w:pPr>
    </w:p>
    <w:p w14:paraId="6341A73F" w14:textId="77777777" w:rsidR="00765A41" w:rsidRDefault="00765A41" w:rsidP="006F5F9D">
      <w:pPr>
        <w:pStyle w:val="Luettelokappale"/>
        <w:numPr>
          <w:ilvl w:val="0"/>
          <w:numId w:val="15"/>
        </w:numPr>
      </w:pPr>
      <w:r>
        <w:t xml:space="preserve">Poissaolohakemuksesi lähtee esimiehellesi hyväksyttäväksi. </w:t>
      </w:r>
      <w:r w:rsidR="00122EDC">
        <w:t>Saat tiedon hyväksytystä / hylätys</w:t>
      </w:r>
      <w:r w:rsidR="00C527F4">
        <w:t>tä poissaolohakemuksesta</w:t>
      </w:r>
      <w:r w:rsidR="00122EDC">
        <w:t xml:space="preserve"> sähköpostitse. </w:t>
      </w:r>
      <w:r>
        <w:t xml:space="preserve"> </w:t>
      </w:r>
    </w:p>
    <w:p w14:paraId="6341A740" w14:textId="77777777" w:rsidR="00933226" w:rsidRDefault="00933226" w:rsidP="008E1BE2">
      <w:pPr>
        <w:pStyle w:val="LuetteloTiera"/>
        <w:numPr>
          <w:ilvl w:val="0"/>
          <w:numId w:val="0"/>
        </w:numPr>
        <w:ind w:left="720"/>
        <w:sectPr w:rsidR="00933226" w:rsidSect="00C331AA">
          <w:headerReference w:type="default" r:id="rId33"/>
          <w:footerReference w:type="default" r:id="rId34"/>
          <w:pgSz w:w="11906" w:h="16838" w:code="9"/>
          <w:pgMar w:top="1588" w:right="737" w:bottom="567" w:left="1134" w:header="567" w:footer="510" w:gutter="0"/>
          <w:pgNumType w:start="1"/>
          <w:cols w:space="708"/>
          <w:docGrid w:linePitch="360"/>
        </w:sectPr>
      </w:pPr>
    </w:p>
    <w:p w14:paraId="6341A741" w14:textId="77777777" w:rsidR="00984AE0" w:rsidRDefault="00984AE0" w:rsidP="00AB7347">
      <w:pPr>
        <w:sectPr w:rsidR="00984AE0" w:rsidSect="00984AE0">
          <w:type w:val="continuous"/>
          <w:pgSz w:w="11906" w:h="16838" w:code="9"/>
          <w:pgMar w:top="1588" w:right="737" w:bottom="567" w:left="1134" w:header="567" w:footer="510" w:gutter="0"/>
          <w:pgNumType w:start="1"/>
          <w:cols w:space="708"/>
          <w:docGrid w:linePitch="360"/>
        </w:sectPr>
      </w:pPr>
    </w:p>
    <w:p w14:paraId="6341A742" w14:textId="77777777" w:rsidR="00C21B01" w:rsidRDefault="008A14B9" w:rsidP="00AB7347">
      <w:r>
        <w:rPr>
          <w:noProof/>
          <w:lang w:eastAsia="fi-FI"/>
        </w:rPr>
        <mc:AlternateContent>
          <mc:Choice Requires="wps">
            <w:drawing>
              <wp:inline distT="0" distB="0" distL="0" distR="0" wp14:anchorId="6341AB48" wp14:editId="6B2FF7A1">
                <wp:extent cx="6372225" cy="1276350"/>
                <wp:effectExtent l="0" t="0" r="28575" b="19050"/>
                <wp:docPr id="10" name="Pyöristetty suorakulmio 10"/>
                <wp:cNvGraphicFramePr/>
                <a:graphic xmlns:a="http://schemas.openxmlformats.org/drawingml/2006/main">
                  <a:graphicData uri="http://schemas.microsoft.com/office/word/2010/wordprocessingShape">
                    <wps:wsp>
                      <wps:cNvSpPr/>
                      <wps:spPr>
                        <a:xfrm>
                          <a:off x="0" y="0"/>
                          <a:ext cx="6372225" cy="12763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7" w14:textId="6C61A73D" w:rsidR="00DE6323" w:rsidRDefault="00DE6323" w:rsidP="008A14B9">
                            <w:pPr>
                              <w:pStyle w:val="Luettelokappale"/>
                            </w:pPr>
                            <w:r w:rsidRPr="00750946">
                              <w:rPr>
                                <w:noProof/>
                                <w:lang w:eastAsia="fi-FI"/>
                              </w:rPr>
                              <w:drawing>
                                <wp:inline distT="0" distB="0" distL="0" distR="0" wp14:anchorId="7959B7AF" wp14:editId="01E89D67">
                                  <wp:extent cx="577850" cy="407408"/>
                                  <wp:effectExtent l="0" t="0" r="0" b="0"/>
                                  <wp:docPr id="85" name="Kuva 85"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9" w14:textId="77777777" w:rsidR="00DE6323" w:rsidRPr="00F00F9C" w:rsidRDefault="00DE6323" w:rsidP="008A14B9">
                            <w:pPr>
                              <w:pStyle w:val="Luettelokappale"/>
                            </w:pPr>
                            <w:r>
                              <w:t>Työntekijän ei enää tarvitse hakea koulutuspoissaoloja SAP HR –järjestelmän käyttöönoton myötä.  Kun työntekijän läsnäolo koulutuksessa on varmistettu, kirjataan hänelle samalla järjestelmään myös koulutukseen liittyvä poissaolo.</w:t>
                            </w:r>
                          </w:p>
                          <w:p w14:paraId="6341AD9A" w14:textId="77777777" w:rsidR="00DE6323" w:rsidRDefault="00DE6323" w:rsidP="008A14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48" id="Pyöristetty suorakulmio 10" o:spid="_x0000_s1030" style="width:501.75pt;height:10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" fillcolor="white [3201]" strokecolor="#dc0a0a [3206]" strokeweight="2pt">
                <v:textbox>
                  <w:txbxContent>
                    <w:p w14:paraId="6341AD97" w14:textId="6C61A73D" w:rsidR="00DE6323" w:rsidRDefault="00DE6323" w:rsidP="008A14B9">
                      <w:pPr>
                        <w:pStyle w:val="Luettelokappale"/>
                      </w:pPr>
                      <w:r w:rsidRPr="00750946">
                        <w:rPr>
                          <w:noProof/>
                          <w:lang w:eastAsia="fi-FI"/>
                        </w:rPr>
                        <w:drawing>
                          <wp:inline distT="0" distB="0" distL="0" distR="0" wp14:anchorId="7959B7AF" wp14:editId="01E89D67">
                            <wp:extent cx="577850" cy="407408"/>
                            <wp:effectExtent l="0" t="0" r="0" b="0"/>
                            <wp:docPr id="85" name="Kuva 85"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9" w14:textId="77777777" w:rsidR="00DE6323" w:rsidRPr="00F00F9C" w:rsidRDefault="00DE6323" w:rsidP="008A14B9">
                      <w:pPr>
                        <w:pStyle w:val="Luettelokappale"/>
                      </w:pPr>
                      <w:r>
                        <w:t>Työntekijän ei enää tarvitse hakea koulutuspoissaoloja SAP HR –järjestelmän käyttöönoton myötä.  Kun työntekijän läsnäolo koulutuksessa on varmistettu, kirjataan hänelle samalla järjestelmään myös koulutukseen liittyvä poissaolo.</w:t>
                      </w:r>
                    </w:p>
                    <w:p w14:paraId="6341AD9A" w14:textId="77777777" w:rsidR="00DE6323" w:rsidRDefault="00DE6323" w:rsidP="008A14B9">
                      <w:pPr>
                        <w:jc w:val="center"/>
                      </w:pPr>
                    </w:p>
                  </w:txbxContent>
                </v:textbox>
                <w10:anchorlock/>
              </v:roundrect>
            </w:pict>
          </mc:Fallback>
        </mc:AlternateContent>
      </w:r>
    </w:p>
    <w:p w14:paraId="6341A743" w14:textId="77777777" w:rsidR="006E3051" w:rsidRDefault="006E3051" w:rsidP="00AB7347"/>
    <w:p w14:paraId="6341A744" w14:textId="77777777" w:rsidR="00A571B4" w:rsidRDefault="00A571B4" w:rsidP="00A571B4">
      <w:pPr>
        <w:rPr>
          <w:b/>
          <w:u w:val="single"/>
        </w:rPr>
      </w:pPr>
      <w:r>
        <w:rPr>
          <w:b/>
          <w:u w:val="single"/>
        </w:rPr>
        <w:t>Hyväksytyn poissaolon peruuttaminen</w:t>
      </w:r>
    </w:p>
    <w:p w14:paraId="6341A745" w14:textId="77777777" w:rsidR="00A571B4" w:rsidRDefault="00A571B4" w:rsidP="00A571B4">
      <w:pPr>
        <w:rPr>
          <w:b/>
          <w:u w:val="single"/>
        </w:rPr>
      </w:pPr>
    </w:p>
    <w:p w14:paraId="6341A746" w14:textId="77777777" w:rsidR="00A571B4" w:rsidRPr="00A571B4" w:rsidRDefault="00A571B4" w:rsidP="00A571B4">
      <w:r w:rsidRPr="00A571B4">
        <w:t xml:space="preserve">Kun on tarve </w:t>
      </w:r>
      <w:r w:rsidR="00522B60">
        <w:t xml:space="preserve">perua hyväksytty poissaolojakso, </w:t>
      </w:r>
      <w:r w:rsidRPr="00A571B4">
        <w:t xml:space="preserve">tekee työntekijä itse tai  hänen puolestaan </w:t>
      </w:r>
      <w:r w:rsidR="00EC1EFB">
        <w:t xml:space="preserve">tehdään </w:t>
      </w:r>
      <w:r w:rsidRPr="00A571B4">
        <w:t xml:space="preserve">portaalissa </w:t>
      </w:r>
      <w:r w:rsidRPr="00A571B4">
        <w:rPr>
          <w:u w:val="single"/>
        </w:rPr>
        <w:t>poissaolon poistopyyntö</w:t>
      </w:r>
      <w:r w:rsidRPr="00A571B4">
        <w:t xml:space="preserve">, jonka päätösvaltainen esimies voi hyväksyä tai hylätä. Hyväksymisen jälkeen poissaolo poistuu sekä SAP:sta että Personec F.K –järjestelmästä. </w:t>
      </w:r>
      <w:r w:rsidRPr="00A571B4">
        <w:lastRenderedPageBreak/>
        <w:t>Jos on tarve ilmoittaa uusi poissaolojakso osinkin poistetun poissaolojakson ajalle, pitää odottaa vähintään 20 minuuttia ennen uuden ilmoituksen tekemistä, jotta poistoilmoitus ehtii välittyä liittymissä loppuun asti.</w:t>
      </w:r>
    </w:p>
    <w:p w14:paraId="6341A747" w14:textId="77777777" w:rsidR="00A571B4" w:rsidRPr="00A571B4" w:rsidRDefault="00A571B4" w:rsidP="00A571B4"/>
    <w:p w14:paraId="6341A748" w14:textId="77777777" w:rsidR="00A571B4" w:rsidRDefault="00A571B4" w:rsidP="00353414">
      <w:pPr>
        <w:pStyle w:val="Luettelokappale"/>
        <w:numPr>
          <w:ilvl w:val="0"/>
          <w:numId w:val="38"/>
        </w:numPr>
      </w:pPr>
      <w:r w:rsidRPr="00A571B4">
        <w:t xml:space="preserve">Hae </w:t>
      </w:r>
      <w:r w:rsidRPr="00A571B4">
        <w:rPr>
          <w:i/>
        </w:rPr>
        <w:t xml:space="preserve">Poissaolotietojen yleistiedot </w:t>
      </w:r>
      <w:r>
        <w:t>–kohdasta se poissaolo</w:t>
      </w:r>
      <w:r w:rsidRPr="00A571B4">
        <w:t>jakso</w:t>
      </w:r>
      <w:r>
        <w:t>, jonka</w:t>
      </w:r>
      <w:r w:rsidRPr="00A571B4">
        <w:t xml:space="preserve"> haluat poistaa.</w:t>
      </w:r>
    </w:p>
    <w:p w14:paraId="6341A749" w14:textId="77777777" w:rsidR="00A571B4" w:rsidRDefault="00A571B4" w:rsidP="00A571B4">
      <w:pPr>
        <w:pStyle w:val="Luettelokappale"/>
      </w:pPr>
    </w:p>
    <w:p w14:paraId="6341A74A" w14:textId="77777777" w:rsidR="00A571B4" w:rsidRPr="00A571B4" w:rsidRDefault="00A571B4" w:rsidP="00353414">
      <w:pPr>
        <w:pStyle w:val="Luettelokappale"/>
        <w:numPr>
          <w:ilvl w:val="0"/>
          <w:numId w:val="38"/>
        </w:numPr>
      </w:pPr>
      <w:r w:rsidRPr="00A571B4">
        <w:t>Klikkaa roskakori –kuvaketta.</w:t>
      </w:r>
    </w:p>
    <w:p w14:paraId="6341A74B" w14:textId="77777777" w:rsidR="00A571B4" w:rsidRPr="00A571B4" w:rsidRDefault="00A571B4" w:rsidP="00A571B4">
      <w:pPr>
        <w:pStyle w:val="Luettelokappale"/>
      </w:pPr>
    </w:p>
    <w:p w14:paraId="6341A74C" w14:textId="77777777" w:rsidR="00A571B4" w:rsidRPr="00A571B4" w:rsidRDefault="00A571B4" w:rsidP="00A571B4">
      <w:r>
        <w:rPr>
          <w:noProof/>
          <w:lang w:eastAsia="fi-FI"/>
        </w:rPr>
        <mc:AlternateContent>
          <mc:Choice Requires="wps">
            <w:drawing>
              <wp:anchor distT="0" distB="0" distL="114300" distR="114300" simplePos="0" relativeHeight="251608576" behindDoc="0" locked="0" layoutInCell="1" allowOverlap="1" wp14:anchorId="6341AB4A" wp14:editId="2A3BD7A5">
                <wp:simplePos x="0" y="0"/>
                <wp:positionH relativeFrom="column">
                  <wp:posOffset>440690</wp:posOffset>
                </wp:positionH>
                <wp:positionV relativeFrom="paragraph">
                  <wp:posOffset>6046</wp:posOffset>
                </wp:positionV>
                <wp:extent cx="429371" cy="254442"/>
                <wp:effectExtent l="0" t="0" r="27940" b="12700"/>
                <wp:wrapNone/>
                <wp:docPr id="98" name="Pyöristetty suorakulmio 98"/>
                <wp:cNvGraphicFramePr/>
                <a:graphic xmlns:a="http://schemas.openxmlformats.org/drawingml/2006/main">
                  <a:graphicData uri="http://schemas.microsoft.com/office/word/2010/wordprocessingShape">
                    <wps:wsp>
                      <wps:cNvSpPr/>
                      <wps:spPr>
                        <a:xfrm>
                          <a:off x="0" y="0"/>
                          <a:ext cx="429371" cy="2544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47F69" id="Pyöristetty suorakulmio 98" o:spid="_x0000_s1026" style="position:absolute;margin-left:34.7pt;margin-top:.5pt;width:33.8pt;height:20.05pt;z-index:251608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" filled="f" strokecolor="red" strokeweight="2pt"/>
            </w:pict>
          </mc:Fallback>
        </mc:AlternateContent>
      </w:r>
      <w:r w:rsidRPr="00A571B4">
        <w:rPr>
          <w:noProof/>
          <w:lang w:eastAsia="fi-FI"/>
        </w:rPr>
        <w:drawing>
          <wp:inline distT="0" distB="0" distL="0" distR="0" wp14:anchorId="6341AB4C" wp14:editId="54CCAE08">
            <wp:extent cx="9720842" cy="333375"/>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06001" cy="339725"/>
                    </a:xfrm>
                    <a:prstGeom prst="rect">
                      <a:avLst/>
                    </a:prstGeom>
                  </pic:spPr>
                </pic:pic>
              </a:graphicData>
            </a:graphic>
          </wp:inline>
        </w:drawing>
      </w:r>
    </w:p>
    <w:p w14:paraId="6341A74D" w14:textId="77777777" w:rsidR="00A571B4" w:rsidRPr="00A571B4" w:rsidRDefault="00A571B4" w:rsidP="00A571B4"/>
    <w:p w14:paraId="6341A74E" w14:textId="77777777" w:rsidR="00A571B4" w:rsidRPr="00A571B4" w:rsidRDefault="00A571B4" w:rsidP="00353414">
      <w:pPr>
        <w:pStyle w:val="Luettelokappale"/>
        <w:numPr>
          <w:ilvl w:val="0"/>
          <w:numId w:val="38"/>
        </w:numPr>
      </w:pPr>
      <w:r w:rsidRPr="00A571B4">
        <w:t xml:space="preserve">Ohjelma avaa </w:t>
      </w:r>
      <w:r>
        <w:t>h</w:t>
      </w:r>
      <w:r w:rsidRPr="00A571B4">
        <w:t>enkilökohtaisen kalenterisi.</w:t>
      </w:r>
      <w:r>
        <w:t xml:space="preserve"> Valitse Lähetä ja paluu.</w:t>
      </w:r>
    </w:p>
    <w:p w14:paraId="6341A74F" w14:textId="77777777" w:rsidR="00A571B4" w:rsidRPr="00A56AE7" w:rsidRDefault="00A571B4" w:rsidP="00A571B4">
      <w:pPr>
        <w:rPr>
          <w:sz w:val="24"/>
          <w:szCs w:val="24"/>
        </w:rPr>
      </w:pPr>
    </w:p>
    <w:p w14:paraId="6341A750" w14:textId="77777777" w:rsidR="00A571B4" w:rsidRDefault="00A571B4" w:rsidP="00A571B4">
      <w:pPr>
        <w:rPr>
          <w:sz w:val="24"/>
          <w:szCs w:val="24"/>
        </w:rPr>
      </w:pPr>
      <w:r>
        <w:rPr>
          <w:noProof/>
          <w:sz w:val="24"/>
          <w:szCs w:val="24"/>
          <w:lang w:eastAsia="fi-FI"/>
        </w:rPr>
        <mc:AlternateContent>
          <mc:Choice Requires="wps">
            <w:drawing>
              <wp:anchor distT="0" distB="0" distL="114300" distR="114300" simplePos="0" relativeHeight="251609600" behindDoc="0" locked="0" layoutInCell="1" allowOverlap="1" wp14:anchorId="6341AB4E" wp14:editId="4B3D419F">
                <wp:simplePos x="0" y="0"/>
                <wp:positionH relativeFrom="column">
                  <wp:posOffset>-43484</wp:posOffset>
                </wp:positionH>
                <wp:positionV relativeFrom="paragraph">
                  <wp:posOffset>201930</wp:posOffset>
                </wp:positionV>
                <wp:extent cx="787179" cy="174929"/>
                <wp:effectExtent l="0" t="0" r="13335" b="15875"/>
                <wp:wrapNone/>
                <wp:docPr id="99" name="Pyöristetty suorakulmio 99"/>
                <wp:cNvGraphicFramePr/>
                <a:graphic xmlns:a="http://schemas.openxmlformats.org/drawingml/2006/main">
                  <a:graphicData uri="http://schemas.microsoft.com/office/word/2010/wordprocessingShape">
                    <wps:wsp>
                      <wps:cNvSpPr/>
                      <wps:spPr>
                        <a:xfrm>
                          <a:off x="0" y="0"/>
                          <a:ext cx="787179" cy="1749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8A4BB1" id="Pyöristetty suorakulmio 99" o:spid="_x0000_s1026" style="position:absolute;margin-left:-3.4pt;margin-top:15.9pt;width:62pt;height:13.75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" filled="f" strokecolor="red" strokeweight="2pt"/>
            </w:pict>
          </mc:Fallback>
        </mc:AlternateContent>
      </w:r>
      <w:r w:rsidRPr="00A56AE7">
        <w:rPr>
          <w:noProof/>
          <w:sz w:val="24"/>
          <w:szCs w:val="24"/>
          <w:lang w:eastAsia="fi-FI"/>
        </w:rPr>
        <w:drawing>
          <wp:inline distT="0" distB="0" distL="0" distR="0" wp14:anchorId="6341AB50" wp14:editId="080B4D01">
            <wp:extent cx="5112688" cy="3567411"/>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6479" cy="3577034"/>
                    </a:xfrm>
                    <a:prstGeom prst="rect">
                      <a:avLst/>
                    </a:prstGeom>
                  </pic:spPr>
                </pic:pic>
              </a:graphicData>
            </a:graphic>
          </wp:inline>
        </w:drawing>
      </w:r>
    </w:p>
    <w:p w14:paraId="6341A751" w14:textId="77777777" w:rsidR="00522B60" w:rsidRDefault="00522B60" w:rsidP="00522B60">
      <w:pPr>
        <w:pStyle w:val="Luettelokappale"/>
        <w:rPr>
          <w:noProof/>
          <w:lang w:eastAsia="fi-FI"/>
        </w:rPr>
      </w:pPr>
    </w:p>
    <w:p w14:paraId="6341A752" w14:textId="77777777" w:rsidR="005B6CA9" w:rsidRPr="00A571B4" w:rsidRDefault="00A571B4" w:rsidP="00353414">
      <w:pPr>
        <w:pStyle w:val="Luettelokappale"/>
        <w:numPr>
          <w:ilvl w:val="0"/>
          <w:numId w:val="38"/>
        </w:numPr>
        <w:rPr>
          <w:noProof/>
          <w:lang w:eastAsia="fi-FI"/>
        </w:rPr>
      </w:pPr>
      <w:r w:rsidRPr="00A571B4">
        <w:rPr>
          <w:noProof/>
          <w:lang w:eastAsia="fi-FI"/>
        </w:rPr>
        <w:t xml:space="preserve">Poissaolon </w:t>
      </w:r>
      <w:r w:rsidR="00E66A76">
        <w:rPr>
          <w:noProof/>
          <w:lang w:eastAsia="fi-FI"/>
        </w:rPr>
        <w:t>poisto</w:t>
      </w:r>
      <w:r w:rsidRPr="00A571B4">
        <w:rPr>
          <w:noProof/>
          <w:lang w:eastAsia="fi-FI"/>
        </w:rPr>
        <w:t xml:space="preserve">pyyntö </w:t>
      </w:r>
      <w:r w:rsidR="00522B60">
        <w:rPr>
          <w:noProof/>
          <w:lang w:eastAsia="fi-FI"/>
        </w:rPr>
        <w:t xml:space="preserve">on </w:t>
      </w:r>
      <w:r w:rsidRPr="00A571B4">
        <w:rPr>
          <w:noProof/>
          <w:lang w:eastAsia="fi-FI"/>
        </w:rPr>
        <w:t>lähetetty esimiehellesi hyväksyttäväksi.</w:t>
      </w:r>
      <w:r>
        <w:rPr>
          <w:noProof/>
          <w:lang w:eastAsia="fi-FI"/>
        </w:rPr>
        <w:t xml:space="preserve"> </w:t>
      </w:r>
      <w:r w:rsidRPr="00E66A76">
        <w:rPr>
          <w:i/>
        </w:rPr>
        <w:t xml:space="preserve">Poissaolotietojen yleistiedot </w:t>
      </w:r>
      <w:r>
        <w:t>–kohtaan on tullut alla oleva Poista-alkuinen lisärivi.</w:t>
      </w:r>
      <w:r w:rsidR="005B6CA9">
        <w:t xml:space="preserve"> Rivi poistuu kun esimies on hyväksynyt poistopyynnön.</w:t>
      </w:r>
    </w:p>
    <w:p w14:paraId="6341A753" w14:textId="77777777" w:rsidR="00A571B4" w:rsidRPr="00A571B4" w:rsidRDefault="00A571B4" w:rsidP="00A571B4">
      <w:pPr>
        <w:rPr>
          <w:noProof/>
          <w:lang w:eastAsia="fi-FI"/>
        </w:rPr>
      </w:pPr>
    </w:p>
    <w:p w14:paraId="6341A754" w14:textId="77777777" w:rsidR="00A571B4" w:rsidRPr="00A571B4" w:rsidRDefault="00A571B4" w:rsidP="00A571B4">
      <w:r>
        <w:rPr>
          <w:noProof/>
          <w:lang w:eastAsia="fi-FI"/>
        </w:rPr>
        <mc:AlternateContent>
          <mc:Choice Requires="wps">
            <w:drawing>
              <wp:anchor distT="0" distB="0" distL="114300" distR="114300" simplePos="0" relativeHeight="251610624" behindDoc="0" locked="0" layoutInCell="1" allowOverlap="1" wp14:anchorId="6341AB52" wp14:editId="3495C37B">
                <wp:simplePos x="0" y="0"/>
                <wp:positionH relativeFrom="column">
                  <wp:posOffset>3479</wp:posOffset>
                </wp:positionH>
                <wp:positionV relativeFrom="paragraph">
                  <wp:posOffset>-3451</wp:posOffset>
                </wp:positionV>
                <wp:extent cx="6846073" cy="262393"/>
                <wp:effectExtent l="0" t="0" r="12065" b="23495"/>
                <wp:wrapNone/>
                <wp:docPr id="101" name="Pyöristetty suorakulmio 101"/>
                <wp:cNvGraphicFramePr/>
                <a:graphic xmlns:a="http://schemas.openxmlformats.org/drawingml/2006/main">
                  <a:graphicData uri="http://schemas.microsoft.com/office/word/2010/wordprocessingShape">
                    <wps:wsp>
                      <wps:cNvSpPr/>
                      <wps:spPr>
                        <a:xfrm>
                          <a:off x="0" y="0"/>
                          <a:ext cx="6846073" cy="2623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E065D4" id="Pyöristetty suorakulmio 101" o:spid="_x0000_s1026" style="position:absolute;margin-left:.25pt;margin-top:-.25pt;width:539.05pt;height:20.65pt;z-index:25161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" filled="f" strokecolor="red" strokeweight="2pt"/>
            </w:pict>
          </mc:Fallback>
        </mc:AlternateContent>
      </w:r>
      <w:r w:rsidRPr="00A571B4">
        <w:rPr>
          <w:noProof/>
          <w:lang w:eastAsia="fi-FI"/>
        </w:rPr>
        <w:drawing>
          <wp:inline distT="0" distB="0" distL="0" distR="0" wp14:anchorId="6341AB54" wp14:editId="70790E49">
            <wp:extent cx="9458077" cy="581025"/>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541043" cy="586122"/>
                    </a:xfrm>
                    <a:prstGeom prst="rect">
                      <a:avLst/>
                    </a:prstGeom>
                  </pic:spPr>
                </pic:pic>
              </a:graphicData>
            </a:graphic>
          </wp:inline>
        </w:drawing>
      </w:r>
    </w:p>
    <w:p w14:paraId="6341A755" w14:textId="77777777" w:rsidR="00A571B4" w:rsidRPr="00A571B4" w:rsidRDefault="00A571B4" w:rsidP="00A571B4"/>
    <w:p w14:paraId="6341A756" w14:textId="77777777" w:rsidR="00A571B4" w:rsidRPr="00A571B4" w:rsidRDefault="00A571B4" w:rsidP="00353414">
      <w:pPr>
        <w:pStyle w:val="Luettelokappale"/>
        <w:numPr>
          <w:ilvl w:val="0"/>
          <w:numId w:val="38"/>
        </w:numPr>
      </w:pPr>
      <w:r w:rsidRPr="00A571B4">
        <w:t xml:space="preserve">Kun pyyntö on hyväksytty, saat </w:t>
      </w:r>
      <w:r>
        <w:t>siitä sähköpostiisi alla olevan</w:t>
      </w:r>
      <w:r w:rsidR="00522B60">
        <w:t xml:space="preserve"> kaltaisen</w:t>
      </w:r>
      <w:r>
        <w:t xml:space="preserve"> </w:t>
      </w:r>
      <w:r w:rsidRPr="00A571B4">
        <w:t>ilmoituksen:</w:t>
      </w:r>
    </w:p>
    <w:p w14:paraId="6341A757" w14:textId="77777777" w:rsidR="00A571B4" w:rsidRPr="00A571B4" w:rsidRDefault="00A571B4" w:rsidP="00A571B4"/>
    <w:p w14:paraId="6341A758" w14:textId="77777777" w:rsidR="00A571B4" w:rsidRDefault="00A571B4" w:rsidP="00A571B4">
      <w:pPr>
        <w:rPr>
          <w:sz w:val="24"/>
          <w:szCs w:val="24"/>
        </w:rPr>
      </w:pPr>
      <w:r>
        <w:rPr>
          <w:noProof/>
          <w:lang w:eastAsia="fi-FI"/>
        </w:rPr>
        <w:drawing>
          <wp:inline distT="0" distB="0" distL="0" distR="0" wp14:anchorId="6341AB56" wp14:editId="6F260718">
            <wp:extent cx="5286375" cy="2638425"/>
            <wp:effectExtent l="0" t="0" r="9525" b="9525"/>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86375" cy="2638425"/>
                    </a:xfrm>
                    <a:prstGeom prst="rect">
                      <a:avLst/>
                    </a:prstGeom>
                  </pic:spPr>
                </pic:pic>
              </a:graphicData>
            </a:graphic>
          </wp:inline>
        </w:drawing>
      </w:r>
    </w:p>
    <w:p w14:paraId="6341A759" w14:textId="77777777" w:rsidR="00A571B4" w:rsidRDefault="00A571B4" w:rsidP="00A571B4">
      <w:pPr>
        <w:rPr>
          <w:sz w:val="24"/>
          <w:szCs w:val="24"/>
        </w:rPr>
      </w:pPr>
    </w:p>
    <w:p w14:paraId="5F1A8975" w14:textId="77777777" w:rsidR="002B14F0" w:rsidRDefault="002B14F0" w:rsidP="00A571B4">
      <w:pPr>
        <w:rPr>
          <w:sz w:val="24"/>
          <w:szCs w:val="24"/>
        </w:rPr>
      </w:pPr>
    </w:p>
    <w:p w14:paraId="6341A75B" w14:textId="77777777" w:rsidR="00F53819" w:rsidRDefault="00F53819" w:rsidP="00F53819">
      <w:pPr>
        <w:pStyle w:val="Otsikko3"/>
      </w:pPr>
      <w:bookmarkStart w:id="9" w:name="_Toc526937786"/>
      <w:r>
        <w:t>Säästöön siirtäminen</w:t>
      </w:r>
      <w:bookmarkEnd w:id="9"/>
    </w:p>
    <w:p w14:paraId="6341A75C" w14:textId="77777777" w:rsidR="00FB3373" w:rsidRDefault="00FB3373" w:rsidP="00FB3373"/>
    <w:p w14:paraId="6341A75D" w14:textId="77777777" w:rsidR="00FB3373" w:rsidRDefault="00FB3373" w:rsidP="00FB3373">
      <w:r>
        <w:t xml:space="preserve">Jos haluat siirtää </w:t>
      </w:r>
      <w:r w:rsidR="00A06040">
        <w:t>vuosilomaasi säästöön, valitse</w:t>
      </w:r>
      <w:r>
        <w:t xml:space="preserve"> vasemman reunan navigaation </w:t>
      </w:r>
      <w:r w:rsidRPr="00FB3373">
        <w:rPr>
          <w:b/>
          <w:noProof/>
          <w:lang w:eastAsia="fi-FI"/>
        </w:rPr>
        <w:t>Säästöön siirtäminen</w:t>
      </w:r>
      <w:r>
        <w:t xml:space="preserve">, jolloin avautuu </w:t>
      </w:r>
      <w:r w:rsidR="00A06040">
        <w:t>säästö</w:t>
      </w:r>
      <w:r w:rsidR="00CE055A">
        <w:t xml:space="preserve">ön siirtämisen </w:t>
      </w:r>
      <w:r w:rsidR="00A06040">
        <w:t xml:space="preserve">hakemusikkuna. </w:t>
      </w:r>
    </w:p>
    <w:p w14:paraId="6341A75E" w14:textId="77777777" w:rsidR="00FB3373" w:rsidRDefault="00FB3373" w:rsidP="00FB3373"/>
    <w:p w14:paraId="6341A75F" w14:textId="77777777" w:rsidR="00CE055A" w:rsidRDefault="00840434" w:rsidP="00FB3373">
      <w:r>
        <w:rPr>
          <w:noProof/>
          <w:lang w:eastAsia="fi-FI"/>
        </w:rPr>
        <mc:AlternateContent>
          <mc:Choice Requires="wps">
            <w:drawing>
              <wp:anchor distT="0" distB="0" distL="114300" distR="114300" simplePos="0" relativeHeight="251602432" behindDoc="0" locked="0" layoutInCell="1" allowOverlap="1" wp14:anchorId="6341AB58" wp14:editId="20EB183C">
                <wp:simplePos x="0" y="0"/>
                <wp:positionH relativeFrom="column">
                  <wp:posOffset>5476504</wp:posOffset>
                </wp:positionH>
                <wp:positionV relativeFrom="paragraph">
                  <wp:posOffset>1062355</wp:posOffset>
                </wp:positionV>
                <wp:extent cx="204470" cy="197485"/>
                <wp:effectExtent l="0" t="0" r="24130" b="12065"/>
                <wp:wrapNone/>
                <wp:docPr id="82" name="Pyöristetty suorakulmio 82"/>
                <wp:cNvGraphicFramePr/>
                <a:graphic xmlns:a="http://schemas.openxmlformats.org/drawingml/2006/main">
                  <a:graphicData uri="http://schemas.microsoft.com/office/word/2010/wordprocessingShape">
                    <wps:wsp>
                      <wps:cNvSpPr/>
                      <wps:spPr>
                        <a:xfrm>
                          <a:off x="0" y="0"/>
                          <a:ext cx="204470" cy="1974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E0F2BF" id="Pyöristetty suorakulmio 82" o:spid="_x0000_s1026" style="position:absolute;margin-left:431.2pt;margin-top:83.65pt;width:16.1pt;height:15.55pt;z-index:251602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" filled="f" strokecolor="red" strokeweight="2pt"/>
            </w:pict>
          </mc:Fallback>
        </mc:AlternateContent>
      </w:r>
      <w:r>
        <w:rPr>
          <w:noProof/>
          <w:lang w:eastAsia="fi-FI"/>
        </w:rPr>
        <mc:AlternateContent>
          <mc:Choice Requires="wps">
            <w:drawing>
              <wp:anchor distT="0" distB="0" distL="114300" distR="114300" simplePos="0" relativeHeight="251601408" behindDoc="0" locked="0" layoutInCell="1" allowOverlap="1" wp14:anchorId="6341AB5A" wp14:editId="760D7AA7">
                <wp:simplePos x="0" y="0"/>
                <wp:positionH relativeFrom="column">
                  <wp:posOffset>4133479</wp:posOffset>
                </wp:positionH>
                <wp:positionV relativeFrom="paragraph">
                  <wp:posOffset>624205</wp:posOffset>
                </wp:positionV>
                <wp:extent cx="204470" cy="197485"/>
                <wp:effectExtent l="0" t="0" r="24130" b="12065"/>
                <wp:wrapNone/>
                <wp:docPr id="79" name="Pyöristetty suorakulmio 79"/>
                <wp:cNvGraphicFramePr/>
                <a:graphic xmlns:a="http://schemas.openxmlformats.org/drawingml/2006/main">
                  <a:graphicData uri="http://schemas.microsoft.com/office/word/2010/wordprocessingShape">
                    <wps:wsp>
                      <wps:cNvSpPr/>
                      <wps:spPr>
                        <a:xfrm>
                          <a:off x="0" y="0"/>
                          <a:ext cx="204470" cy="1974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21B3E" id="Pyöristetty suorakulmio 79" o:spid="_x0000_s1026" style="position:absolute;margin-left:325.45pt;margin-top:49.15pt;width:16.1pt;height:15.55pt;z-index:25160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" filled="f" strokecolor="red" strokeweight="2pt"/>
            </w:pict>
          </mc:Fallback>
        </mc:AlternateContent>
      </w:r>
      <w:r w:rsidR="00EC6966">
        <w:rPr>
          <w:noProof/>
          <w:lang w:eastAsia="fi-FI"/>
        </w:rPr>
        <mc:AlternateContent>
          <mc:Choice Requires="wps">
            <w:drawing>
              <wp:anchor distT="0" distB="0" distL="114300" distR="114300" simplePos="0" relativeHeight="251603456" behindDoc="0" locked="0" layoutInCell="1" allowOverlap="1" wp14:anchorId="6341AB5C" wp14:editId="7E275618">
                <wp:simplePos x="0" y="0"/>
                <wp:positionH relativeFrom="column">
                  <wp:posOffset>3287024</wp:posOffset>
                </wp:positionH>
                <wp:positionV relativeFrom="paragraph">
                  <wp:posOffset>821690</wp:posOffset>
                </wp:positionV>
                <wp:extent cx="1016512" cy="184652"/>
                <wp:effectExtent l="0" t="0" r="12700" b="25400"/>
                <wp:wrapNone/>
                <wp:docPr id="83" name="Pyöristetty suorakulmio 83"/>
                <wp:cNvGraphicFramePr/>
                <a:graphic xmlns:a="http://schemas.openxmlformats.org/drawingml/2006/main">
                  <a:graphicData uri="http://schemas.microsoft.com/office/word/2010/wordprocessingShape">
                    <wps:wsp>
                      <wps:cNvSpPr/>
                      <wps:spPr>
                        <a:xfrm>
                          <a:off x="0" y="0"/>
                          <a:ext cx="1016512" cy="18465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8A1E28" id="Pyöristetty suorakulmio 83" o:spid="_x0000_s1026" style="position:absolute;margin-left:258.8pt;margin-top:64.7pt;width:80.05pt;height:14.55pt;z-index:25160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" filled="f" strokecolor="red" strokeweight="2pt"/>
            </w:pict>
          </mc:Fallback>
        </mc:AlternateContent>
      </w:r>
      <w:r w:rsidR="008458D7">
        <w:rPr>
          <w:noProof/>
          <w:lang w:eastAsia="fi-FI"/>
        </w:rPr>
        <mc:AlternateContent>
          <mc:Choice Requires="wps">
            <w:drawing>
              <wp:anchor distT="0" distB="0" distL="114300" distR="114300" simplePos="0" relativeHeight="251600384" behindDoc="0" locked="0" layoutInCell="1" allowOverlap="1" wp14:anchorId="6341AB5E" wp14:editId="461ED99E">
                <wp:simplePos x="0" y="0"/>
                <wp:positionH relativeFrom="column">
                  <wp:posOffset>-92293</wp:posOffset>
                </wp:positionH>
                <wp:positionV relativeFrom="paragraph">
                  <wp:posOffset>679422</wp:posOffset>
                </wp:positionV>
                <wp:extent cx="1903863" cy="286603"/>
                <wp:effectExtent l="0" t="0" r="20320" b="18415"/>
                <wp:wrapNone/>
                <wp:docPr id="78" name="Pyöristetty suorakulmio 78"/>
                <wp:cNvGraphicFramePr/>
                <a:graphic xmlns:a="http://schemas.openxmlformats.org/drawingml/2006/main">
                  <a:graphicData uri="http://schemas.microsoft.com/office/word/2010/wordprocessingShape">
                    <wps:wsp>
                      <wps:cNvSpPr/>
                      <wps:spPr>
                        <a:xfrm>
                          <a:off x="0" y="0"/>
                          <a:ext cx="1903863" cy="2866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4F312" id="Pyöristetty suorakulmio 78" o:spid="_x0000_s1026" style="position:absolute;margin-left:-7.25pt;margin-top:53.5pt;width:149.9pt;height:22.55pt;z-index:25160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" filled="f" strokecolor="red" strokeweight="2pt"/>
            </w:pict>
          </mc:Fallback>
        </mc:AlternateContent>
      </w:r>
      <w:r w:rsidR="00CE055A">
        <w:rPr>
          <w:noProof/>
          <w:lang w:eastAsia="fi-FI"/>
        </w:rPr>
        <w:drawing>
          <wp:inline distT="0" distB="0" distL="0" distR="0" wp14:anchorId="6341AB60" wp14:editId="288F68D4">
            <wp:extent cx="5810250" cy="192405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0250" cy="1924050"/>
                    </a:xfrm>
                    <a:prstGeom prst="rect">
                      <a:avLst/>
                    </a:prstGeom>
                  </pic:spPr>
                </pic:pic>
              </a:graphicData>
            </a:graphic>
          </wp:inline>
        </w:drawing>
      </w:r>
    </w:p>
    <w:p w14:paraId="6341A760" w14:textId="77777777" w:rsidR="00CE055A" w:rsidRDefault="00CE055A" w:rsidP="00FB3373"/>
    <w:p w14:paraId="6341A761" w14:textId="77777777" w:rsidR="00CE055A" w:rsidRDefault="00CE055A" w:rsidP="006F5F9D">
      <w:pPr>
        <w:pStyle w:val="Luettelokappale"/>
        <w:numPr>
          <w:ilvl w:val="0"/>
          <w:numId w:val="16"/>
        </w:numPr>
      </w:pPr>
      <w:r>
        <w:t>Valitse alasvetovalikosta se lomavuosi, josta haluat siirtää lomapäiviä säästöön.</w:t>
      </w:r>
    </w:p>
    <w:p w14:paraId="6341A762" w14:textId="77777777" w:rsidR="00911607" w:rsidRDefault="00911607" w:rsidP="00911607">
      <w:pPr>
        <w:pStyle w:val="Luettelokappale"/>
      </w:pPr>
    </w:p>
    <w:p w14:paraId="6341A763" w14:textId="77777777" w:rsidR="00CE055A" w:rsidRDefault="00CE055A" w:rsidP="006F5F9D">
      <w:pPr>
        <w:pStyle w:val="Luettelokappale"/>
        <w:numPr>
          <w:ilvl w:val="0"/>
          <w:numId w:val="16"/>
        </w:numPr>
      </w:pPr>
      <w:r>
        <w:t>Kirjoita tekstikenttään säästöön siirrettävien päivien lukumäärä.</w:t>
      </w:r>
    </w:p>
    <w:p w14:paraId="6341A764" w14:textId="77777777" w:rsidR="00911607" w:rsidRDefault="00911607" w:rsidP="00911607">
      <w:pPr>
        <w:pStyle w:val="Luettelokappale"/>
      </w:pPr>
    </w:p>
    <w:p w14:paraId="6341A765" w14:textId="77777777" w:rsidR="00CE055A" w:rsidRDefault="00CE055A" w:rsidP="006F5F9D">
      <w:pPr>
        <w:pStyle w:val="Luettelokappale"/>
        <w:numPr>
          <w:ilvl w:val="0"/>
          <w:numId w:val="16"/>
        </w:numPr>
      </w:pPr>
      <w:r>
        <w:t xml:space="preserve">Valitse alasvetovalikosta se palvelussuhde, </w:t>
      </w:r>
      <w:r w:rsidR="00C527F4" w:rsidRPr="00994CA4">
        <w:t>jossa tällä hetkellä työskentelet</w:t>
      </w:r>
      <w:r w:rsidR="00C527F4">
        <w:t>. Jä</w:t>
      </w:r>
      <w:r>
        <w:t xml:space="preserve">rjestelmä lisää automaattisesti </w:t>
      </w:r>
      <w:r w:rsidR="00C527F4">
        <w:t>Esimiehen</w:t>
      </w:r>
      <w:r>
        <w:t xml:space="preserve"> nimi-kenttään kyseisen palvelussuhteesi esimiehen.</w:t>
      </w:r>
    </w:p>
    <w:p w14:paraId="6341A766" w14:textId="77777777" w:rsidR="00911607" w:rsidRDefault="00911607" w:rsidP="00911607">
      <w:pPr>
        <w:pStyle w:val="Luettelokappale"/>
      </w:pPr>
    </w:p>
    <w:p w14:paraId="6341A767" w14:textId="77777777" w:rsidR="00CE055A" w:rsidRDefault="00C527F4" w:rsidP="006F5F9D">
      <w:pPr>
        <w:pStyle w:val="Luettelokappale"/>
        <w:numPr>
          <w:ilvl w:val="0"/>
          <w:numId w:val="16"/>
        </w:numPr>
      </w:pPr>
      <w:r>
        <w:t xml:space="preserve">Kun hakemus on valmis, paina </w:t>
      </w:r>
      <w:r w:rsidRPr="00C527F4">
        <w:rPr>
          <w:b/>
        </w:rPr>
        <w:t>Lähetä hyväksyttäväksi</w:t>
      </w:r>
      <w:r>
        <w:t xml:space="preserve"> –painiketta.</w:t>
      </w:r>
    </w:p>
    <w:p w14:paraId="6341A768" w14:textId="77777777" w:rsidR="00911607" w:rsidRDefault="00911607" w:rsidP="00911607">
      <w:pPr>
        <w:pStyle w:val="Luettelokappale"/>
      </w:pPr>
    </w:p>
    <w:p w14:paraId="6341A769" w14:textId="77777777" w:rsidR="00C527F4" w:rsidRDefault="008217AF" w:rsidP="006F5F9D">
      <w:pPr>
        <w:pStyle w:val="Luettelokappale"/>
        <w:numPr>
          <w:ilvl w:val="0"/>
          <w:numId w:val="16"/>
        </w:numPr>
      </w:pPr>
      <w:r>
        <w:t>Säästöön siirtämisen hakemus</w:t>
      </w:r>
      <w:r w:rsidR="00C527F4">
        <w:t xml:space="preserve"> lähtee esimiehellesi hyväksyttäväksi. Saat tiedon hyväksytystä / hylätystä </w:t>
      </w:r>
      <w:r>
        <w:t>ha</w:t>
      </w:r>
      <w:r w:rsidR="00C527F4">
        <w:t xml:space="preserve">kemuksesta sähköpostitse.  </w:t>
      </w:r>
    </w:p>
    <w:p w14:paraId="6341A76A" w14:textId="77777777" w:rsidR="00C527F4" w:rsidRDefault="00C527F4" w:rsidP="00C527F4">
      <w:pPr>
        <w:pStyle w:val="Luettelokappale"/>
      </w:pPr>
    </w:p>
    <w:p w14:paraId="6341A76B" w14:textId="77777777" w:rsidR="009C24D0" w:rsidRDefault="009C24D0" w:rsidP="009C24D0"/>
    <w:p w14:paraId="6341A76C" w14:textId="77777777" w:rsidR="003025BC" w:rsidRDefault="00C179B5">
      <w:r>
        <w:rPr>
          <w:noProof/>
          <w:lang w:eastAsia="fi-FI"/>
        </w:rPr>
        <mc:AlternateContent>
          <mc:Choice Requires="wps">
            <w:drawing>
              <wp:inline distT="0" distB="0" distL="0" distR="0" wp14:anchorId="6341AB62" wp14:editId="20B54C1C">
                <wp:extent cx="6372225" cy="1027778"/>
                <wp:effectExtent l="0" t="0" r="28575" b="20320"/>
                <wp:docPr id="102" name="Pyöristetty suorakulmio 102"/>
                <wp:cNvGraphicFramePr/>
                <a:graphic xmlns:a="http://schemas.openxmlformats.org/drawingml/2006/main">
                  <a:graphicData uri="http://schemas.microsoft.com/office/word/2010/wordprocessingShape">
                    <wps:wsp>
                      <wps:cNvSpPr/>
                      <wps:spPr>
                        <a:xfrm>
                          <a:off x="0" y="0"/>
                          <a:ext cx="6372225" cy="1027778"/>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B" w14:textId="00AC3A1C" w:rsidR="00DE6323" w:rsidRDefault="00DE6323" w:rsidP="00C179B5">
                            <w:pPr>
                              <w:pStyle w:val="Luettelokappale"/>
                            </w:pPr>
                            <w:r w:rsidRPr="00750946">
                              <w:rPr>
                                <w:noProof/>
                                <w:lang w:eastAsia="fi-FI"/>
                              </w:rPr>
                              <w:drawing>
                                <wp:inline distT="0" distB="0" distL="0" distR="0" wp14:anchorId="6A3DFD1D" wp14:editId="67244389">
                                  <wp:extent cx="577850" cy="407408"/>
                                  <wp:effectExtent l="0" t="0" r="0" b="0"/>
                                  <wp:docPr id="86" name="Kuva 86"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D" w14:textId="77777777" w:rsidR="00DE6323" w:rsidRPr="00F00F9C" w:rsidRDefault="00DE6323" w:rsidP="00C179B5">
                            <w:pPr>
                              <w:pStyle w:val="Luettelokappale"/>
                            </w:pPr>
                            <w:r>
                              <w:t>Säästöön siirtämisessä on huomioitava, ettei säästöön siirrettyjen päivien kokonaismääräksi tule yli 30 päivää.</w:t>
                            </w:r>
                          </w:p>
                          <w:p w14:paraId="6341AD9E" w14:textId="77777777" w:rsidR="00DE6323" w:rsidRDefault="00DE6323" w:rsidP="00C17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62" id="Pyöristetty suorakulmio 102" o:spid="_x0000_s1031" style="width:501.75pt;height:8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" fillcolor="white [3201]" strokecolor="#dc0a0a [3206]" strokeweight="2pt">
                <v:textbox>
                  <w:txbxContent>
                    <w:p w14:paraId="6341AD9B" w14:textId="00AC3A1C" w:rsidR="00DE6323" w:rsidRDefault="00DE6323" w:rsidP="00C179B5">
                      <w:pPr>
                        <w:pStyle w:val="Luettelokappale"/>
                      </w:pPr>
                      <w:r w:rsidRPr="00750946">
                        <w:rPr>
                          <w:noProof/>
                          <w:lang w:eastAsia="fi-FI"/>
                        </w:rPr>
                        <w:drawing>
                          <wp:inline distT="0" distB="0" distL="0" distR="0" wp14:anchorId="6A3DFD1D" wp14:editId="67244389">
                            <wp:extent cx="577850" cy="407408"/>
                            <wp:effectExtent l="0" t="0" r="0" b="0"/>
                            <wp:docPr id="86" name="Kuva 86"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9D" w14:textId="77777777" w:rsidR="00DE6323" w:rsidRPr="00F00F9C" w:rsidRDefault="00DE6323" w:rsidP="00C179B5">
                      <w:pPr>
                        <w:pStyle w:val="Luettelokappale"/>
                      </w:pPr>
                      <w:r>
                        <w:t>Säästöön siirtämisessä on huomioitava, ettei säästöön siirrettyjen päivien kokonaismääräksi tule yli 30 päivää.</w:t>
                      </w:r>
                    </w:p>
                    <w:p w14:paraId="6341AD9E" w14:textId="77777777" w:rsidR="00DE6323" w:rsidRDefault="00DE6323" w:rsidP="00C179B5">
                      <w:pPr>
                        <w:jc w:val="center"/>
                      </w:pPr>
                    </w:p>
                  </w:txbxContent>
                </v:textbox>
                <w10:anchorlock/>
              </v:roundrect>
            </w:pict>
          </mc:Fallback>
        </mc:AlternateContent>
      </w:r>
      <w:r w:rsidR="003025BC">
        <w:br w:type="page"/>
      </w:r>
    </w:p>
    <w:p w14:paraId="6341A76D" w14:textId="34226E05" w:rsidR="00C93015" w:rsidRDefault="00C93015" w:rsidP="00C93015">
      <w:pPr>
        <w:pStyle w:val="Otsikko2"/>
        <w:numPr>
          <w:ilvl w:val="1"/>
          <w:numId w:val="1"/>
        </w:numPr>
      </w:pPr>
      <w:bookmarkStart w:id="10" w:name="_Toc387656772"/>
      <w:bookmarkStart w:id="11" w:name="_Toc526937787"/>
      <w:r>
        <w:lastRenderedPageBreak/>
        <w:t>Koulutus ja kurssit</w:t>
      </w:r>
      <w:bookmarkEnd w:id="10"/>
      <w:r w:rsidR="004F2FDA">
        <w:t xml:space="preserve"> -aloitusnäkymä</w:t>
      </w:r>
      <w:bookmarkEnd w:id="11"/>
    </w:p>
    <w:p w14:paraId="6341A76E" w14:textId="77777777" w:rsidR="00C93015" w:rsidRDefault="00C93015" w:rsidP="00C93015">
      <w:pPr>
        <w:rPr>
          <w:b/>
          <w:i/>
        </w:rPr>
      </w:pPr>
    </w:p>
    <w:p w14:paraId="6341A76F" w14:textId="60F389B1" w:rsidR="00C93015" w:rsidRPr="00F00F9C" w:rsidRDefault="004F2FDA" w:rsidP="00C93015">
      <w:r w:rsidRPr="0098213A">
        <w:rPr>
          <w:b/>
          <w:i/>
        </w:rPr>
        <w:t>Koulutus ja kurssit</w:t>
      </w:r>
      <w:r>
        <w:t xml:space="preserve"> –osion työntekijän itsepalveluiden aloitusnäkymässä näet oikealla hakutoiminnot ja vasemmalla tulevat koulutustapahtumasi, joihin olet jo ilmoittautunut.  </w:t>
      </w:r>
      <w:r w:rsidR="00C93015" w:rsidRPr="0098213A">
        <w:rPr>
          <w:b/>
          <w:i/>
        </w:rPr>
        <w:t>Koulutus ja kurssit</w:t>
      </w:r>
      <w:r>
        <w:t xml:space="preserve"> –osion a</w:t>
      </w:r>
      <w:r w:rsidR="00C93015">
        <w:t>loitusnäkymässä näet</w:t>
      </w:r>
      <w:r>
        <w:t xml:space="preserve"> lisäksi linkin omaan varaushistoriaasi</w:t>
      </w:r>
      <w:r w:rsidR="00C93015">
        <w:t xml:space="preserve"> sekä ilmoitukset koulutustarpeista</w:t>
      </w:r>
      <w:r>
        <w:t xml:space="preserve"> ja antamattomista koulutuspalautteista</w:t>
      </w:r>
      <w:r w:rsidR="00C93015">
        <w:t xml:space="preserve">. Näet koulutustarveilmoituksia aloitusnäkymässä vain, kun tehtävääsi on kohdennettu sellaisia pätevyyksiä, joita sinulla ei vielä ole voimassa </w:t>
      </w:r>
      <w:r w:rsidR="00C93015" w:rsidRPr="009F2036">
        <w:rPr>
          <w:b/>
          <w:i/>
        </w:rPr>
        <w:t>tai</w:t>
      </w:r>
      <w:r w:rsidR="00C93015">
        <w:t xml:space="preserve"> jotka eivät ole tehtäväsi edellyttämällä tasolla.</w:t>
      </w:r>
    </w:p>
    <w:p w14:paraId="6341A770" w14:textId="77777777" w:rsidR="00C93015" w:rsidRDefault="00C93015" w:rsidP="00C93015">
      <w:pPr>
        <w:pStyle w:val="Otsikko3"/>
        <w:numPr>
          <w:ilvl w:val="0"/>
          <w:numId w:val="0"/>
        </w:numPr>
        <w:ind w:left="1134"/>
      </w:pPr>
    </w:p>
    <w:p w14:paraId="6341A771" w14:textId="7572BE01" w:rsidR="00C93015" w:rsidRDefault="00D37D09" w:rsidP="00C93015">
      <w:r>
        <w:rPr>
          <w:noProof/>
          <w:lang w:eastAsia="fi-FI"/>
        </w:rPr>
        <w:drawing>
          <wp:inline distT="0" distB="0" distL="0" distR="0" wp14:anchorId="4DF01F74" wp14:editId="66357F66">
            <wp:extent cx="6372225" cy="2419350"/>
            <wp:effectExtent l="0" t="0" r="9525"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tusivu.JPG"/>
                    <pic:cNvPicPr/>
                  </pic:nvPicPr>
                  <pic:blipFill>
                    <a:blip r:embed="rId40">
                      <a:extLst>
                        <a:ext uri="{28A0092B-C50C-407E-A947-70E740481C1C}">
                          <a14:useLocalDpi xmlns:a14="http://schemas.microsoft.com/office/drawing/2010/main" val="0"/>
                        </a:ext>
                      </a:extLst>
                    </a:blip>
                    <a:stretch>
                      <a:fillRect/>
                    </a:stretch>
                  </pic:blipFill>
                  <pic:spPr>
                    <a:xfrm>
                      <a:off x="0" y="0"/>
                      <a:ext cx="6372225" cy="2419350"/>
                    </a:xfrm>
                    <a:prstGeom prst="rect">
                      <a:avLst/>
                    </a:prstGeom>
                  </pic:spPr>
                </pic:pic>
              </a:graphicData>
            </a:graphic>
          </wp:inline>
        </w:drawing>
      </w:r>
    </w:p>
    <w:p w14:paraId="0315F69F" w14:textId="77777777" w:rsidR="00D37D09" w:rsidRPr="00EC4BB0" w:rsidRDefault="00D37D09" w:rsidP="00C93015"/>
    <w:p w14:paraId="6341A772" w14:textId="1B6819A6" w:rsidR="00C93015" w:rsidRDefault="00C93015" w:rsidP="00C93015">
      <w:pPr>
        <w:pStyle w:val="Otsikko3"/>
        <w:numPr>
          <w:ilvl w:val="2"/>
          <w:numId w:val="1"/>
        </w:numPr>
      </w:pPr>
      <w:bookmarkStart w:id="12" w:name="_Toc387656773"/>
      <w:bookmarkStart w:id="13" w:name="_Toc526937788"/>
      <w:r>
        <w:t>Haku sisäiseen koulutukseen</w:t>
      </w:r>
      <w:bookmarkEnd w:id="12"/>
      <w:bookmarkEnd w:id="13"/>
    </w:p>
    <w:p w14:paraId="6341A773" w14:textId="77777777" w:rsidR="00C93015" w:rsidRDefault="00C93015" w:rsidP="00C93015"/>
    <w:p w14:paraId="6341A774" w14:textId="77777777" w:rsidR="00C93015" w:rsidRDefault="00C93015" w:rsidP="00C93015"/>
    <w:p w14:paraId="6341A775" w14:textId="60FD70F4" w:rsidR="00C93015" w:rsidRDefault="00C93015" w:rsidP="00C93015">
      <w:r w:rsidRPr="0098213A">
        <w:rPr>
          <w:b/>
          <w:i/>
        </w:rPr>
        <w:t>Haku sisäisee</w:t>
      </w:r>
      <w:r w:rsidR="00DC660A">
        <w:rPr>
          <w:b/>
          <w:i/>
        </w:rPr>
        <w:t>n koulutukseen</w:t>
      </w:r>
      <w:r>
        <w:t>–osiossa voit hakea kursseja työnantajan koulutustarjonnasta, tarkastella omaa koulutushistoriaasi, tehdä suosikkilistauksia koulutustarjonnasta</w:t>
      </w:r>
      <w:r w:rsidR="004F2FDA">
        <w:t>,</w:t>
      </w:r>
      <w:r>
        <w:t xml:space="preserve"> tar</w:t>
      </w:r>
      <w:r w:rsidR="004F2FDA">
        <w:t>kastella pätevyysprofiiliasi,</w:t>
      </w:r>
      <w:r>
        <w:t xml:space="preserve"> vertailla osaamisprofiili</w:t>
      </w:r>
      <w:r w:rsidR="004F2FDA">
        <w:t>asi tehtävän vaatimusprofiiliin, peruuttaa koulutusosallistuminen tarvittaessa, antaa koulutuspalautteita ja läsnäolokuittauksia.</w:t>
      </w:r>
      <w:r>
        <w:t xml:space="preserve"> </w:t>
      </w:r>
    </w:p>
    <w:p w14:paraId="6341A777" w14:textId="77777777" w:rsidR="00C93015" w:rsidRDefault="00C93015" w:rsidP="00C93015"/>
    <w:p w14:paraId="6341A778" w14:textId="77777777" w:rsidR="00C93015" w:rsidRDefault="00C93015" w:rsidP="00C93015">
      <w:r>
        <w:rPr>
          <w:noProof/>
          <w:lang w:eastAsia="fi-FI"/>
        </w:rPr>
        <mc:AlternateContent>
          <mc:Choice Requires="wps">
            <w:drawing>
              <wp:inline distT="0" distB="0" distL="0" distR="0" wp14:anchorId="6341AB64" wp14:editId="2D6552DC">
                <wp:extent cx="6496050" cy="1047750"/>
                <wp:effectExtent l="0" t="0" r="19050" b="19050"/>
                <wp:docPr id="272" name="Pyöristetty suorakulmio 272"/>
                <wp:cNvGraphicFramePr/>
                <a:graphic xmlns:a="http://schemas.openxmlformats.org/drawingml/2006/main">
                  <a:graphicData uri="http://schemas.microsoft.com/office/word/2010/wordprocessingShape">
                    <wps:wsp>
                      <wps:cNvSpPr/>
                      <wps:spPr>
                        <a:xfrm>
                          <a:off x="0" y="0"/>
                          <a:ext cx="6496050" cy="10477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341AD9F" w14:textId="2B296CDC" w:rsidR="00DE6323" w:rsidRDefault="00DE6323" w:rsidP="00C93015">
                            <w:pPr>
                              <w:pStyle w:val="Luettelokappale"/>
                            </w:pPr>
                            <w:r w:rsidRPr="00750946">
                              <w:rPr>
                                <w:noProof/>
                                <w:lang w:eastAsia="fi-FI"/>
                              </w:rPr>
                              <w:drawing>
                                <wp:inline distT="0" distB="0" distL="0" distR="0" wp14:anchorId="6F41FA94" wp14:editId="5136E49E">
                                  <wp:extent cx="577850" cy="407408"/>
                                  <wp:effectExtent l="0" t="0" r="0" b="0"/>
                                  <wp:docPr id="87" name="Kuva 87"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A1" w14:textId="77777777" w:rsidR="00DE6323" w:rsidRPr="00F00F9C" w:rsidRDefault="00DE6323" w:rsidP="00C93015">
                            <w:pPr>
                              <w:pStyle w:val="Luettelokappale"/>
                            </w:pPr>
                            <w:r>
                              <w:t>Profiilivertailut sekä osaamis- ja vaatimusprofiilin merkitys ja käyttö ohjeistetaan tarkemmin osaamisprofiilia koskevassa luvussa.</w:t>
                            </w:r>
                          </w:p>
                          <w:p w14:paraId="6341ADA2" w14:textId="77777777" w:rsidR="00DE6323" w:rsidRDefault="00DE6323" w:rsidP="00C93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1AB64" id="Pyöristetty suorakulmio 272" o:spid="_x0000_s1032" style="width:511.5pt;height: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" fillcolor="white [3201]" strokecolor="#dc0a0a [3206]" strokeweight="2pt">
                <v:textbox>
                  <w:txbxContent>
                    <w:p w14:paraId="6341AD9F" w14:textId="2B296CDC" w:rsidR="00DE6323" w:rsidRDefault="00DE6323" w:rsidP="00C93015">
                      <w:pPr>
                        <w:pStyle w:val="Luettelokappale"/>
                      </w:pPr>
                      <w:r w:rsidRPr="00750946">
                        <w:rPr>
                          <w:noProof/>
                          <w:lang w:eastAsia="fi-FI"/>
                        </w:rPr>
                        <w:drawing>
                          <wp:inline distT="0" distB="0" distL="0" distR="0" wp14:anchorId="6F41FA94" wp14:editId="5136E49E">
                            <wp:extent cx="577850" cy="407408"/>
                            <wp:effectExtent l="0" t="0" r="0" b="0"/>
                            <wp:docPr id="87" name="Kuva 87"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6341ADA1" w14:textId="77777777" w:rsidR="00DE6323" w:rsidRPr="00F00F9C" w:rsidRDefault="00DE6323" w:rsidP="00C93015">
                      <w:pPr>
                        <w:pStyle w:val="Luettelokappale"/>
                      </w:pPr>
                      <w:r>
                        <w:t>Profiilivertailut sekä osaamis- ja vaatimusprofiilin merkitys ja käyttö ohjeistetaan tarkemmin osaamisprofiilia koskevassa luvussa.</w:t>
                      </w:r>
                    </w:p>
                    <w:p w14:paraId="6341ADA2" w14:textId="77777777" w:rsidR="00DE6323" w:rsidRDefault="00DE6323" w:rsidP="00C93015">
                      <w:pPr>
                        <w:jc w:val="center"/>
                      </w:pPr>
                    </w:p>
                  </w:txbxContent>
                </v:textbox>
                <w10:anchorlock/>
              </v:roundrect>
            </w:pict>
          </mc:Fallback>
        </mc:AlternateContent>
      </w:r>
    </w:p>
    <w:p w14:paraId="6341A783" w14:textId="77777777" w:rsidR="00C93015" w:rsidRDefault="00C93015" w:rsidP="00C93015"/>
    <w:p w14:paraId="7CA2D75F" w14:textId="77777777" w:rsidR="00D37D09" w:rsidRPr="00EE78E2" w:rsidRDefault="00D37D09" w:rsidP="00C93015"/>
    <w:p w14:paraId="6341A784" w14:textId="77777777" w:rsidR="00C93015" w:rsidRPr="00CB2AD4" w:rsidRDefault="00B07BA5" w:rsidP="00B07BA5">
      <w:pPr>
        <w:pStyle w:val="Otsikko4oma"/>
      </w:pPr>
      <w:bookmarkStart w:id="14" w:name="_Toc387656774"/>
      <w:bookmarkStart w:id="15" w:name="_Toc526937789"/>
      <w:r>
        <w:lastRenderedPageBreak/>
        <w:t xml:space="preserve">1.3.1.1 </w:t>
      </w:r>
      <w:r w:rsidR="00C93015" w:rsidRPr="00CB2AD4">
        <w:t>Sisäisten koulutusten hakutoiminnot</w:t>
      </w:r>
      <w:bookmarkEnd w:id="14"/>
      <w:bookmarkEnd w:id="15"/>
    </w:p>
    <w:p w14:paraId="1D53988C" w14:textId="77777777" w:rsidR="00C274FA" w:rsidRDefault="00C274FA" w:rsidP="00C93015">
      <w:pPr>
        <w:rPr>
          <w:b/>
          <w:u w:val="single"/>
        </w:rPr>
      </w:pPr>
    </w:p>
    <w:p w14:paraId="2B0FEE34" w14:textId="77777777" w:rsidR="00C274FA" w:rsidRDefault="00C274FA" w:rsidP="00C93015">
      <w:pPr>
        <w:rPr>
          <w:b/>
          <w:u w:val="single"/>
        </w:rPr>
      </w:pPr>
    </w:p>
    <w:p w14:paraId="6341A786" w14:textId="77777777" w:rsidR="00C93015" w:rsidRPr="002433D6" w:rsidRDefault="00C93015" w:rsidP="00C93015">
      <w:pPr>
        <w:rPr>
          <w:u w:val="single"/>
        </w:rPr>
      </w:pPr>
      <w:r w:rsidRPr="002433D6">
        <w:rPr>
          <w:b/>
          <w:u w:val="single"/>
        </w:rPr>
        <w:t>Haku -</w:t>
      </w:r>
      <w:r w:rsidRPr="002433D6">
        <w:rPr>
          <w:u w:val="single"/>
        </w:rPr>
        <w:t>kentän käyttö</w:t>
      </w:r>
      <w:r w:rsidRPr="008D567D">
        <w:t xml:space="preserve"> </w:t>
      </w:r>
    </w:p>
    <w:p w14:paraId="6341A787" w14:textId="6AA4DA4F" w:rsidR="00C93015" w:rsidRDefault="00C93015" w:rsidP="00C93015"/>
    <w:p w14:paraId="06D438E1" w14:textId="40275B55" w:rsidR="00D37D09" w:rsidRDefault="00E23893" w:rsidP="00C93015">
      <w:r>
        <w:t>Hakukentässä v</w:t>
      </w:r>
      <w:r w:rsidR="00C93015">
        <w:t xml:space="preserve">oit hakea koulutuksia sanahakua käyttäen </w:t>
      </w:r>
      <w:r w:rsidR="00C93015" w:rsidRPr="009F2036">
        <w:rPr>
          <w:b/>
          <w:i/>
        </w:rPr>
        <w:t>tai</w:t>
      </w:r>
      <w:r w:rsidR="00C93015">
        <w:t xml:space="preserve"> koulutuksen 12-merkkistä lyhennettä käyttäen.</w:t>
      </w:r>
    </w:p>
    <w:p w14:paraId="44B23836" w14:textId="1696BDAC" w:rsidR="00C45261" w:rsidRDefault="00C274FA" w:rsidP="00C93015">
      <w:r>
        <w:rPr>
          <w:noProof/>
          <w:lang w:eastAsia="fi-FI"/>
        </w:rPr>
        <mc:AlternateContent>
          <mc:Choice Requires="wpg">
            <w:drawing>
              <wp:anchor distT="0" distB="0" distL="114300" distR="114300" simplePos="0" relativeHeight="251654656" behindDoc="0" locked="0" layoutInCell="1" allowOverlap="1" wp14:anchorId="6341AB68" wp14:editId="21220936">
                <wp:simplePos x="0" y="0"/>
                <wp:positionH relativeFrom="column">
                  <wp:posOffset>2004060</wp:posOffset>
                </wp:positionH>
                <wp:positionV relativeFrom="paragraph">
                  <wp:posOffset>153036</wp:posOffset>
                </wp:positionV>
                <wp:extent cx="4381109" cy="1466850"/>
                <wp:effectExtent l="38100" t="0" r="19685" b="19050"/>
                <wp:wrapNone/>
                <wp:docPr id="273" name="Ryhmä 273"/>
                <wp:cNvGraphicFramePr/>
                <a:graphic xmlns:a="http://schemas.openxmlformats.org/drawingml/2006/main">
                  <a:graphicData uri="http://schemas.microsoft.com/office/word/2010/wordprocessingGroup">
                    <wpg:wgp>
                      <wpg:cNvGrpSpPr/>
                      <wpg:grpSpPr>
                        <a:xfrm>
                          <a:off x="0" y="0"/>
                          <a:ext cx="4381109" cy="1466850"/>
                          <a:chOff x="-390524" y="-19049"/>
                          <a:chExt cx="4381109" cy="1466850"/>
                        </a:xfrm>
                      </wpg:grpSpPr>
                      <wps:wsp>
                        <wps:cNvPr id="280" name="Suora nuoliyhdysviiva 280"/>
                        <wps:cNvCnPr/>
                        <wps:spPr>
                          <a:xfrm flipH="1">
                            <a:off x="-390524" y="495300"/>
                            <a:ext cx="2676524" cy="666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1" name="Suora nuoliyhdysviiva 281"/>
                        <wps:cNvCnPr/>
                        <wps:spPr>
                          <a:xfrm flipH="1" flipV="1">
                            <a:off x="199965" y="885826"/>
                            <a:ext cx="2152711" cy="22859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2" name="Tekstiruutu 282"/>
                        <wps:cNvSpPr txBox="1"/>
                        <wps:spPr>
                          <a:xfrm>
                            <a:off x="2304660" y="-19049"/>
                            <a:ext cx="168592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3" w14:textId="77777777" w:rsidR="00DE6323" w:rsidRDefault="00DE6323" w:rsidP="00C93015">
                              <w:r>
                                <w:t xml:space="preserve">Kirjoita hakusana tai lyhenne </w:t>
                              </w:r>
                              <w:r w:rsidRPr="00E201BD">
                                <w:rPr>
                                  <w:b/>
                                  <w:i/>
                                </w:rPr>
                                <w:t>hakuperuste</w:t>
                              </w:r>
                              <w:r>
                                <w:t xml:space="preserve"> </w:t>
                              </w:r>
                            </w:p>
                            <w:p w14:paraId="6341ADA4" w14:textId="72D089B0" w:rsidR="00DE6323" w:rsidRDefault="00DE6323" w:rsidP="00C93015">
                              <w:r>
                                <w:t xml:space="preserve">– kenttään ja klikkaa </w:t>
                              </w:r>
                              <w:r>
                                <w:rPr>
                                  <w:b/>
                                  <w:i/>
                                </w:rPr>
                                <w:t>Aloitus</w:t>
                              </w:r>
                              <w:r w:rsidRPr="00E201BD">
                                <w:rPr>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1AB68" id="Ryhmä 273" o:spid="_x0000_s1033" style="position:absolute;margin-left:157.8pt;margin-top:12.05pt;width:344.95pt;height:115.5pt;z-index:251654656;mso-position-horizontal-relative:text;mso-position-vertical-relative:text;mso-width-relative:margin;mso-height-relative:margin" coordorigin="-3905,-190" coordsize="43811,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">
                <v:shapetype id="_x0000_t32" coordsize="21600,21600" o:spt="32" o:oned="t" path="m,l21600,21600e" filled="f">
                  <v:path arrowok="t" fillok="f" o:connecttype="none"/>
                  <o:lock v:ext="edit" shapetype="t"/>
                </v:shapetype>
                <v:shape id="Suora nuoliyhdysviiva 280" o:spid="_x0000_s1034" type="#_x0000_t32" style="position:absolute;left:-3905;top:4953;width:26765;height:6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D0b8AAADcAAAADwAAAGRycy9kb3ducmV2LnhtbERPTWvCQBC9C/0PyxS86aaCEqKrSEtF&#10;j1qh9TZkxySanQ3ZMcZ/7x6EHh/ve7HqXa06akPl2cDHOAFFnHtbcWHg+PM9SkEFQbZYeyYDDwqw&#10;Wr4NFphZf+c9dQcpVAzhkKGBUqTJtA55SQ7D2DfEkTv71qFE2BbatniP4a7WkySZaYcVx4YSG/os&#10;Kb8ebs5AKhs+y9dfpx3LaXbpeLpb/xozfO/Xc1BCvfyLX+6tNTBJ4/x4Jh4Bv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PD0b8AAADcAAAADwAAAAAAAAAAAAAAAACh&#10;AgAAZHJzL2Rvd25yZXYueG1sUEsFBgAAAAAEAAQA+QAAAI0DAAAAAA==&#10;" strokecolor="#004283 [3044]" strokeweight="1.5pt">
                  <v:stroke endarrow="open"/>
                </v:shape>
                <v:shape id="Suora nuoliyhdysviiva 281" o:spid="_x0000_s1035" type="#_x0000_t32" style="position:absolute;left:1999;top:8858;width:21527;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od8QAAADcAAAADwAAAGRycy9kb3ducmV2LnhtbESPQWuDQBSE74X+h+UVemtWhYjarFIS&#10;Cr3kUNMf8HBf1dZ9K+5GTX99thDIcZiZb5hdtZpBzDS53rKCeBOBIG6s7rlV8HV6f8lAOI+scbBM&#10;Ci7koCofH3ZYaLvwJ821b0WAsCtQQef9WEjpmo4Muo0diYP3bSeDPsiplXrCJcDNIJMoSqXBnsNC&#10;hyPtO2p+67NRkKfHfjsf8n2ss7/teTic7MX8KPX8tL69gvC0+nv41v7QCpIshv8z4QjI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Kh3xAAAANwAAAAPAAAAAAAAAAAA&#10;AAAAAKECAABkcnMvZG93bnJldi54bWxQSwUGAAAAAAQABAD5AAAAkgMAAAAA&#10;" strokecolor="#004283 [3044]" strokeweight="1.5pt">
                  <v:stroke endarrow="open"/>
                </v:shape>
                <v:shapetype id="_x0000_t202" coordsize="21600,21600" o:spt="202" path="m,l,21600r21600,l21600,xe">
                  <v:stroke joinstyle="miter"/>
                  <v:path gradientshapeok="t" o:connecttype="rect"/>
                </v:shapetype>
                <v:shape id="Tekstiruutu 282" o:spid="_x0000_s1036" type="#_x0000_t202" style="position:absolute;left:23046;top:-190;width:16859;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m8IA&#10;AADcAAAADwAAAGRycy9kb3ducmV2LnhtbESPQUsDMRSE74L/ITyhN5t1D7JdmxaVKgVPbcXzY/Oa&#10;BDcvSxK323/fCIUeh5n5hlmuJ9+LkWJygRU8zSsQxF3Qjo2C78PHYwMiZWSNfWBScKYE69X93RJb&#10;HU68o3GfjSgQTi0qsDkPrZSps+QxzcNAXLxjiB5zkdFIHfFU4L6XdVU9S4+Oy4LFgd4tdb/7P69g&#10;82YWpmsw2k2jnRunn+OX+VRq9jC9voDINOVb+NreagV1U8P/mXIE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9abwgAAANwAAAAPAAAAAAAAAAAAAAAAAJgCAABkcnMvZG93&#10;bnJldi54bWxQSwUGAAAAAAQABAD1AAAAhwMAAAAA&#10;" fillcolor="white [3201]" strokeweight=".5pt">
                  <v:textbox>
                    <w:txbxContent>
                      <w:p w14:paraId="6341ADA3" w14:textId="77777777" w:rsidR="00DE6323" w:rsidRDefault="00DE6323" w:rsidP="00C93015">
                        <w:r>
                          <w:t xml:space="preserve">Kirjoita hakusana tai lyhenne </w:t>
                        </w:r>
                        <w:r w:rsidRPr="00E201BD">
                          <w:rPr>
                            <w:b/>
                            <w:i/>
                          </w:rPr>
                          <w:t>hakuperuste</w:t>
                        </w:r>
                        <w:r>
                          <w:t xml:space="preserve"> </w:t>
                        </w:r>
                      </w:p>
                      <w:p w14:paraId="6341ADA4" w14:textId="72D089B0" w:rsidR="00DE6323" w:rsidRDefault="00DE6323" w:rsidP="00C93015">
                        <w:r>
                          <w:t xml:space="preserve">– kenttään ja klikkaa </w:t>
                        </w:r>
                        <w:r>
                          <w:rPr>
                            <w:b/>
                            <w:i/>
                          </w:rPr>
                          <w:t>Aloitus</w:t>
                        </w:r>
                        <w:r w:rsidRPr="00E201BD">
                          <w:rPr>
                            <w:b/>
                            <w:i/>
                          </w:rPr>
                          <w:t>.</w:t>
                        </w:r>
                      </w:p>
                    </w:txbxContent>
                  </v:textbox>
                </v:shape>
              </v:group>
            </w:pict>
          </mc:Fallback>
        </mc:AlternateContent>
      </w:r>
    </w:p>
    <w:p w14:paraId="6341A789" w14:textId="189E980D" w:rsidR="00C93015" w:rsidRDefault="00C93015" w:rsidP="00C93015"/>
    <w:p w14:paraId="6341A78A" w14:textId="17A2F959" w:rsidR="00C93015" w:rsidRDefault="00D37D09" w:rsidP="00C93015">
      <w:r>
        <w:rPr>
          <w:noProof/>
          <w:lang w:eastAsia="fi-FI"/>
        </w:rPr>
        <w:drawing>
          <wp:inline distT="0" distB="0" distL="0" distR="0" wp14:anchorId="62448660" wp14:editId="31C8188D">
            <wp:extent cx="3828572" cy="772904"/>
            <wp:effectExtent l="0" t="0" r="635" b="8255"/>
            <wp:docPr id="347" name="Kuv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ali_koulutusmanuaali_2a.bmp"/>
                    <pic:cNvPicPr/>
                  </pic:nvPicPr>
                  <pic:blipFill>
                    <a:blip r:embed="rId41">
                      <a:extLst>
                        <a:ext uri="{28A0092B-C50C-407E-A947-70E740481C1C}">
                          <a14:useLocalDpi xmlns:a14="http://schemas.microsoft.com/office/drawing/2010/main" val="0"/>
                        </a:ext>
                      </a:extLst>
                    </a:blip>
                    <a:stretch>
                      <a:fillRect/>
                    </a:stretch>
                  </pic:blipFill>
                  <pic:spPr>
                    <a:xfrm>
                      <a:off x="0" y="0"/>
                      <a:ext cx="3828572" cy="772904"/>
                    </a:xfrm>
                    <a:prstGeom prst="rect">
                      <a:avLst/>
                    </a:prstGeom>
                  </pic:spPr>
                </pic:pic>
              </a:graphicData>
            </a:graphic>
          </wp:inline>
        </w:drawing>
      </w:r>
    </w:p>
    <w:p w14:paraId="6341A78B" w14:textId="612C46A8" w:rsidR="00C93015" w:rsidRDefault="00C93015" w:rsidP="00C93015"/>
    <w:p w14:paraId="6341A78C" w14:textId="77777777" w:rsidR="00C93015" w:rsidRDefault="00C93015" w:rsidP="00C93015"/>
    <w:p w14:paraId="6341A78D" w14:textId="5AED9052" w:rsidR="00C93015" w:rsidRDefault="00C93015" w:rsidP="00C93015">
      <w:pPr>
        <w:rPr>
          <w:u w:val="single"/>
        </w:rPr>
      </w:pPr>
      <w:r w:rsidRPr="00E201BD">
        <w:rPr>
          <w:b/>
          <w:u w:val="single"/>
        </w:rPr>
        <w:t>Laajennettu haku</w:t>
      </w:r>
      <w:r w:rsidR="00C274FA">
        <w:rPr>
          <w:b/>
          <w:u w:val="single"/>
        </w:rPr>
        <w:t xml:space="preserve"> </w:t>
      </w:r>
      <w:r w:rsidRPr="00E201BD">
        <w:rPr>
          <w:u w:val="single"/>
        </w:rPr>
        <w:t xml:space="preserve"> -toiminnallisuuden käyttö</w:t>
      </w:r>
    </w:p>
    <w:p w14:paraId="0C5CF992" w14:textId="77777777" w:rsidR="00C9147A" w:rsidRPr="00E201BD" w:rsidRDefault="00C9147A" w:rsidP="00C93015">
      <w:pPr>
        <w:rPr>
          <w:u w:val="single"/>
        </w:rPr>
      </w:pPr>
    </w:p>
    <w:p w14:paraId="6341A78E" w14:textId="77777777" w:rsidR="00C93015" w:rsidRDefault="00C93015" w:rsidP="00C93015"/>
    <w:p w14:paraId="5452ED0D" w14:textId="77777777" w:rsidR="00C9147A" w:rsidRDefault="00C9147A" w:rsidP="00C9147A">
      <w:r w:rsidRPr="0098213A">
        <w:rPr>
          <w:b/>
          <w:i/>
        </w:rPr>
        <w:t xml:space="preserve">Laajennettu haku </w:t>
      </w:r>
      <w:r>
        <w:t xml:space="preserve">– toiminnallisuudessa voit hakea koulutusta esimerkiksi </w:t>
      </w:r>
      <w:r>
        <w:rPr>
          <w:b/>
          <w:u w:val="single"/>
        </w:rPr>
        <w:t>koulutusmuodoittain tai tietyllä aikajaksolla</w:t>
      </w:r>
    </w:p>
    <w:p w14:paraId="6341A78F" w14:textId="77777777" w:rsidR="00C93015" w:rsidRDefault="00C93015" w:rsidP="00C93015"/>
    <w:p w14:paraId="6341A790" w14:textId="14A7FAAA" w:rsidR="00C93015" w:rsidRDefault="00C274FA" w:rsidP="00C93015">
      <w:r>
        <w:rPr>
          <w:noProof/>
          <w:lang w:eastAsia="fi-FI"/>
        </w:rPr>
        <w:lastRenderedPageBreak/>
        <mc:AlternateContent>
          <mc:Choice Requires="wps">
            <w:drawing>
              <wp:anchor distT="0" distB="0" distL="114300" distR="114300" simplePos="0" relativeHeight="251740672" behindDoc="0" locked="0" layoutInCell="1" allowOverlap="1" wp14:anchorId="0B480F6C" wp14:editId="6462AFCD">
                <wp:simplePos x="0" y="0"/>
                <wp:positionH relativeFrom="column">
                  <wp:posOffset>3004185</wp:posOffset>
                </wp:positionH>
                <wp:positionV relativeFrom="paragraph">
                  <wp:posOffset>2180590</wp:posOffset>
                </wp:positionV>
                <wp:extent cx="628650" cy="9525"/>
                <wp:effectExtent l="38100" t="76200" r="0" b="85725"/>
                <wp:wrapNone/>
                <wp:docPr id="482" name="Suora nuoliyhdysviiva 482"/>
                <wp:cNvGraphicFramePr/>
                <a:graphic xmlns:a="http://schemas.openxmlformats.org/drawingml/2006/main">
                  <a:graphicData uri="http://schemas.microsoft.com/office/word/2010/wordprocessingShape">
                    <wps:wsp>
                      <wps:cNvCnPr/>
                      <wps:spPr>
                        <a:xfrm flipH="1" flipV="1">
                          <a:off x="0" y="0"/>
                          <a:ext cx="628650" cy="95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CF8DE" id="Suora nuoliyhdysviiva 482" o:spid="_x0000_s1026" type="#_x0000_t32" style="position:absolute;margin-left:236.55pt;margin-top:171.7pt;width:49.5pt;height:.75pt;flip:x y;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" strokecolor="#003468 [2404]" strokeweight="1.5pt">
                <v:stroke endarrow="block"/>
              </v:shape>
            </w:pict>
          </mc:Fallback>
        </mc:AlternateContent>
      </w:r>
      <w:r>
        <w:rPr>
          <w:noProof/>
          <w:lang w:eastAsia="fi-FI"/>
        </w:rPr>
        <mc:AlternateContent>
          <mc:Choice Requires="wps">
            <w:drawing>
              <wp:anchor distT="0" distB="0" distL="114300" distR="114300" simplePos="0" relativeHeight="251658752" behindDoc="0" locked="0" layoutInCell="1" allowOverlap="1" wp14:anchorId="09B3198C" wp14:editId="38FF341C">
                <wp:simplePos x="0" y="0"/>
                <wp:positionH relativeFrom="column">
                  <wp:posOffset>3804285</wp:posOffset>
                </wp:positionH>
                <wp:positionV relativeFrom="paragraph">
                  <wp:posOffset>1771014</wp:posOffset>
                </wp:positionV>
                <wp:extent cx="1552575" cy="1000125"/>
                <wp:effectExtent l="0" t="0" r="28575" b="28575"/>
                <wp:wrapNone/>
                <wp:docPr id="479" name="Tekstiruutu 479"/>
                <wp:cNvGraphicFramePr/>
                <a:graphic xmlns:a="http://schemas.openxmlformats.org/drawingml/2006/main">
                  <a:graphicData uri="http://schemas.microsoft.com/office/word/2010/wordprocessingShape">
                    <wps:wsp>
                      <wps:cNvSpPr txBox="1"/>
                      <wps:spPr>
                        <a:xfrm>
                          <a:off x="0" y="0"/>
                          <a:ext cx="15525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72EF0" w14:textId="5F50E111" w:rsidR="00DE6323" w:rsidRDefault="00DE6323" w:rsidP="00C274FA">
                            <w:r>
                              <w:t>Jos haet koulutuksia tietyllä aikavälillä, valitse haluamasi alku- ja loppupäivämäärä.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198C" id="Tekstiruutu 479" o:spid="_x0000_s1037" type="#_x0000_t202" style="position:absolute;margin-left:299.55pt;margin-top:139.45pt;width:122.25pt;height:7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" fillcolor="white [3201]" strokeweight=".5pt">
                <v:textbox>
                  <w:txbxContent>
                    <w:p w14:paraId="21B72EF0" w14:textId="5F50E111" w:rsidR="00DE6323" w:rsidRDefault="00DE6323" w:rsidP="00C274FA">
                      <w:r>
                        <w:t>Jos haet koulutuksia tietyllä aikavälillä, valitse haluamasi alku- ja loppupäivämäärä.</w:t>
                      </w:r>
                    </w:p>
                  </w:txbxContent>
                </v:textbox>
              </v:shape>
            </w:pict>
          </mc:Fallback>
        </mc:AlternateContent>
      </w:r>
      <w:r w:rsidR="00C93015">
        <w:rPr>
          <w:noProof/>
          <w:lang w:eastAsia="fi-FI"/>
        </w:rPr>
        <mc:AlternateContent>
          <mc:Choice Requires="wpg">
            <w:drawing>
              <wp:anchor distT="0" distB="0" distL="114300" distR="114300" simplePos="0" relativeHeight="251649536" behindDoc="0" locked="0" layoutInCell="1" allowOverlap="1" wp14:anchorId="6341AB6C" wp14:editId="317EF63B">
                <wp:simplePos x="0" y="0"/>
                <wp:positionH relativeFrom="column">
                  <wp:posOffset>3489960</wp:posOffset>
                </wp:positionH>
                <wp:positionV relativeFrom="paragraph">
                  <wp:posOffset>2646045</wp:posOffset>
                </wp:positionV>
                <wp:extent cx="1828800" cy="2381250"/>
                <wp:effectExtent l="38100" t="38100" r="19050" b="19050"/>
                <wp:wrapNone/>
                <wp:docPr id="283" name="Ryhmä 283"/>
                <wp:cNvGraphicFramePr/>
                <a:graphic xmlns:a="http://schemas.openxmlformats.org/drawingml/2006/main">
                  <a:graphicData uri="http://schemas.microsoft.com/office/word/2010/wordprocessingGroup">
                    <wpg:wgp>
                      <wpg:cNvGrpSpPr/>
                      <wpg:grpSpPr>
                        <a:xfrm>
                          <a:off x="0" y="0"/>
                          <a:ext cx="1828800" cy="2381250"/>
                          <a:chOff x="0" y="0"/>
                          <a:chExt cx="1828800" cy="2381250"/>
                        </a:xfrm>
                      </wpg:grpSpPr>
                      <wps:wsp>
                        <wps:cNvPr id="285" name="Suora nuoliyhdysviiva 285"/>
                        <wps:cNvCnPr/>
                        <wps:spPr>
                          <a:xfrm flipH="1" flipV="1">
                            <a:off x="0" y="0"/>
                            <a:ext cx="1504949" cy="14382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7" name="Tekstiruutu 287"/>
                        <wps:cNvSpPr txBox="1"/>
                        <wps:spPr>
                          <a:xfrm>
                            <a:off x="314325" y="1600200"/>
                            <a:ext cx="15144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5" w14:textId="77777777" w:rsidR="00DE6323" w:rsidRDefault="00DE6323" w:rsidP="00C93015">
                              <w:r>
                                <w:t xml:space="preserve">Avaa </w:t>
                              </w:r>
                              <w:r w:rsidRPr="008D350D">
                                <w:rPr>
                                  <w:b/>
                                  <w:i/>
                                </w:rPr>
                                <w:t xml:space="preserve">koulutusmuoto </w:t>
                              </w:r>
                              <w:r>
                                <w:rPr>
                                  <w:b/>
                                  <w:i/>
                                </w:rPr>
                                <w:t>–</w:t>
                              </w:r>
                              <w:r>
                                <w:t xml:space="preserve">pudotusvalikko ja valitse haluamasi hakuvaihtoehto.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41AB6C" id="Ryhmä 283" o:spid="_x0000_s1038" style="position:absolute;margin-left:274.8pt;margin-top:208.35pt;width:2in;height:187.5pt;z-index:251649536;mso-position-horizontal-relative:text;mso-position-vertical-relative:text" coordsize="18288,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">
                <v:shape id="Suora nuoliyhdysviiva 285" o:spid="_x0000_s1039" type="#_x0000_t32" style="position:absolute;width:15049;height:14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udMIAAADcAAAADwAAAGRycy9kb3ducmV2LnhtbESPzarCMBSE94LvEI7gTlOFSq1GEUVw&#10;48KfBzg0x7banJQm1urTG+HCXQ4z8w2zXHemEi01rrSsYDKOQBBnVpecK7he9qMEhPPIGivLpOBN&#10;Dtarfm+JqbYvPlF79rkIEHYpKii8r1MpXVaQQTe2NXHwbrYx6INscqkbfAW4qeQ0imbSYMlhocCa&#10;tgVlj/PTKJjPjmXc7ubbiU4+8bPaXezb3JUaDrrNAoSnzv+H/9oHrWCaxPA7E46AXH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uudMIAAADcAAAADwAAAAAAAAAAAAAA&#10;AAChAgAAZHJzL2Rvd25yZXYueG1sUEsFBgAAAAAEAAQA+QAAAJADAAAAAA==&#10;" strokecolor="#004283 [3044]" strokeweight="1.5pt">
                  <v:stroke endarrow="open"/>
                </v:shape>
                <v:shape id="Tekstiruutu 287" o:spid="_x0000_s1040" type="#_x0000_t202" style="position:absolute;left:3143;top:16002;width:15145;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1A8MA&#10;AADcAAAADwAAAGRycy9kb3ducmV2LnhtbESPQWsCMRSE74X+h/AK3mq2HnRdjdIWWwqeqqXnx+aZ&#10;BDcvS5Ku23/fCEKPw8x8w6y3o+/EQDG5wAqephUI4jZox0bB1/HtsQaRMrLGLjAp+KUE28393Rob&#10;HS78ScMhG1EgnBpUYHPuGylTa8ljmoaeuHinED3mIqOROuKlwH0nZ1U1lx4dlwWLPb1aas+HH69g&#10;92KWpq0x2l2tnRvG79PevCs1eRifVyAyjfk/fGt/aAWze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1A8MAAADcAAAADwAAAAAAAAAAAAAAAACYAgAAZHJzL2Rv&#10;d25yZXYueG1sUEsFBgAAAAAEAAQA9QAAAIgDAAAAAA==&#10;" fillcolor="white [3201]" strokeweight=".5pt">
                  <v:textbox>
                    <w:txbxContent>
                      <w:p w14:paraId="6341ADA5" w14:textId="77777777" w:rsidR="00DE6323" w:rsidRDefault="00DE6323" w:rsidP="00C93015">
                        <w:r>
                          <w:t xml:space="preserve">Avaa </w:t>
                        </w:r>
                        <w:r w:rsidRPr="008D350D">
                          <w:rPr>
                            <w:b/>
                            <w:i/>
                          </w:rPr>
                          <w:t xml:space="preserve">koulutusmuoto </w:t>
                        </w:r>
                        <w:r>
                          <w:rPr>
                            <w:b/>
                            <w:i/>
                          </w:rPr>
                          <w:t>–</w:t>
                        </w:r>
                        <w:r>
                          <w:t xml:space="preserve">pudotusvalikko ja valitse haluamasi hakuvaihtoehto. </w:t>
                        </w:r>
                      </w:p>
                    </w:txbxContent>
                  </v:textbox>
                </v:shape>
              </v:group>
            </w:pict>
          </mc:Fallback>
        </mc:AlternateContent>
      </w:r>
      <w:r>
        <w:rPr>
          <w:noProof/>
          <w:lang w:eastAsia="fi-FI"/>
        </w:rPr>
        <w:drawing>
          <wp:inline distT="0" distB="0" distL="0" distR="0" wp14:anchorId="55DC177B" wp14:editId="6EB90A06">
            <wp:extent cx="3352800" cy="428625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2800" cy="4286250"/>
                    </a:xfrm>
                    <a:prstGeom prst="rect">
                      <a:avLst/>
                    </a:prstGeom>
                  </pic:spPr>
                </pic:pic>
              </a:graphicData>
            </a:graphic>
          </wp:inline>
        </w:drawing>
      </w:r>
      <w:r>
        <w:rPr>
          <w:noProof/>
          <w:lang w:eastAsia="fi-FI"/>
        </w:rPr>
        <w:drawing>
          <wp:inline distT="0" distB="0" distL="0" distR="0" wp14:anchorId="1893548E" wp14:editId="4BC28B27">
            <wp:extent cx="3486150" cy="2028825"/>
            <wp:effectExtent l="0" t="0" r="0" b="9525"/>
            <wp:docPr id="473" name="Kuv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6150" cy="2028825"/>
                    </a:xfrm>
                    <a:prstGeom prst="rect">
                      <a:avLst/>
                    </a:prstGeom>
                  </pic:spPr>
                </pic:pic>
              </a:graphicData>
            </a:graphic>
          </wp:inline>
        </w:drawing>
      </w:r>
    </w:p>
    <w:p w14:paraId="6341A791" w14:textId="77777777" w:rsidR="00C93015" w:rsidRDefault="00C93015" w:rsidP="00C93015"/>
    <w:p w14:paraId="6341A792" w14:textId="77777777" w:rsidR="00C93015" w:rsidRDefault="00C93015" w:rsidP="00C93015"/>
    <w:p w14:paraId="6341A794" w14:textId="77777777" w:rsidR="00C93015" w:rsidRDefault="00C93015" w:rsidP="00C93015"/>
    <w:p w14:paraId="6341A799" w14:textId="548BF430" w:rsidR="00C93015" w:rsidRDefault="00C93015" w:rsidP="00C93015">
      <w:r w:rsidRPr="0098213A">
        <w:rPr>
          <w:b/>
          <w:i/>
        </w:rPr>
        <w:t xml:space="preserve">Laajennettu haku </w:t>
      </w:r>
      <w:r>
        <w:t>– toiminna</w:t>
      </w:r>
      <w:r w:rsidR="00C45261">
        <w:t xml:space="preserve">llisuudessa voit </w:t>
      </w:r>
      <w:r>
        <w:t xml:space="preserve">hakea koulutusta </w:t>
      </w:r>
      <w:r w:rsidR="00C274FA">
        <w:t xml:space="preserve">esimerkiksi </w:t>
      </w:r>
      <w:r w:rsidR="00C274FA">
        <w:rPr>
          <w:b/>
          <w:u w:val="single"/>
        </w:rPr>
        <w:t>koulutusmuodoittain tai tietyllä aikajaksolla</w:t>
      </w:r>
    </w:p>
    <w:p w14:paraId="6341A79A" w14:textId="77777777" w:rsidR="00C93015" w:rsidRDefault="00C93015" w:rsidP="00C93015"/>
    <w:p w14:paraId="6341A79B" w14:textId="0D9DDD8E" w:rsidR="00C93015" w:rsidRDefault="00C93015" w:rsidP="00C93015">
      <w:pPr>
        <w:rPr>
          <w:i/>
        </w:rPr>
      </w:pPr>
      <w:r w:rsidRPr="0098213A">
        <w:rPr>
          <w:b/>
          <w:i/>
        </w:rPr>
        <w:t xml:space="preserve">Pätevyys- ja kohderyhmälähtöiset haut </w:t>
      </w:r>
      <w:r>
        <w:t>edellyttävät, että henkilöiden hoitamiin tehtäviin on määritelty osaamisvaatimuksia ja osaamisvaatimusten tueksi on kohdistettu kursseja</w:t>
      </w:r>
      <w:r w:rsidRPr="002433D6">
        <w:rPr>
          <w:i/>
          <w:highlight w:val="yellow"/>
        </w:rPr>
        <w:t>.  Käsikirja täydentyy myöhemmin näiden hakutoiminnallisuuksien käytön osalta.</w:t>
      </w:r>
    </w:p>
    <w:p w14:paraId="67B21A10" w14:textId="77777777" w:rsidR="00D3343E" w:rsidRDefault="00D3343E" w:rsidP="00C93015">
      <w:pPr>
        <w:rPr>
          <w:i/>
        </w:rPr>
      </w:pPr>
    </w:p>
    <w:p w14:paraId="369EB9BF" w14:textId="77777777" w:rsidR="00D3343E" w:rsidRPr="002433D6" w:rsidRDefault="00D3343E" w:rsidP="00C93015">
      <w:pPr>
        <w:rPr>
          <w:i/>
        </w:rPr>
      </w:pPr>
    </w:p>
    <w:p w14:paraId="6341A79C" w14:textId="77777777" w:rsidR="00C93015" w:rsidRDefault="00C93015" w:rsidP="00C93015"/>
    <w:p w14:paraId="6341A79D" w14:textId="62827F20" w:rsidR="00C93015" w:rsidRPr="002433D6" w:rsidRDefault="00C9147A" w:rsidP="00C93015">
      <w:pPr>
        <w:rPr>
          <w:u w:val="single"/>
        </w:rPr>
      </w:pPr>
      <w:r>
        <w:rPr>
          <w:b/>
          <w:u w:val="single"/>
        </w:rPr>
        <w:t>Varatuimmat kurssit</w:t>
      </w:r>
    </w:p>
    <w:p w14:paraId="6341A79E" w14:textId="77777777" w:rsidR="00C93015" w:rsidRDefault="00C93015" w:rsidP="00C93015"/>
    <w:p w14:paraId="6341A79F" w14:textId="19C2D4A3" w:rsidR="00C93015" w:rsidRDefault="00C9147A" w:rsidP="00C93015">
      <w:r>
        <w:rPr>
          <w:b/>
          <w:i/>
        </w:rPr>
        <w:t>Varatuimmat kurssit</w:t>
      </w:r>
      <w:r w:rsidR="00C93015">
        <w:t xml:space="preserve"> sisältää listan useimmin varatuista kursseista. Lista on päivittyvä ja näyttää kurssit, joilla on sillä hetkellä eniten osallistujia.</w:t>
      </w:r>
    </w:p>
    <w:p w14:paraId="6341A7A0" w14:textId="77777777" w:rsidR="00C93015" w:rsidRDefault="00C93015" w:rsidP="00C93015"/>
    <w:p w14:paraId="1104D993" w14:textId="77777777" w:rsidR="00D37D09" w:rsidRDefault="00D37D09" w:rsidP="00C93015">
      <w:pPr>
        <w:rPr>
          <w:rFonts w:ascii="Arial" w:eastAsia="Times New Roman" w:hAnsi="Arial" w:cs="Arial"/>
          <w:b/>
          <w:color w:val="000000"/>
          <w:u w:val="single"/>
          <w:lang w:eastAsia="fi-FI"/>
        </w:rPr>
      </w:pPr>
      <w:r w:rsidRPr="00D37D09">
        <w:rPr>
          <w:rFonts w:ascii="Arial" w:eastAsia="Times New Roman" w:hAnsi="Arial" w:cs="Arial"/>
          <w:b/>
          <w:color w:val="000000"/>
          <w:u w:val="single"/>
          <w:lang w:eastAsia="fi-FI"/>
        </w:rPr>
        <w:t>Koulutuskalenteri</w:t>
      </w:r>
    </w:p>
    <w:p w14:paraId="773B99F4" w14:textId="31A8AEE8" w:rsidR="00D37D09" w:rsidRDefault="00D37D09" w:rsidP="00C93015">
      <w:pPr>
        <w:rPr>
          <w:rFonts w:ascii="Arial" w:eastAsia="Times New Roman" w:hAnsi="Arial" w:cs="Arial"/>
          <w:lang w:eastAsia="fi-FI"/>
        </w:rPr>
      </w:pPr>
    </w:p>
    <w:p w14:paraId="7EFE9018" w14:textId="77777777" w:rsidR="00615A2B" w:rsidRDefault="00615A2B" w:rsidP="00615A2B">
      <w:r>
        <w:rPr>
          <w:b/>
          <w:i/>
        </w:rPr>
        <w:t>Koulutuskalenteri</w:t>
      </w:r>
      <w:r>
        <w:t xml:space="preserve"> näyttää oman yksikkösi ja kaupungin keskitetyn koulutuksen koulutustarjonnan kalenterimuodossa. Vihreät ruudut osoittavat koulutuksia, joihin olet jo ilmoittautunut.</w:t>
      </w:r>
    </w:p>
    <w:p w14:paraId="06EAF523" w14:textId="77777777" w:rsidR="00615A2B" w:rsidRDefault="00615A2B" w:rsidP="00615A2B"/>
    <w:p w14:paraId="7ECB0279" w14:textId="77777777" w:rsidR="00615A2B" w:rsidRDefault="00615A2B" w:rsidP="00615A2B">
      <w:r>
        <w:t xml:space="preserve">Ilmoittautuminen tässä näkymässä alkaa kurssin nimeä klikkaamalla.  </w:t>
      </w:r>
    </w:p>
    <w:p w14:paraId="2400B8C8" w14:textId="2EC8A330" w:rsidR="00D37D09" w:rsidRDefault="005A0735" w:rsidP="00C93015">
      <w:pPr>
        <w:rPr>
          <w:rFonts w:ascii="Arial" w:eastAsia="Times New Roman" w:hAnsi="Arial" w:cs="Arial"/>
          <w:b/>
          <w:color w:val="FF0000"/>
          <w:u w:val="single"/>
          <w:lang w:eastAsia="fi-FI"/>
        </w:rPr>
      </w:pPr>
      <w:r>
        <w:rPr>
          <w:rFonts w:ascii="Arial" w:eastAsia="Times New Roman" w:hAnsi="Arial" w:cs="Arial"/>
          <w:b/>
          <w:noProof/>
          <w:color w:val="FF0000"/>
          <w:u w:val="single"/>
          <w:lang w:eastAsia="fi-FI"/>
        </w:rPr>
        <mc:AlternateContent>
          <mc:Choice Requires="wps">
            <w:drawing>
              <wp:anchor distT="0" distB="0" distL="114300" distR="114300" simplePos="0" relativeHeight="251741696" behindDoc="0" locked="0" layoutInCell="1" allowOverlap="1" wp14:anchorId="62293038" wp14:editId="0161447E">
                <wp:simplePos x="0" y="0"/>
                <wp:positionH relativeFrom="column">
                  <wp:posOffset>1880235</wp:posOffset>
                </wp:positionH>
                <wp:positionV relativeFrom="paragraph">
                  <wp:posOffset>34289</wp:posOffset>
                </wp:positionV>
                <wp:extent cx="19050" cy="1076325"/>
                <wp:effectExtent l="76200" t="0" r="57150" b="47625"/>
                <wp:wrapNone/>
                <wp:docPr id="484" name="Suora nuoliyhdysviiva 484"/>
                <wp:cNvGraphicFramePr/>
                <a:graphic xmlns:a="http://schemas.openxmlformats.org/drawingml/2006/main">
                  <a:graphicData uri="http://schemas.microsoft.com/office/word/2010/wordprocessingShape">
                    <wps:wsp>
                      <wps:cNvCnPr/>
                      <wps:spPr>
                        <a:xfrm flipH="1">
                          <a:off x="0" y="0"/>
                          <a:ext cx="19050" cy="10763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9F808" id="Suora nuoliyhdysviiva 484" o:spid="_x0000_s1026" type="#_x0000_t32" style="position:absolute;margin-left:148.05pt;margin-top:2.7pt;width:1.5pt;height:84.75pt;flip:x;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" strokecolor="#004283 [3044]" strokeweight="1pt">
                <v:stroke endarrow="block"/>
              </v:shape>
            </w:pict>
          </mc:Fallback>
        </mc:AlternateContent>
      </w:r>
    </w:p>
    <w:p w14:paraId="7B547510" w14:textId="7F1F76ED" w:rsidR="00D37D09" w:rsidRPr="00D37D09" w:rsidRDefault="00D37D09" w:rsidP="00C93015">
      <w:pPr>
        <w:rPr>
          <w:rFonts w:ascii="Arial" w:eastAsia="Times New Roman" w:hAnsi="Arial" w:cs="Arial"/>
          <w:color w:val="FF0000"/>
          <w:lang w:eastAsia="fi-FI"/>
        </w:rPr>
      </w:pPr>
      <w:r>
        <w:rPr>
          <w:rFonts w:ascii="Arial" w:eastAsia="Times New Roman" w:hAnsi="Arial" w:cs="Arial"/>
          <w:noProof/>
          <w:color w:val="FF0000"/>
          <w:lang w:eastAsia="fi-FI"/>
        </w:rPr>
        <w:drawing>
          <wp:inline distT="0" distB="0" distL="0" distR="0" wp14:anchorId="7522533D" wp14:editId="0B8D49C7">
            <wp:extent cx="6372225" cy="2634615"/>
            <wp:effectExtent l="0" t="0" r="9525"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aku koulutuskalenteri.JPG"/>
                    <pic:cNvPicPr/>
                  </pic:nvPicPr>
                  <pic:blipFill>
                    <a:blip r:embed="rId44">
                      <a:extLst>
                        <a:ext uri="{28A0092B-C50C-407E-A947-70E740481C1C}">
                          <a14:useLocalDpi xmlns:a14="http://schemas.microsoft.com/office/drawing/2010/main" val="0"/>
                        </a:ext>
                      </a:extLst>
                    </a:blip>
                    <a:stretch>
                      <a:fillRect/>
                    </a:stretch>
                  </pic:blipFill>
                  <pic:spPr>
                    <a:xfrm>
                      <a:off x="0" y="0"/>
                      <a:ext cx="6372225" cy="2634615"/>
                    </a:xfrm>
                    <a:prstGeom prst="rect">
                      <a:avLst/>
                    </a:prstGeom>
                  </pic:spPr>
                </pic:pic>
              </a:graphicData>
            </a:graphic>
          </wp:inline>
        </w:drawing>
      </w:r>
    </w:p>
    <w:p w14:paraId="16171284" w14:textId="77777777" w:rsidR="00D37D09" w:rsidRDefault="00D37D09" w:rsidP="00C93015">
      <w:pPr>
        <w:rPr>
          <w:rFonts w:ascii="Arial" w:eastAsia="Times New Roman" w:hAnsi="Arial" w:cs="Arial"/>
          <w:b/>
          <w:color w:val="000000"/>
          <w:u w:val="single"/>
          <w:lang w:eastAsia="fi-FI"/>
        </w:rPr>
      </w:pPr>
    </w:p>
    <w:p w14:paraId="4ABD83D5" w14:textId="77777777" w:rsidR="00D37D09" w:rsidRPr="00D37D09" w:rsidRDefault="00D37D09" w:rsidP="00C93015">
      <w:pPr>
        <w:rPr>
          <w:rFonts w:ascii="Arial" w:eastAsia="Times New Roman" w:hAnsi="Arial" w:cs="Arial"/>
          <w:b/>
          <w:color w:val="000000"/>
          <w:u w:val="single"/>
          <w:lang w:eastAsia="fi-FI"/>
        </w:rPr>
      </w:pPr>
    </w:p>
    <w:p w14:paraId="6341A7A5" w14:textId="0E2E1A30" w:rsidR="00C93015" w:rsidRPr="00104E30" w:rsidRDefault="00C9147A" w:rsidP="00C93015">
      <w:pPr>
        <w:rPr>
          <w:b/>
          <w:u w:val="single"/>
        </w:rPr>
      </w:pPr>
      <w:r>
        <w:rPr>
          <w:b/>
          <w:u w:val="single"/>
        </w:rPr>
        <w:t>Selaa luetteloa</w:t>
      </w:r>
      <w:r w:rsidR="00C93015" w:rsidRPr="00104E30">
        <w:rPr>
          <w:b/>
          <w:u w:val="single"/>
        </w:rPr>
        <w:t xml:space="preserve"> –haku</w:t>
      </w:r>
    </w:p>
    <w:p w14:paraId="6341A7A6" w14:textId="77777777" w:rsidR="00C93015" w:rsidRDefault="00C93015" w:rsidP="00C93015"/>
    <w:p w14:paraId="6341A7A7" w14:textId="77777777" w:rsidR="00C93015" w:rsidRDefault="00C93015" w:rsidP="00C93015"/>
    <w:p w14:paraId="6341A7A8" w14:textId="051B1537" w:rsidR="00C93015" w:rsidRDefault="00C9147A" w:rsidP="00C93015">
      <w:r>
        <w:rPr>
          <w:b/>
          <w:i/>
        </w:rPr>
        <w:t>Selaa luetteloa</w:t>
      </w:r>
      <w:r w:rsidR="00C93015">
        <w:t xml:space="preserve"> näyttää oman yksikkösi ja kaupungin keskitetyn koulutuksen koulutustarjonnan.</w:t>
      </w:r>
    </w:p>
    <w:p w14:paraId="6341A7A9" w14:textId="77777777" w:rsidR="00C93015" w:rsidRDefault="00C93015" w:rsidP="00C93015"/>
    <w:p w14:paraId="6341A7AA" w14:textId="1906595D" w:rsidR="00C93015" w:rsidRDefault="00C93015" w:rsidP="00C93015">
      <w:r>
        <w:rPr>
          <w:noProof/>
          <w:lang w:eastAsia="fi-FI"/>
        </w:rPr>
        <mc:AlternateContent>
          <mc:Choice Requires="wpg">
            <w:drawing>
              <wp:anchor distT="0" distB="0" distL="114300" distR="114300" simplePos="0" relativeHeight="251606528" behindDoc="0" locked="0" layoutInCell="1" allowOverlap="1" wp14:anchorId="6341AB74" wp14:editId="46540D05">
                <wp:simplePos x="0" y="0"/>
                <wp:positionH relativeFrom="column">
                  <wp:posOffset>2823210</wp:posOffset>
                </wp:positionH>
                <wp:positionV relativeFrom="paragraph">
                  <wp:posOffset>233680</wp:posOffset>
                </wp:positionV>
                <wp:extent cx="2990850" cy="828675"/>
                <wp:effectExtent l="38100" t="0" r="19050" b="28575"/>
                <wp:wrapNone/>
                <wp:docPr id="293" name="Ryhmä 293"/>
                <wp:cNvGraphicFramePr/>
                <a:graphic xmlns:a="http://schemas.openxmlformats.org/drawingml/2006/main">
                  <a:graphicData uri="http://schemas.microsoft.com/office/word/2010/wordprocessingGroup">
                    <wpg:wgp>
                      <wpg:cNvGrpSpPr/>
                      <wpg:grpSpPr>
                        <a:xfrm>
                          <a:off x="0" y="0"/>
                          <a:ext cx="2990850" cy="828675"/>
                          <a:chOff x="0" y="0"/>
                          <a:chExt cx="2990850" cy="828675"/>
                        </a:xfrm>
                      </wpg:grpSpPr>
                      <wps:wsp>
                        <wps:cNvPr id="294" name="Suora nuoliyhdysviiva 294"/>
                        <wps:cNvCnPr/>
                        <wps:spPr>
                          <a:xfrm flipH="1">
                            <a:off x="0" y="257175"/>
                            <a:ext cx="2105025" cy="28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95" name="Tekstiruutu 295"/>
                        <wps:cNvSpPr txBox="1"/>
                        <wps:spPr>
                          <a:xfrm>
                            <a:off x="2200275" y="0"/>
                            <a:ext cx="79057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7" w14:textId="77777777" w:rsidR="00DE6323" w:rsidRDefault="00DE6323" w:rsidP="00C93015">
                              <w:r>
                                <w:t xml:space="preserve">Klikkaa linkkiä </w:t>
                              </w:r>
                              <w:r w:rsidRPr="009E4D84">
                                <w:rPr>
                                  <w:b/>
                                  <w:i/>
                                </w:rPr>
                                <w:t>Turku.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41AB74" id="Ryhmä 293" o:spid="_x0000_s1041" style="position:absolute;margin-left:222.3pt;margin-top:18.4pt;width:235.5pt;height:65.25pt;z-index:251606528;mso-position-horizontal-relative:text;mso-position-vertical-relative:text" coordsize="2990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">
                <v:shape id="Suora nuoliyhdysviiva 294" o:spid="_x0000_s1042" type="#_x0000_t32" style="position:absolute;top:2571;width:21050;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TD8MAAADcAAAADwAAAGRycy9kb3ducmV2LnhtbESPX2vCQBDE3wv9DscWfKuXioqmniIt&#10;LfroH9C+Lbk1SZvbC7ltjN/eEwQfh5n5DTNbdK5SLTWh9GzgrZ+AIs68LTk3sN99vU5ABUG2WHkm&#10;AxcKsJg/P80wtf7MG2q3kqsI4ZCigUKkTrUOWUEOQ9/XxNE7+cahRNnk2jZ4jnBX6UGSjLXDkuNC&#10;gTV9FJT9bf+dgYl880k+j612LD/j35ZH6+XBmN5Lt3wHJdTJI3xvr6yBwXQItzPxCO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xUw/DAAAA3AAAAA8AAAAAAAAAAAAA&#10;AAAAoQIAAGRycy9kb3ducmV2LnhtbFBLBQYAAAAABAAEAPkAAACRAwAAAAA=&#10;" strokecolor="#004283 [3044]" strokeweight="1.5pt">
                  <v:stroke endarrow="open"/>
                </v:shape>
                <v:shape id="Tekstiruutu 295" o:spid="_x0000_s1043" type="#_x0000_t202" style="position:absolute;left:22002;width:7906;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MsMA&#10;AADcAAAADwAAAGRycy9kb3ducmV2LnhtbESPQWsCMRSE74X+h/AKvdWsQmV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MsMAAADcAAAADwAAAAAAAAAAAAAAAACYAgAAZHJzL2Rv&#10;d25yZXYueG1sUEsFBgAAAAAEAAQA9QAAAIgDAAAAAA==&#10;" fillcolor="white [3201]" strokeweight=".5pt">
                  <v:textbox>
                    <w:txbxContent>
                      <w:p w14:paraId="6341ADA7" w14:textId="77777777" w:rsidR="00DE6323" w:rsidRDefault="00DE6323" w:rsidP="00C93015">
                        <w:r>
                          <w:t xml:space="preserve">Klikkaa linkkiä </w:t>
                        </w:r>
                        <w:r w:rsidRPr="009E4D84">
                          <w:rPr>
                            <w:b/>
                            <w:i/>
                          </w:rPr>
                          <w:t>Turku.</w:t>
                        </w:r>
                      </w:p>
                    </w:txbxContent>
                  </v:textbox>
                </v:shape>
              </v:group>
            </w:pict>
          </mc:Fallback>
        </mc:AlternateContent>
      </w:r>
      <w:r w:rsidR="00D37D09" w:rsidRPr="00D37D09">
        <w:rPr>
          <w:noProof/>
          <w:lang w:eastAsia="fi-FI"/>
        </w:rPr>
        <w:t xml:space="preserve"> </w:t>
      </w:r>
      <w:r w:rsidR="00D37D09">
        <w:rPr>
          <w:noProof/>
          <w:lang w:eastAsia="fi-FI"/>
        </w:rPr>
        <w:drawing>
          <wp:inline distT="0" distB="0" distL="0" distR="0" wp14:anchorId="777BD00D" wp14:editId="218440DD">
            <wp:extent cx="2066925" cy="1181100"/>
            <wp:effectExtent l="0" t="0" r="9525" b="0"/>
            <wp:docPr id="483" name="Kuva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6925" cy="1181100"/>
                    </a:xfrm>
                    <a:prstGeom prst="rect">
                      <a:avLst/>
                    </a:prstGeom>
                  </pic:spPr>
                </pic:pic>
              </a:graphicData>
            </a:graphic>
          </wp:inline>
        </w:drawing>
      </w:r>
    </w:p>
    <w:p w14:paraId="6341A7AB" w14:textId="77777777" w:rsidR="00C93015" w:rsidRDefault="00C93015" w:rsidP="00C93015"/>
    <w:p w14:paraId="6341A7AC" w14:textId="77777777" w:rsidR="00C93015" w:rsidRDefault="00C93015" w:rsidP="00C93015"/>
    <w:p w14:paraId="6341A7AD" w14:textId="06E801C4" w:rsidR="00C93015" w:rsidRDefault="00D3343E" w:rsidP="00C93015">
      <w:r>
        <w:t xml:space="preserve">Turku-linkistä sinulle aukeaa </w:t>
      </w:r>
      <w:r w:rsidR="00C93015" w:rsidRPr="00922CA5">
        <w:rPr>
          <w:b/>
          <w:i/>
        </w:rPr>
        <w:t>aihealueet</w:t>
      </w:r>
      <w:r w:rsidR="00C93015">
        <w:t xml:space="preserve"> -näkymä, josta voit valita, haluatko tarkastella </w:t>
      </w:r>
    </w:p>
    <w:p w14:paraId="6341A7AE" w14:textId="1040A75E" w:rsidR="00C93015" w:rsidRDefault="00C93015" w:rsidP="00C93015">
      <w:r>
        <w:t>keskitetyn koulutuksen tarjontaa vai oman organisaatiosi tarjontaa.</w:t>
      </w:r>
      <w:r w:rsidR="00E23893">
        <w:t xml:space="preserve"> Klikkaa haluamaasi linkkiä.</w:t>
      </w:r>
    </w:p>
    <w:p w14:paraId="6341A7B1" w14:textId="77777777" w:rsidR="00C93015" w:rsidRDefault="00C93015" w:rsidP="00C93015"/>
    <w:p w14:paraId="6341A7B2" w14:textId="188021E7" w:rsidR="00C93015" w:rsidRDefault="00C93015" w:rsidP="00C93015">
      <w:r>
        <w:t xml:space="preserve">Linkistä avautuu </w:t>
      </w:r>
      <w:r w:rsidRPr="0098213A">
        <w:rPr>
          <w:b/>
          <w:i/>
        </w:rPr>
        <w:t>koulutusaihealueiden</w:t>
      </w:r>
      <w:r>
        <w:t xml:space="preserve"> lista.</w:t>
      </w:r>
      <w:r w:rsidR="00E23893">
        <w:t xml:space="preserve"> Klikkaa haluamaasi linkkiä avataksesi tarjonnan.</w:t>
      </w:r>
    </w:p>
    <w:p w14:paraId="6341A7B3" w14:textId="77777777" w:rsidR="00C93015" w:rsidRDefault="00C93015" w:rsidP="00C93015"/>
    <w:p w14:paraId="6341A7B4" w14:textId="1266993D" w:rsidR="00C93015" w:rsidRDefault="00C93015" w:rsidP="00C93015"/>
    <w:p w14:paraId="6341A7B7" w14:textId="77777777" w:rsidR="00C93015" w:rsidRDefault="00C93015" w:rsidP="00C93015">
      <w:pPr>
        <w:rPr>
          <w:b/>
          <w:u w:val="single"/>
        </w:rPr>
      </w:pPr>
    </w:p>
    <w:p w14:paraId="6341A7B8" w14:textId="77777777" w:rsidR="00BF2DBD" w:rsidRDefault="00BF2DBD" w:rsidP="00C93015">
      <w:pPr>
        <w:rPr>
          <w:b/>
          <w:u w:val="single"/>
        </w:rPr>
      </w:pPr>
    </w:p>
    <w:p w14:paraId="6341A7B9" w14:textId="77777777" w:rsidR="00C93015" w:rsidRPr="00C20866" w:rsidRDefault="00C93015" w:rsidP="00C93015">
      <w:pPr>
        <w:rPr>
          <w:b/>
          <w:u w:val="single"/>
        </w:rPr>
      </w:pPr>
      <w:r w:rsidRPr="00C20866">
        <w:rPr>
          <w:b/>
          <w:u w:val="single"/>
        </w:rPr>
        <w:t xml:space="preserve">Koulutukseen ilmoittautuminen </w:t>
      </w:r>
    </w:p>
    <w:p w14:paraId="6341A7BA" w14:textId="77777777" w:rsidR="00C93015" w:rsidRPr="00C20866" w:rsidRDefault="00C93015" w:rsidP="00C93015"/>
    <w:p w14:paraId="6341A7BB" w14:textId="5B7EC366" w:rsidR="00C93015" w:rsidRPr="00C20866" w:rsidRDefault="00C93015" w:rsidP="00C93015">
      <w:r w:rsidRPr="00C20866">
        <w:t xml:space="preserve">Avaamastasi </w:t>
      </w:r>
      <w:r w:rsidR="00E23893">
        <w:t xml:space="preserve">koulutuksen nimilinkistä </w:t>
      </w:r>
      <w:r w:rsidRPr="00C20866">
        <w:t xml:space="preserve">avautuvat koulutuksen tarkat tiedot ja sisältökuvaus. </w:t>
      </w:r>
    </w:p>
    <w:p w14:paraId="6341A7BC" w14:textId="075577FD" w:rsidR="00C93015" w:rsidRPr="00C20866" w:rsidRDefault="00C93015" w:rsidP="00C93015">
      <w:r w:rsidRPr="00C20866">
        <w:t xml:space="preserve">Näkymän alalaidassa on </w:t>
      </w:r>
      <w:r w:rsidR="00E23893">
        <w:t>Valitse-kurssipäivämäärä –osio, josta valitaan sopiva koulutusajankohta, johon ilmoittaudutaan.</w:t>
      </w:r>
    </w:p>
    <w:p w14:paraId="6341A7BE" w14:textId="215C665B" w:rsidR="00C93015" w:rsidRPr="00A7722A" w:rsidRDefault="00C93015" w:rsidP="00C93015"/>
    <w:p w14:paraId="6341A7BF" w14:textId="77777777" w:rsidR="00C93015" w:rsidRDefault="00C93015" w:rsidP="00C93015">
      <w:r>
        <w:rPr>
          <w:noProof/>
          <w:lang w:eastAsia="fi-FI"/>
        </w:rPr>
        <mc:AlternateContent>
          <mc:Choice Requires="wpg">
            <w:drawing>
              <wp:anchor distT="0" distB="0" distL="114300" distR="114300" simplePos="0" relativeHeight="251607552" behindDoc="0" locked="0" layoutInCell="1" allowOverlap="1" wp14:anchorId="6341AB84" wp14:editId="69B91761">
                <wp:simplePos x="0" y="0"/>
                <wp:positionH relativeFrom="column">
                  <wp:posOffset>2023110</wp:posOffset>
                </wp:positionH>
                <wp:positionV relativeFrom="paragraph">
                  <wp:posOffset>1463675</wp:posOffset>
                </wp:positionV>
                <wp:extent cx="3686175" cy="1724024"/>
                <wp:effectExtent l="57150" t="38100" r="66675" b="10160"/>
                <wp:wrapNone/>
                <wp:docPr id="302" name="Ryhmä 302"/>
                <wp:cNvGraphicFramePr/>
                <a:graphic xmlns:a="http://schemas.openxmlformats.org/drawingml/2006/main">
                  <a:graphicData uri="http://schemas.microsoft.com/office/word/2010/wordprocessingGroup">
                    <wpg:wgp>
                      <wpg:cNvGrpSpPr/>
                      <wpg:grpSpPr>
                        <a:xfrm>
                          <a:off x="0" y="0"/>
                          <a:ext cx="3686175" cy="1724024"/>
                          <a:chOff x="1752600" y="-1552574"/>
                          <a:chExt cx="3686175" cy="1724024"/>
                        </a:xfrm>
                      </wpg:grpSpPr>
                      <wps:wsp>
                        <wps:cNvPr id="304" name="Suora nuoliyhdysviiva 304"/>
                        <wps:cNvCnPr/>
                        <wps:spPr>
                          <a:xfrm flipH="1" flipV="1">
                            <a:off x="1752600" y="-1552574"/>
                            <a:ext cx="295275" cy="85724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05" name="Suora nuoliyhdysviiva 305"/>
                        <wps:cNvCnPr/>
                        <wps:spPr>
                          <a:xfrm flipV="1">
                            <a:off x="3409950" y="-1495446"/>
                            <a:ext cx="2028825" cy="134304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06" name="Tekstiruutu 306"/>
                        <wps:cNvSpPr txBox="1"/>
                        <wps:spPr>
                          <a:xfrm>
                            <a:off x="2228850" y="-914400"/>
                            <a:ext cx="971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1ADAA" w14:textId="1B7C86D4" w:rsidR="00DE6323" w:rsidRDefault="00DE6323" w:rsidP="00C93015">
                              <w:r>
                                <w:t xml:space="preserve">Valitse haluamasi päivämäärä ja klikkaa </w:t>
                              </w:r>
                              <w:r>
                                <w:rPr>
                                  <w:b/>
                                  <w:i/>
                                </w:rPr>
                                <w:t>Lisätiedot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1AB84" id="Ryhmä 302" o:spid="_x0000_s1044" style="position:absolute;margin-left:159.3pt;margin-top:115.25pt;width:290.25pt;height:135.75pt;z-index:251607552;mso-position-horizontal-relative:text;mso-position-vertical-relative:text;mso-width-relative:margin;mso-height-relative:margin" coordorigin="17526,-15525" coordsize="3686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">
                <v:shape id="Suora nuoliyhdysviiva 304" o:spid="_x0000_s1045" type="#_x0000_t32" style="position:absolute;left:17526;top:-15525;width:2952;height:8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HKMQAAADcAAAADwAAAGRycy9kb3ducmV2LnhtbESPzYrCQBCE78K+w9AL3nTiLyY6iijC&#10;Xjz48wBNpk2ym+kJmUmMPv2OIHgsquorarXpTClaql1hWcFoGIEgTq0uOFNwvRwGCxDOI2ssLZOC&#10;BznYrL96K0y0vfOJ2rPPRICwS1BB7n2VSOnSnAy6oa2Ig3eztUEfZJ1JXeM9wE0px1E0lwYLDgs5&#10;VrTLKf07N0ZBPD8Ws3Yf70Z68Zw15f5iH+ZXqf53t12C8NT5T/jd/tEKJtEUX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coxAAAANwAAAAPAAAAAAAAAAAA&#10;AAAAAKECAABkcnMvZG93bnJldi54bWxQSwUGAAAAAAQABAD5AAAAkgMAAAAA&#10;" strokecolor="#004283 [3044]" strokeweight="1.5pt">
                  <v:stroke endarrow="open"/>
                </v:shape>
                <v:shape id="Suora nuoliyhdysviiva 305" o:spid="_x0000_s1046" type="#_x0000_t32" style="position:absolute;left:34099;top:-14954;width:20288;height:13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sjsMAAADcAAAADwAAAGRycy9kb3ducmV2LnhtbESPQWvCQBSE70L/w/IK3uqmFUWimyAt&#10;LXqsFqq3R/aZxGbfhuxrjP/eLRQ8DjPzDbPKB9eonrpQezbwPElAERfe1lwa+Nq/Py1ABUG22Hgm&#10;A1cKkGcPoxWm1l/4k/qdlCpCOKRooBJpU61DUZHDMPEtcfROvnMoUXalth1eItw1+iVJ5tphzXGh&#10;wpZeKyp+dr/OwEI++CRvh147luP83PNsu/42Zvw4rJeghAa5h//bG2tgmszg70w8Ajq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bI7DAAAA3AAAAA8AAAAAAAAAAAAA&#10;AAAAoQIAAGRycy9kb3ducmV2LnhtbFBLBQYAAAAABAAEAPkAAACRAwAAAAA=&#10;" strokecolor="#004283 [3044]" strokeweight="1.5pt">
                  <v:stroke endarrow="open"/>
                </v:shape>
                <v:shape id="Tekstiruutu 306" o:spid="_x0000_s1047" type="#_x0000_t202" style="position:absolute;left:22288;top:-9144;width:9716;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X8IA&#10;AADcAAAADwAAAGRycy9kb3ducmV2LnhtbESPQWsCMRSE70L/Q3gFb5qtBd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txfwgAAANwAAAAPAAAAAAAAAAAAAAAAAJgCAABkcnMvZG93&#10;bnJldi54bWxQSwUGAAAAAAQABAD1AAAAhwMAAAAA&#10;" fillcolor="white [3201]" strokeweight=".5pt">
                  <v:textbox>
                    <w:txbxContent>
                      <w:p w14:paraId="6341ADAA" w14:textId="1B7C86D4" w:rsidR="00DE6323" w:rsidRDefault="00DE6323" w:rsidP="00C93015">
                        <w:r>
                          <w:t xml:space="preserve">Valitse haluamasi päivämäärä ja klikkaa </w:t>
                        </w:r>
                        <w:r>
                          <w:rPr>
                            <w:b/>
                            <w:i/>
                          </w:rPr>
                          <w:t>Lisätiedot</w:t>
                        </w:r>
                      </w:p>
                    </w:txbxContent>
                  </v:textbox>
                </v:shape>
              </v:group>
            </w:pict>
          </mc:Fallback>
        </mc:AlternateContent>
      </w:r>
      <w:r>
        <w:rPr>
          <w:noProof/>
          <w:lang w:eastAsia="fi-FI"/>
        </w:rPr>
        <w:drawing>
          <wp:inline distT="0" distB="0" distL="0" distR="0" wp14:anchorId="6341AB86" wp14:editId="7CC2CDCF">
            <wp:extent cx="6372225" cy="1988812"/>
            <wp:effectExtent l="0" t="0" r="0" b="0"/>
            <wp:docPr id="355" name="Kuv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ali_koulutusmanuaali_10.JPG"/>
                    <pic:cNvPicPr/>
                  </pic:nvPicPr>
                  <pic:blipFill>
                    <a:blip r:embed="rId46">
                      <a:extLst>
                        <a:ext uri="{28A0092B-C50C-407E-A947-70E740481C1C}">
                          <a14:useLocalDpi xmlns:a14="http://schemas.microsoft.com/office/drawing/2010/main" val="0"/>
                        </a:ext>
                      </a:extLst>
                    </a:blip>
                    <a:stretch>
                      <a:fillRect/>
                    </a:stretch>
                  </pic:blipFill>
                  <pic:spPr>
                    <a:xfrm>
                      <a:off x="0" y="0"/>
                      <a:ext cx="6372225" cy="1988812"/>
                    </a:xfrm>
                    <a:prstGeom prst="rect">
                      <a:avLst/>
                    </a:prstGeom>
                  </pic:spPr>
                </pic:pic>
              </a:graphicData>
            </a:graphic>
          </wp:inline>
        </w:drawing>
      </w:r>
    </w:p>
    <w:p w14:paraId="6341A7C0" w14:textId="77777777" w:rsidR="00C93015" w:rsidRDefault="00C93015" w:rsidP="00C93015"/>
    <w:p w14:paraId="6341A7C1" w14:textId="77777777" w:rsidR="00C93015" w:rsidRDefault="00C93015" w:rsidP="00C93015"/>
    <w:p w14:paraId="6341A7C2" w14:textId="77777777" w:rsidR="00C93015" w:rsidRDefault="00C93015" w:rsidP="00C93015"/>
    <w:p w14:paraId="6341A7C3" w14:textId="77777777" w:rsidR="00C93015" w:rsidRDefault="00C93015" w:rsidP="00C93015"/>
    <w:p w14:paraId="6341A7C4" w14:textId="77777777" w:rsidR="00C93015" w:rsidRDefault="00C93015" w:rsidP="00C93015"/>
    <w:p w14:paraId="6341A7C5" w14:textId="77777777" w:rsidR="00C93015" w:rsidRDefault="00C93015" w:rsidP="00C93015"/>
    <w:p w14:paraId="6341A7C6" w14:textId="77777777" w:rsidR="00C93015" w:rsidRDefault="00C93015" w:rsidP="00C93015"/>
    <w:p w14:paraId="6341A7C7" w14:textId="77777777" w:rsidR="00C93015" w:rsidRDefault="00C93015" w:rsidP="00C93015"/>
    <w:p w14:paraId="6341A7C8" w14:textId="3C7FE310" w:rsidR="00C93015" w:rsidRDefault="00C93015" w:rsidP="00C93015"/>
    <w:p w14:paraId="6341A7C9" w14:textId="689F5008" w:rsidR="00C93015" w:rsidRDefault="00C93015" w:rsidP="00C93015"/>
    <w:p w14:paraId="6341A7CA" w14:textId="30D36BC4" w:rsidR="00C93015" w:rsidRDefault="00C93015" w:rsidP="00C93015"/>
    <w:p w14:paraId="6341A7CD" w14:textId="06CC876F" w:rsidR="00C93015" w:rsidRPr="00C56318" w:rsidRDefault="00C93015" w:rsidP="00E23893">
      <w:r>
        <w:t xml:space="preserve">Avautuvassa </w:t>
      </w:r>
      <w:r w:rsidR="00E23893">
        <w:t xml:space="preserve">lisätietonäkymässä klikkaa linkkiä </w:t>
      </w:r>
      <w:r w:rsidR="00E23893" w:rsidRPr="00E23893">
        <w:rPr>
          <w:b/>
          <w:i/>
        </w:rPr>
        <w:t>Hae osallistumista</w:t>
      </w:r>
      <w:r w:rsidR="00E23893">
        <w:rPr>
          <w:b/>
          <w:i/>
        </w:rPr>
        <w:t>.</w:t>
      </w:r>
    </w:p>
    <w:p w14:paraId="6341A7CE" w14:textId="272EAB6A" w:rsidR="00C93015" w:rsidRDefault="00C93015" w:rsidP="00C93015"/>
    <w:p w14:paraId="6341A7CF" w14:textId="4472CC5C" w:rsidR="00C93015" w:rsidRDefault="00347BCA" w:rsidP="00C93015">
      <w:r>
        <w:rPr>
          <w:noProof/>
          <w:lang w:eastAsia="fi-FI"/>
        </w:rPr>
        <w:lastRenderedPageBreak/>
        <mc:AlternateContent>
          <mc:Choice Requires="wps">
            <w:drawing>
              <wp:anchor distT="0" distB="0" distL="114300" distR="114300" simplePos="0" relativeHeight="251665920" behindDoc="0" locked="0" layoutInCell="1" allowOverlap="1" wp14:anchorId="300B5CA0" wp14:editId="585E7BC7">
                <wp:simplePos x="0" y="0"/>
                <wp:positionH relativeFrom="column">
                  <wp:posOffset>1118235</wp:posOffset>
                </wp:positionH>
                <wp:positionV relativeFrom="paragraph">
                  <wp:posOffset>1121411</wp:posOffset>
                </wp:positionV>
                <wp:extent cx="914400" cy="45719"/>
                <wp:effectExtent l="38100" t="38100" r="19050" b="107315"/>
                <wp:wrapNone/>
                <wp:docPr id="308" name="Suora nuoliyhdysviiva 308"/>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90373" id="Suora nuoliyhdysviiva 308" o:spid="_x0000_s1026" type="#_x0000_t32" style="position:absolute;margin-left:88.05pt;margin-top:88.3pt;width:1in;height:3.6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" strokecolor="#004283 [3044]" strokeweight="1.5pt">
                <v:stroke endarrow="open"/>
              </v:shape>
            </w:pict>
          </mc:Fallback>
        </mc:AlternateContent>
      </w:r>
      <w:r>
        <w:rPr>
          <w:noProof/>
          <w:lang w:eastAsia="fi-FI"/>
        </w:rPr>
        <w:drawing>
          <wp:inline distT="0" distB="0" distL="0" distR="0" wp14:anchorId="08CBB213" wp14:editId="3BBF6B9E">
            <wp:extent cx="3438525" cy="1524000"/>
            <wp:effectExtent l="0" t="0" r="9525"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38525" cy="1524000"/>
                    </a:xfrm>
                    <a:prstGeom prst="rect">
                      <a:avLst/>
                    </a:prstGeom>
                  </pic:spPr>
                </pic:pic>
              </a:graphicData>
            </a:graphic>
          </wp:inline>
        </w:drawing>
      </w:r>
    </w:p>
    <w:p w14:paraId="6341A7D0" w14:textId="3E9421B6" w:rsidR="00C93015" w:rsidRDefault="00347BCA" w:rsidP="00C93015">
      <w:r>
        <w:t>Kurssille on haettava viimeistään 3 päivää ennen kurssin alkua. Tämän jälkeen ilmoittautuminen itsepalvelutoimintona ei enää ole mahdollista.</w:t>
      </w:r>
    </w:p>
    <w:p w14:paraId="6341A7D3" w14:textId="5DCCEDE7" w:rsidR="00C93015" w:rsidRDefault="00C93015" w:rsidP="00117384"/>
    <w:p w14:paraId="6341A7D4" w14:textId="53DE2A84" w:rsidR="00053257" w:rsidRDefault="00053257" w:rsidP="00053257">
      <w:pPr>
        <w:pStyle w:val="LeipisTyhyvinvointi"/>
        <w:rPr>
          <w:b/>
          <w:u w:val="single"/>
        </w:rPr>
      </w:pPr>
      <w:bookmarkStart w:id="16" w:name="_Toc387656775"/>
      <w:r>
        <w:t xml:space="preserve">Sisäisistä koulutuksista saat sähköpostia </w:t>
      </w:r>
      <w:r w:rsidR="00347BCA">
        <w:t xml:space="preserve">otsikolla </w:t>
      </w:r>
      <w:r>
        <w:t xml:space="preserve">"vahvistus ja tiedot kurssista." Tämä sähköposti on alustava paikkavaraus koulutukseen, minkä tarkoitus on turvata ilmoittautumisjärjestyksen mukainen paikkavaraus työnantajan koulutuksiin. </w:t>
      </w:r>
      <w:r w:rsidRPr="00117384">
        <w:rPr>
          <w:b/>
          <w:u w:val="single"/>
        </w:rPr>
        <w:t xml:space="preserve">Heti ilmoittautumisen jälkeen saapuva sähköposti ei kuitenkaan vielä merkitse sitä, että esimiehesi on hyväksynyt koulutusanomuksen. </w:t>
      </w:r>
    </w:p>
    <w:p w14:paraId="15C51CB9" w14:textId="77777777" w:rsidR="00007091" w:rsidRDefault="00007091" w:rsidP="00053257">
      <w:pPr>
        <w:pStyle w:val="LeipisTyhyvinvointi"/>
        <w:rPr>
          <w:b/>
          <w:u w:val="single"/>
        </w:rPr>
      </w:pPr>
    </w:p>
    <w:p w14:paraId="45EB971C" w14:textId="3136943C" w:rsidR="00007091" w:rsidRPr="00117384" w:rsidRDefault="00007091" w:rsidP="00053257">
      <w:pPr>
        <w:pStyle w:val="LeipisTyhyvinvointi"/>
        <w:rPr>
          <w:b/>
          <w:u w:val="single"/>
        </w:rPr>
      </w:pPr>
    </w:p>
    <w:p w14:paraId="6341A7D5" w14:textId="7619690B" w:rsidR="00117384" w:rsidRDefault="00007091" w:rsidP="00053257">
      <w:pPr>
        <w:pStyle w:val="LeipisTyhyvinvointi"/>
      </w:pPr>
      <w:r>
        <w:rPr>
          <w:noProof/>
          <w:lang w:eastAsia="fi-FI"/>
        </w:rPr>
        <mc:AlternateContent>
          <mc:Choice Requires="wps">
            <w:drawing>
              <wp:inline distT="0" distB="0" distL="0" distR="0" wp14:anchorId="47DFCFEB" wp14:editId="39905C93">
                <wp:extent cx="6372225" cy="1536700"/>
                <wp:effectExtent l="0" t="0" r="28575" b="25400"/>
                <wp:docPr id="91" name="Pyöristetty suorakulmio 91"/>
                <wp:cNvGraphicFramePr/>
                <a:graphic xmlns:a="http://schemas.openxmlformats.org/drawingml/2006/main">
                  <a:graphicData uri="http://schemas.microsoft.com/office/word/2010/wordprocessingShape">
                    <wps:wsp>
                      <wps:cNvSpPr/>
                      <wps:spPr>
                        <a:xfrm>
                          <a:off x="0" y="0"/>
                          <a:ext cx="6372225" cy="15367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90581DB" w14:textId="77777777" w:rsidR="00DE6323" w:rsidRDefault="00DE6323" w:rsidP="00007091">
                            <w:pPr>
                              <w:pStyle w:val="Luettelokappale"/>
                            </w:pPr>
                            <w:r w:rsidRPr="00750946">
                              <w:rPr>
                                <w:noProof/>
                                <w:lang w:eastAsia="fi-FI"/>
                              </w:rPr>
                              <w:drawing>
                                <wp:inline distT="0" distB="0" distL="0" distR="0" wp14:anchorId="6D99268C" wp14:editId="2768AF4A">
                                  <wp:extent cx="577850" cy="407408"/>
                                  <wp:effectExtent l="0" t="0" r="0" b="0"/>
                                  <wp:docPr id="92" name="Kuva 92"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198B54C4" w14:textId="2F06E916" w:rsidR="00DE6323" w:rsidRDefault="00DE6323" w:rsidP="00007091">
                            <w:pPr>
                              <w:pStyle w:val="Luettelokappale"/>
                            </w:pPr>
                            <w:r>
                              <w:t xml:space="preserve">Portaalissa koulutus näkyy tässä vaiheessa koulutustapahtumissasi siten, että otsikon alla on merkintä ”odottaa hyväksyntää”. </w:t>
                            </w:r>
                          </w:p>
                          <w:p w14:paraId="5380D4F9" w14:textId="77777777" w:rsidR="00DE6323" w:rsidRDefault="00DE6323" w:rsidP="00007091">
                            <w:pPr>
                              <w:pStyle w:val="Luettelokappale"/>
                            </w:pPr>
                          </w:p>
                          <w:p w14:paraId="1353992F" w14:textId="0EF9C7B9" w:rsidR="00DE6323" w:rsidRDefault="00DE6323" w:rsidP="00007091">
                            <w:pPr>
                              <w:pStyle w:val="Luettelokappale"/>
                            </w:pPr>
                            <w:r>
                              <w:t>Kun esimiehesi hyväksyy koulutuksen, merkintä ”odottaa hyväksyntää” vaihtuu portaalissa muotoon ”varattu” ja paikkavaraus koulutuksessa vahvistuu.</w:t>
                            </w:r>
                          </w:p>
                          <w:p w14:paraId="0B6780D9" w14:textId="77777777" w:rsidR="00DE6323" w:rsidRDefault="00DE6323" w:rsidP="00007091">
                            <w:pPr>
                              <w:pStyle w:val="Luettelokappale"/>
                            </w:pPr>
                          </w:p>
                          <w:p w14:paraId="1CC6C02D" w14:textId="77777777" w:rsidR="00DE6323" w:rsidRDefault="00DE6323" w:rsidP="00007091">
                            <w:pPr>
                              <w:pStyle w:val="Luettelokappale"/>
                            </w:pPr>
                          </w:p>
                          <w:p w14:paraId="092865C3" w14:textId="77777777" w:rsidR="00DE6323" w:rsidRDefault="00DE6323" w:rsidP="00007091">
                            <w:pPr>
                              <w:pStyle w:val="Luettelokappale"/>
                            </w:pPr>
                          </w:p>
                          <w:p w14:paraId="6DD49A77" w14:textId="77777777" w:rsidR="00DE6323" w:rsidRDefault="00DE6323" w:rsidP="00007091">
                            <w:pPr>
                              <w:pStyle w:val="Luettelokappale"/>
                            </w:pPr>
                          </w:p>
                          <w:p w14:paraId="1036C304" w14:textId="77777777" w:rsidR="00DE6323" w:rsidRDefault="00DE6323" w:rsidP="00007091">
                            <w:pPr>
                              <w:pStyle w:val="Luettelokappale"/>
                            </w:pPr>
                          </w:p>
                          <w:p w14:paraId="1FE426A1" w14:textId="77777777" w:rsidR="00DE6323" w:rsidRDefault="00DE6323" w:rsidP="00007091">
                            <w:pPr>
                              <w:pStyle w:val="Luettelokappale"/>
                            </w:pPr>
                          </w:p>
                          <w:p w14:paraId="0EAAAE7B" w14:textId="77777777" w:rsidR="00DE6323" w:rsidRPr="00F00F9C" w:rsidRDefault="00DE6323" w:rsidP="00007091">
                            <w:pPr>
                              <w:pStyle w:val="Luettelokappale"/>
                            </w:pPr>
                          </w:p>
                          <w:p w14:paraId="44F45CCE" w14:textId="77777777" w:rsidR="00DE6323" w:rsidRDefault="00DE6323" w:rsidP="000070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DFCFEB" id="Pyöristetty suorakulmio 91" o:spid="_x0000_s1048" style="width:501.75pt;height:1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" fillcolor="white [3201]" strokecolor="#dc0a0a [3206]" strokeweight="2pt">
                <v:textbox>
                  <w:txbxContent>
                    <w:p w14:paraId="690581DB" w14:textId="77777777" w:rsidR="00DE6323" w:rsidRDefault="00DE6323" w:rsidP="00007091">
                      <w:pPr>
                        <w:pStyle w:val="Luettelokappale"/>
                      </w:pPr>
                      <w:r w:rsidRPr="00750946">
                        <w:rPr>
                          <w:noProof/>
                          <w:lang w:eastAsia="fi-FI"/>
                        </w:rPr>
                        <w:drawing>
                          <wp:inline distT="0" distB="0" distL="0" distR="0" wp14:anchorId="6D99268C" wp14:editId="2768AF4A">
                            <wp:extent cx="577850" cy="407408"/>
                            <wp:effectExtent l="0" t="0" r="0" b="0"/>
                            <wp:docPr id="92" name="Kuva 92"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198B54C4" w14:textId="2F06E916" w:rsidR="00DE6323" w:rsidRDefault="00DE6323" w:rsidP="00007091">
                      <w:pPr>
                        <w:pStyle w:val="Luettelokappale"/>
                      </w:pPr>
                      <w:r>
                        <w:t xml:space="preserve">Portaalissa koulutus näkyy tässä vaiheessa koulutustapahtumissasi siten, että otsikon alla on merkintä ”odottaa hyväksyntää”. </w:t>
                      </w:r>
                    </w:p>
                    <w:p w14:paraId="5380D4F9" w14:textId="77777777" w:rsidR="00DE6323" w:rsidRDefault="00DE6323" w:rsidP="00007091">
                      <w:pPr>
                        <w:pStyle w:val="Luettelokappale"/>
                      </w:pPr>
                    </w:p>
                    <w:p w14:paraId="1353992F" w14:textId="0EF9C7B9" w:rsidR="00DE6323" w:rsidRDefault="00DE6323" w:rsidP="00007091">
                      <w:pPr>
                        <w:pStyle w:val="Luettelokappale"/>
                      </w:pPr>
                      <w:r>
                        <w:t>Kun esimiehesi hyväksyy koulutuksen, merkintä ”odottaa hyväksyntää” vaihtuu portaalissa muotoon ”varattu” ja paikkavaraus koulutuksessa vahvistuu.</w:t>
                      </w:r>
                    </w:p>
                    <w:p w14:paraId="0B6780D9" w14:textId="77777777" w:rsidR="00DE6323" w:rsidRDefault="00DE6323" w:rsidP="00007091">
                      <w:pPr>
                        <w:pStyle w:val="Luettelokappale"/>
                      </w:pPr>
                    </w:p>
                    <w:p w14:paraId="1CC6C02D" w14:textId="77777777" w:rsidR="00DE6323" w:rsidRDefault="00DE6323" w:rsidP="00007091">
                      <w:pPr>
                        <w:pStyle w:val="Luettelokappale"/>
                      </w:pPr>
                    </w:p>
                    <w:p w14:paraId="092865C3" w14:textId="77777777" w:rsidR="00DE6323" w:rsidRDefault="00DE6323" w:rsidP="00007091">
                      <w:pPr>
                        <w:pStyle w:val="Luettelokappale"/>
                      </w:pPr>
                    </w:p>
                    <w:p w14:paraId="6DD49A77" w14:textId="77777777" w:rsidR="00DE6323" w:rsidRDefault="00DE6323" w:rsidP="00007091">
                      <w:pPr>
                        <w:pStyle w:val="Luettelokappale"/>
                      </w:pPr>
                    </w:p>
                    <w:p w14:paraId="1036C304" w14:textId="77777777" w:rsidR="00DE6323" w:rsidRDefault="00DE6323" w:rsidP="00007091">
                      <w:pPr>
                        <w:pStyle w:val="Luettelokappale"/>
                      </w:pPr>
                    </w:p>
                    <w:p w14:paraId="1FE426A1" w14:textId="77777777" w:rsidR="00DE6323" w:rsidRDefault="00DE6323" w:rsidP="00007091">
                      <w:pPr>
                        <w:pStyle w:val="Luettelokappale"/>
                      </w:pPr>
                    </w:p>
                    <w:p w14:paraId="0EAAAE7B" w14:textId="77777777" w:rsidR="00DE6323" w:rsidRPr="00F00F9C" w:rsidRDefault="00DE6323" w:rsidP="00007091">
                      <w:pPr>
                        <w:pStyle w:val="Luettelokappale"/>
                      </w:pPr>
                    </w:p>
                    <w:p w14:paraId="44F45CCE" w14:textId="77777777" w:rsidR="00DE6323" w:rsidRDefault="00DE6323" w:rsidP="00007091">
                      <w:pPr>
                        <w:jc w:val="center"/>
                      </w:pPr>
                    </w:p>
                  </w:txbxContent>
                </v:textbox>
                <w10:anchorlock/>
              </v:roundrect>
            </w:pict>
          </mc:Fallback>
        </mc:AlternateContent>
      </w:r>
    </w:p>
    <w:p w14:paraId="6341A7D6" w14:textId="3CFE35AA" w:rsidR="00053257" w:rsidRDefault="00053257" w:rsidP="00053257">
      <w:pPr>
        <w:pStyle w:val="LeipisTyhyvinvointi"/>
      </w:pPr>
    </w:p>
    <w:p w14:paraId="6341A7DE" w14:textId="77777777" w:rsidR="00053257" w:rsidRDefault="00117384" w:rsidP="00053257">
      <w:pPr>
        <w:pStyle w:val="LeipisTyhyvinvointi"/>
      </w:pPr>
      <w:r>
        <w:t>Kun koulutus</w:t>
      </w:r>
      <w:r w:rsidRPr="00117384">
        <w:rPr>
          <w:b/>
          <w:u w:val="single"/>
        </w:rPr>
        <w:t>tapahtuma</w:t>
      </w:r>
      <w:r w:rsidRPr="00117384">
        <w:rPr>
          <w:b/>
        </w:rPr>
        <w:t xml:space="preserve"> </w:t>
      </w:r>
      <w:r>
        <w:t xml:space="preserve">vahvistetaan, eli kurssilla on riittävä määrä osallistujia sen toteutumiseksi, saat uuden vahvistussähköpostin ilmoittautumisestasi. </w:t>
      </w:r>
    </w:p>
    <w:p w14:paraId="5D34A5C9" w14:textId="77777777" w:rsidR="00007091" w:rsidRDefault="00007091" w:rsidP="00053257">
      <w:pPr>
        <w:pStyle w:val="LeipisTyhyvinvointi"/>
      </w:pPr>
    </w:p>
    <w:p w14:paraId="47C90989" w14:textId="77777777" w:rsidR="00007091" w:rsidRDefault="00007091" w:rsidP="00053257">
      <w:pPr>
        <w:pStyle w:val="LeipisTyhyvinvointi"/>
      </w:pPr>
    </w:p>
    <w:p w14:paraId="067F9FF2" w14:textId="55394DC8" w:rsidR="00007091" w:rsidRDefault="00007091" w:rsidP="00053257">
      <w:pPr>
        <w:pStyle w:val="LeipisTyhyvinvointi"/>
      </w:pPr>
      <w:r>
        <w:rPr>
          <w:noProof/>
          <w:lang w:eastAsia="fi-FI"/>
        </w:rPr>
        <mc:AlternateContent>
          <mc:Choice Requires="wps">
            <w:drawing>
              <wp:inline distT="0" distB="0" distL="0" distR="0" wp14:anchorId="1269E174" wp14:editId="723C3483">
                <wp:extent cx="6372225" cy="1168400"/>
                <wp:effectExtent l="0" t="0" r="28575" b="12700"/>
                <wp:docPr id="100" name="Pyöristetty suorakulmio 100"/>
                <wp:cNvGraphicFramePr/>
                <a:graphic xmlns:a="http://schemas.openxmlformats.org/drawingml/2006/main">
                  <a:graphicData uri="http://schemas.microsoft.com/office/word/2010/wordprocessingShape">
                    <wps:wsp>
                      <wps:cNvSpPr/>
                      <wps:spPr>
                        <a:xfrm>
                          <a:off x="0" y="0"/>
                          <a:ext cx="6372225" cy="1168400"/>
                        </a:xfrm>
                        <a:prstGeom prst="roundRect">
                          <a:avLst/>
                        </a:prstGeom>
                        <a:solidFill>
                          <a:sysClr val="window" lastClr="FFFFFF"/>
                        </a:solidFill>
                        <a:ln w="25400" cap="flat" cmpd="sng" algn="ctr">
                          <a:solidFill>
                            <a:srgbClr val="DC0A0A"/>
                          </a:solidFill>
                          <a:prstDash val="solid"/>
                        </a:ln>
                        <a:effectLst/>
                      </wps:spPr>
                      <wps:txbx>
                        <w:txbxContent>
                          <w:p w14:paraId="70BD0799" w14:textId="77777777" w:rsidR="00DE6323" w:rsidRDefault="00DE6323" w:rsidP="00007091">
                            <w:pPr>
                              <w:pStyle w:val="Luettelokappale"/>
                            </w:pPr>
                            <w:r w:rsidRPr="00750946">
                              <w:rPr>
                                <w:noProof/>
                                <w:lang w:eastAsia="fi-FI"/>
                              </w:rPr>
                              <w:drawing>
                                <wp:inline distT="0" distB="0" distL="0" distR="0" wp14:anchorId="363C9C92" wp14:editId="4E4F59EA">
                                  <wp:extent cx="577850" cy="407408"/>
                                  <wp:effectExtent l="0" t="0" r="0" b="0"/>
                                  <wp:docPr id="103" name="Kuva 103"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6E6203F" w14:textId="77AB0156" w:rsidR="00DE6323" w:rsidRPr="00007091" w:rsidRDefault="00DE6323" w:rsidP="00007091">
                            <w:pPr>
                              <w:pStyle w:val="Luettelokappale"/>
                              <w:rPr>
                                <w:b/>
                              </w:rPr>
                            </w:pPr>
                            <w:r w:rsidRPr="00007091">
                              <w:rPr>
                                <w:b/>
                              </w:rPr>
                              <w:t xml:space="preserve">Kun haluat seurata, onko esimiehesi hyväksynyt tai hylännyt koulutusanomuksesi, parhaiten näet tilanteen </w:t>
                            </w:r>
                            <w:r w:rsidRPr="00007091">
                              <w:rPr>
                                <w:b/>
                                <w:u w:val="single"/>
                              </w:rPr>
                              <w:t>seuraamalla omia koulutustapahtumiasi portaalista</w:t>
                            </w:r>
                            <w:r w:rsidRPr="00007091">
                              <w:rPr>
                                <w:b/>
                              </w:rPr>
                              <w:t>.</w:t>
                            </w:r>
                          </w:p>
                          <w:p w14:paraId="056FD886" w14:textId="77777777" w:rsidR="00DE6323" w:rsidRDefault="00DE6323" w:rsidP="00007091">
                            <w:pPr>
                              <w:pStyle w:val="Luettelokappale"/>
                            </w:pPr>
                          </w:p>
                          <w:p w14:paraId="2ED232AB" w14:textId="77777777" w:rsidR="00DE6323" w:rsidRDefault="00DE6323" w:rsidP="00007091">
                            <w:pPr>
                              <w:pStyle w:val="Luettelokappale"/>
                            </w:pPr>
                          </w:p>
                          <w:p w14:paraId="50EEA77B" w14:textId="77777777" w:rsidR="00DE6323" w:rsidRDefault="00DE6323" w:rsidP="00007091">
                            <w:pPr>
                              <w:pStyle w:val="Luettelokappale"/>
                            </w:pPr>
                          </w:p>
                          <w:p w14:paraId="6E9BFFF5" w14:textId="77777777" w:rsidR="00DE6323" w:rsidRDefault="00DE6323" w:rsidP="00007091">
                            <w:pPr>
                              <w:pStyle w:val="Luettelokappale"/>
                            </w:pPr>
                          </w:p>
                          <w:p w14:paraId="71B757E1" w14:textId="77777777" w:rsidR="00DE6323" w:rsidRDefault="00DE6323" w:rsidP="00007091">
                            <w:pPr>
                              <w:pStyle w:val="Luettelokappale"/>
                            </w:pPr>
                          </w:p>
                          <w:p w14:paraId="21B358F0" w14:textId="77777777" w:rsidR="00DE6323" w:rsidRPr="00F00F9C" w:rsidRDefault="00DE6323" w:rsidP="00007091">
                            <w:pPr>
                              <w:pStyle w:val="Luettelokappale"/>
                            </w:pPr>
                          </w:p>
                          <w:p w14:paraId="7867AEF3" w14:textId="77777777" w:rsidR="00DE6323" w:rsidRDefault="00DE6323" w:rsidP="000070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69E174" id="Pyöristetty suorakulmio 100" o:spid="_x0000_s1049" style="width:501.75pt;height: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" fillcolor="window" strokecolor="#dc0a0a" strokeweight="2pt">
                <v:textbox>
                  <w:txbxContent>
                    <w:p w14:paraId="70BD0799" w14:textId="77777777" w:rsidR="00DE6323" w:rsidRDefault="00DE6323" w:rsidP="00007091">
                      <w:pPr>
                        <w:pStyle w:val="Luettelokappale"/>
                      </w:pPr>
                      <w:r w:rsidRPr="00750946">
                        <w:rPr>
                          <w:noProof/>
                          <w:lang w:eastAsia="fi-FI"/>
                        </w:rPr>
                        <w:drawing>
                          <wp:inline distT="0" distB="0" distL="0" distR="0" wp14:anchorId="363C9C92" wp14:editId="4E4F59EA">
                            <wp:extent cx="577850" cy="407408"/>
                            <wp:effectExtent l="0" t="0" r="0" b="0"/>
                            <wp:docPr id="103" name="Kuva 103"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6E6203F" w14:textId="77AB0156" w:rsidR="00DE6323" w:rsidRPr="00007091" w:rsidRDefault="00DE6323" w:rsidP="00007091">
                      <w:pPr>
                        <w:pStyle w:val="Luettelokappale"/>
                        <w:rPr>
                          <w:b/>
                        </w:rPr>
                      </w:pPr>
                      <w:r w:rsidRPr="00007091">
                        <w:rPr>
                          <w:b/>
                        </w:rPr>
                        <w:t xml:space="preserve">Kun haluat seurata, onko esimiehesi hyväksynyt tai hylännyt koulutusanomuksesi, parhaiten näet tilanteen </w:t>
                      </w:r>
                      <w:r w:rsidRPr="00007091">
                        <w:rPr>
                          <w:b/>
                          <w:u w:val="single"/>
                        </w:rPr>
                        <w:t>seuraamalla omia koulutustapahtumiasi portaalista</w:t>
                      </w:r>
                      <w:r w:rsidRPr="00007091">
                        <w:rPr>
                          <w:b/>
                        </w:rPr>
                        <w:t>.</w:t>
                      </w:r>
                    </w:p>
                    <w:p w14:paraId="056FD886" w14:textId="77777777" w:rsidR="00DE6323" w:rsidRDefault="00DE6323" w:rsidP="00007091">
                      <w:pPr>
                        <w:pStyle w:val="Luettelokappale"/>
                      </w:pPr>
                    </w:p>
                    <w:p w14:paraId="2ED232AB" w14:textId="77777777" w:rsidR="00DE6323" w:rsidRDefault="00DE6323" w:rsidP="00007091">
                      <w:pPr>
                        <w:pStyle w:val="Luettelokappale"/>
                      </w:pPr>
                    </w:p>
                    <w:p w14:paraId="50EEA77B" w14:textId="77777777" w:rsidR="00DE6323" w:rsidRDefault="00DE6323" w:rsidP="00007091">
                      <w:pPr>
                        <w:pStyle w:val="Luettelokappale"/>
                      </w:pPr>
                    </w:p>
                    <w:p w14:paraId="6E9BFFF5" w14:textId="77777777" w:rsidR="00DE6323" w:rsidRDefault="00DE6323" w:rsidP="00007091">
                      <w:pPr>
                        <w:pStyle w:val="Luettelokappale"/>
                      </w:pPr>
                    </w:p>
                    <w:p w14:paraId="71B757E1" w14:textId="77777777" w:rsidR="00DE6323" w:rsidRDefault="00DE6323" w:rsidP="00007091">
                      <w:pPr>
                        <w:pStyle w:val="Luettelokappale"/>
                      </w:pPr>
                    </w:p>
                    <w:p w14:paraId="21B358F0" w14:textId="77777777" w:rsidR="00DE6323" w:rsidRPr="00F00F9C" w:rsidRDefault="00DE6323" w:rsidP="00007091">
                      <w:pPr>
                        <w:pStyle w:val="Luettelokappale"/>
                      </w:pPr>
                    </w:p>
                    <w:p w14:paraId="7867AEF3" w14:textId="77777777" w:rsidR="00DE6323" w:rsidRDefault="00DE6323" w:rsidP="00007091">
                      <w:pPr>
                        <w:jc w:val="center"/>
                      </w:pPr>
                    </w:p>
                  </w:txbxContent>
                </v:textbox>
                <w10:anchorlock/>
              </v:roundrect>
            </w:pict>
          </mc:Fallback>
        </mc:AlternateContent>
      </w:r>
    </w:p>
    <w:p w14:paraId="6927ABDA" w14:textId="77777777" w:rsidR="00007091" w:rsidRDefault="00007091" w:rsidP="00053257">
      <w:pPr>
        <w:pStyle w:val="LeipisTyhyvinvointi"/>
      </w:pPr>
    </w:p>
    <w:p w14:paraId="31F8B917" w14:textId="77777777" w:rsidR="00007091" w:rsidRDefault="00007091" w:rsidP="00053257">
      <w:pPr>
        <w:pStyle w:val="LeipisTyhyvinvointi"/>
      </w:pPr>
    </w:p>
    <w:p w14:paraId="1C389B01" w14:textId="77777777" w:rsidR="00007091" w:rsidRDefault="00007091" w:rsidP="00053257">
      <w:pPr>
        <w:pStyle w:val="LeipisTyhyvinvointi"/>
      </w:pPr>
    </w:p>
    <w:p w14:paraId="6341A7E7" w14:textId="4BC5DC05" w:rsidR="00C93015" w:rsidRPr="00B07BA5" w:rsidRDefault="00B07BA5" w:rsidP="00B07BA5">
      <w:pPr>
        <w:pStyle w:val="Otsikko4oma"/>
      </w:pPr>
      <w:bookmarkStart w:id="17" w:name="_Toc526937790"/>
      <w:r>
        <w:t xml:space="preserve">1.3.1.2 </w:t>
      </w:r>
      <w:bookmarkEnd w:id="16"/>
      <w:r w:rsidR="00347BCA">
        <w:t>Omat varaukset ja varaushistoria</w:t>
      </w:r>
      <w:bookmarkEnd w:id="17"/>
    </w:p>
    <w:p w14:paraId="6341A7E8" w14:textId="77777777" w:rsidR="00C93015" w:rsidRPr="007E7681" w:rsidRDefault="00C93015" w:rsidP="00C93015"/>
    <w:p w14:paraId="6341A7E9" w14:textId="77777777" w:rsidR="00C93015" w:rsidRDefault="00C93015" w:rsidP="00C93015"/>
    <w:p w14:paraId="6341A7ED" w14:textId="2E5F0E17" w:rsidR="00C93015" w:rsidRDefault="00347BCA" w:rsidP="00C93015">
      <w:r>
        <w:rPr>
          <w:b/>
          <w:i/>
        </w:rPr>
        <w:t xml:space="preserve">Omat varaukset -näkymässä </w:t>
      </w:r>
      <w:r w:rsidRPr="00347BCA">
        <w:t xml:space="preserve">näet </w:t>
      </w:r>
      <w:r w:rsidR="00C93015">
        <w:t>yhteenvedon nykyisistä koulut</w:t>
      </w:r>
      <w:r w:rsidR="00A2318B">
        <w:t>ustapahtumistasi. Se tarkoittaa</w:t>
      </w:r>
    </w:p>
    <w:p w14:paraId="6341A7EE" w14:textId="77777777" w:rsidR="00C93015" w:rsidRDefault="00C93015" w:rsidP="00C93015"/>
    <w:p w14:paraId="6341A7EF" w14:textId="77777777" w:rsidR="00C93015" w:rsidRDefault="00C93015" w:rsidP="00C93015">
      <w:r>
        <w:t xml:space="preserve">a) niitä tulevia tapahtumia, joihin olet ilmoittautunut, mutta joita esimies ei ole vielä käsitellyt </w:t>
      </w:r>
      <w:r w:rsidRPr="009033E8">
        <w:rPr>
          <w:b/>
          <w:i/>
        </w:rPr>
        <w:t>ja</w:t>
      </w:r>
    </w:p>
    <w:p w14:paraId="6341A7F0" w14:textId="77777777" w:rsidR="00C93015" w:rsidRDefault="00C93015" w:rsidP="00C93015">
      <w:r>
        <w:t>b) niitä tulevia tapahtumia, joihin olet ilmoittautunut ja jotka esimies on hyväksynyt</w:t>
      </w:r>
    </w:p>
    <w:p w14:paraId="6341A7F1" w14:textId="77777777" w:rsidR="00C93015" w:rsidRDefault="00C93015" w:rsidP="00C93015"/>
    <w:p w14:paraId="6341A7F2" w14:textId="521D0F20" w:rsidR="00C93015" w:rsidRPr="00A52860" w:rsidRDefault="00C93015" w:rsidP="00C93015">
      <w:pPr>
        <w:rPr>
          <w:b/>
          <w:i/>
        </w:rPr>
      </w:pPr>
      <w:r>
        <w:t xml:space="preserve">Jos esimies ei ole vielä hyväksynyt osallistumistasi, kurssin </w:t>
      </w:r>
      <w:r w:rsidR="00347BCA">
        <w:t>tietojen yhteydessä näkyy tilana Odottaa hyväksyntää.</w:t>
      </w:r>
    </w:p>
    <w:p w14:paraId="6341A7F6" w14:textId="77777777" w:rsidR="00C93015" w:rsidRDefault="00C93015" w:rsidP="00C93015">
      <w:pPr>
        <w:rPr>
          <w:b/>
          <w:u w:val="single"/>
        </w:rPr>
      </w:pPr>
    </w:p>
    <w:p w14:paraId="6341A7F7" w14:textId="400BF903" w:rsidR="00C93015" w:rsidRDefault="00C93015" w:rsidP="00C93015">
      <w:r>
        <w:t xml:space="preserve">Lisäksi voit katsoa </w:t>
      </w:r>
      <w:r w:rsidR="00347BCA">
        <w:rPr>
          <w:b/>
          <w:i/>
        </w:rPr>
        <w:t>varaushistoria -</w:t>
      </w:r>
      <w:r>
        <w:t xml:space="preserve"> näytöltä omaa koulutushistoriaasi. Se tarkoittaa </w:t>
      </w:r>
    </w:p>
    <w:p w14:paraId="6341A7F8" w14:textId="77777777" w:rsidR="00C93015" w:rsidRDefault="00C93015" w:rsidP="00C93015">
      <w:pPr>
        <w:pStyle w:val="Luettelokappale"/>
        <w:numPr>
          <w:ilvl w:val="0"/>
          <w:numId w:val="18"/>
        </w:numPr>
      </w:pPr>
      <w:r>
        <w:t xml:space="preserve">niitä menneisyydessä olevia tapahtumia, joihin olet osallistunut </w:t>
      </w:r>
      <w:r w:rsidRPr="009033E8">
        <w:rPr>
          <w:b/>
          <w:i/>
        </w:rPr>
        <w:t>ja</w:t>
      </w:r>
    </w:p>
    <w:p w14:paraId="6341A7F9" w14:textId="77777777" w:rsidR="00C93015" w:rsidRDefault="00C93015" w:rsidP="00C93015">
      <w:pPr>
        <w:pStyle w:val="Luettelokappale"/>
        <w:numPr>
          <w:ilvl w:val="0"/>
          <w:numId w:val="18"/>
        </w:numPr>
      </w:pPr>
      <w:r>
        <w:t>niitä menneisyydessä olevia tapahtumia, joihin olet ilmoittautunut, mutta joihin osallistumisen olet peruuttanut.</w:t>
      </w:r>
    </w:p>
    <w:p w14:paraId="6341A7FA" w14:textId="77777777" w:rsidR="00C93015" w:rsidRDefault="00C93015" w:rsidP="00C93015"/>
    <w:p w14:paraId="6341A7FB" w14:textId="120B7B72" w:rsidR="00C93015" w:rsidRDefault="00C93015" w:rsidP="00C93015">
      <w:r>
        <w:t xml:space="preserve">  </w:t>
      </w:r>
      <w:r w:rsidR="00347BCA">
        <w:rPr>
          <w:noProof/>
          <w:lang w:eastAsia="fi-FI"/>
        </w:rPr>
        <w:t>Tästä näkymästä voit myös tallentaa pdf-muodossa oman kurssihistoriasi.</w:t>
      </w:r>
    </w:p>
    <w:p w14:paraId="6341A7FC" w14:textId="77777777" w:rsidR="00C93015" w:rsidRPr="007A3341" w:rsidRDefault="00C93015" w:rsidP="00C93015"/>
    <w:p w14:paraId="6341A7FD" w14:textId="77777777" w:rsidR="00C93015" w:rsidRDefault="00C93015" w:rsidP="00C93015">
      <w:pPr>
        <w:rPr>
          <w:b/>
          <w:u w:val="single"/>
        </w:rPr>
      </w:pPr>
    </w:p>
    <w:p w14:paraId="6341A7FE" w14:textId="77777777" w:rsidR="00C93015" w:rsidRPr="00A8061B" w:rsidRDefault="00C93015" w:rsidP="00C93015">
      <w:pPr>
        <w:rPr>
          <w:b/>
          <w:u w:val="single"/>
        </w:rPr>
      </w:pPr>
      <w:r w:rsidRPr="00A8061B">
        <w:rPr>
          <w:b/>
          <w:u w:val="single"/>
        </w:rPr>
        <w:t xml:space="preserve">Osallistumisen peruuttaminen </w:t>
      </w:r>
    </w:p>
    <w:p w14:paraId="6341A7FF" w14:textId="77777777" w:rsidR="00C93015" w:rsidRDefault="00C93015" w:rsidP="00C93015"/>
    <w:p w14:paraId="6341A800" w14:textId="77777777" w:rsidR="00C93015" w:rsidRDefault="00C93015" w:rsidP="00C93015"/>
    <w:p w14:paraId="6341A801" w14:textId="66379AE9" w:rsidR="00C93015" w:rsidRDefault="00694C05" w:rsidP="00C93015">
      <w:r>
        <w:t>Voit peruuttaa itse portaalin</w:t>
      </w:r>
      <w:r w:rsidR="00C93015">
        <w:t xml:space="preserve"> kautta vain sellaisen osallistumisen, jonka esimies on hyväksynyt.</w:t>
      </w:r>
      <w:r>
        <w:t xml:space="preserve"> Huomaathan, että </w:t>
      </w:r>
      <w:r w:rsidRPr="00694C05">
        <w:rPr>
          <w:u w:val="single"/>
        </w:rPr>
        <w:t xml:space="preserve">osallistuminen on peruutettava </w:t>
      </w:r>
      <w:r>
        <w:rPr>
          <w:u w:val="single"/>
        </w:rPr>
        <w:t xml:space="preserve">portaalissa </w:t>
      </w:r>
      <w:r w:rsidRPr="00694C05">
        <w:rPr>
          <w:u w:val="single"/>
        </w:rPr>
        <w:t>ennen koulutuksen alkua</w:t>
      </w:r>
      <w:r>
        <w:t>.</w:t>
      </w:r>
      <w:r w:rsidR="00C93015">
        <w:t xml:space="preserve"> </w:t>
      </w:r>
      <w:r>
        <w:t xml:space="preserve">Jos peruutus tapahtuu ennen esimiehen hyväksyntää tai koulutuksen alkamisen jälkeen, peruutus tehdään </w:t>
      </w:r>
      <w:r w:rsidR="00C93015">
        <w:t>ammattikäyttäjän avulla.</w:t>
      </w:r>
      <w:r>
        <w:t xml:space="preserve"> </w:t>
      </w:r>
    </w:p>
    <w:p w14:paraId="6341A802" w14:textId="77777777" w:rsidR="00C93015" w:rsidRDefault="00C93015" w:rsidP="00C93015"/>
    <w:p w14:paraId="6341A803" w14:textId="668C6F99" w:rsidR="00C93015" w:rsidRDefault="00C93015" w:rsidP="00C93015">
      <w:r>
        <w:t xml:space="preserve">Peruuttaminen tapahtuu </w:t>
      </w:r>
      <w:r w:rsidR="00AE5445">
        <w:rPr>
          <w:b/>
          <w:i/>
        </w:rPr>
        <w:t>Omat varaukset</w:t>
      </w:r>
      <w:r>
        <w:t xml:space="preserve">-näytöltä klikkaamalla peruutettavaa koulutusta ja klikkaamalla koulutustiedoista kohtaa </w:t>
      </w:r>
      <w:r w:rsidRPr="0098213A">
        <w:rPr>
          <w:b/>
          <w:i/>
        </w:rPr>
        <w:t>Peru</w:t>
      </w:r>
      <w:r w:rsidR="001924FA">
        <w:rPr>
          <w:b/>
          <w:i/>
        </w:rPr>
        <w:t>uta varaus</w:t>
      </w:r>
      <w:r>
        <w:t>.</w:t>
      </w:r>
    </w:p>
    <w:p w14:paraId="6341A804" w14:textId="77777777" w:rsidR="00C93015" w:rsidRDefault="00C93015" w:rsidP="00C93015"/>
    <w:p w14:paraId="6341A805" w14:textId="076384C4" w:rsidR="00C93015" w:rsidRDefault="001924FA" w:rsidP="00C93015">
      <w:r>
        <w:rPr>
          <w:noProof/>
          <w:lang w:eastAsia="fi-FI"/>
        </w:rPr>
        <w:lastRenderedPageBreak/>
        <mc:AlternateContent>
          <mc:Choice Requires="wps">
            <w:drawing>
              <wp:anchor distT="0" distB="0" distL="114300" distR="114300" simplePos="0" relativeHeight="251742720" behindDoc="0" locked="0" layoutInCell="1" allowOverlap="1" wp14:anchorId="0FE90F13" wp14:editId="0AB77FE0">
                <wp:simplePos x="0" y="0"/>
                <wp:positionH relativeFrom="column">
                  <wp:posOffset>3804285</wp:posOffset>
                </wp:positionH>
                <wp:positionV relativeFrom="paragraph">
                  <wp:posOffset>1502410</wp:posOffset>
                </wp:positionV>
                <wp:extent cx="1076325" cy="209550"/>
                <wp:effectExtent l="19050" t="57150" r="28575" b="19050"/>
                <wp:wrapNone/>
                <wp:docPr id="107" name="Suora nuoliyhdysviiva 107"/>
                <wp:cNvGraphicFramePr/>
                <a:graphic xmlns:a="http://schemas.openxmlformats.org/drawingml/2006/main">
                  <a:graphicData uri="http://schemas.microsoft.com/office/word/2010/wordprocessingShape">
                    <wps:wsp>
                      <wps:cNvCnPr/>
                      <wps:spPr>
                        <a:xfrm flipH="1" flipV="1">
                          <a:off x="0" y="0"/>
                          <a:ext cx="1076325" cy="2095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1B7DC" id="Suora nuoliyhdysviiva 107" o:spid="_x0000_s1026" type="#_x0000_t32" style="position:absolute;margin-left:299.55pt;margin-top:118.3pt;width:84.75pt;height:16.5pt;flip:x y;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" strokecolor="#004283 [3044]" strokeweight="1.5pt">
                <v:stroke endarrow="block"/>
              </v:shape>
            </w:pict>
          </mc:Fallback>
        </mc:AlternateContent>
      </w:r>
      <w:r>
        <w:rPr>
          <w:noProof/>
          <w:lang w:eastAsia="fi-FI"/>
        </w:rPr>
        <w:drawing>
          <wp:inline distT="0" distB="0" distL="0" distR="0" wp14:anchorId="1E8EEA6A" wp14:editId="3CB178A3">
            <wp:extent cx="6372225" cy="1676400"/>
            <wp:effectExtent l="0" t="0" r="9525"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2225" cy="1676400"/>
                    </a:xfrm>
                    <a:prstGeom prst="rect">
                      <a:avLst/>
                    </a:prstGeom>
                  </pic:spPr>
                </pic:pic>
              </a:graphicData>
            </a:graphic>
          </wp:inline>
        </w:drawing>
      </w:r>
    </w:p>
    <w:p w14:paraId="6341A806" w14:textId="685AD957" w:rsidR="00C93015" w:rsidRDefault="00C93015" w:rsidP="00C93015"/>
    <w:p w14:paraId="6341A80C" w14:textId="4EB67264" w:rsidR="00C93015" w:rsidRDefault="00E42334" w:rsidP="00E42334">
      <w:pPr>
        <w:pStyle w:val="Otsikko4oma"/>
      </w:pPr>
      <w:bookmarkStart w:id="18" w:name="_Toc526937791"/>
      <w:r>
        <w:t xml:space="preserve">1.3.1.3 </w:t>
      </w:r>
      <w:r w:rsidR="00C93015" w:rsidRPr="0028001E">
        <w:t>Koulutuspalautteen antaminen</w:t>
      </w:r>
      <w:r w:rsidR="001924FA">
        <w:t xml:space="preserve"> ja osallistumisvahvistus</w:t>
      </w:r>
      <w:bookmarkEnd w:id="18"/>
    </w:p>
    <w:p w14:paraId="247176E1" w14:textId="77777777" w:rsidR="00E42334" w:rsidRPr="0028001E" w:rsidRDefault="00E42334" w:rsidP="00E42334">
      <w:pPr>
        <w:pStyle w:val="Otsikko4oma"/>
      </w:pPr>
    </w:p>
    <w:p w14:paraId="6341A80D" w14:textId="77777777" w:rsidR="00C93015" w:rsidRDefault="00C93015" w:rsidP="00C93015"/>
    <w:p w14:paraId="6341A80E" w14:textId="1D38F461" w:rsidR="00C93015" w:rsidRDefault="00C93015" w:rsidP="00C93015">
      <w:r>
        <w:t xml:space="preserve">Koulutuspalaute annetaan kaikista koulutuksista Sap HR-järjestelmän itsepalvelutoimintona. </w:t>
      </w:r>
      <w:r w:rsidR="001924FA">
        <w:t>Jos tilaisuudessa ei kierrä läsnäololistaa (esimerkiksi ulkoinen koulutus) koulutuspalautteen sijaan annetaan osallistumisvahvistus, jonka yhteydessä kysytään lyhyesti myös palautetta koulutuksesta.</w:t>
      </w:r>
    </w:p>
    <w:p w14:paraId="6341A80F" w14:textId="77777777" w:rsidR="00C93015" w:rsidRDefault="00C93015" w:rsidP="00C93015"/>
    <w:p w14:paraId="6341A810" w14:textId="4DD86119" w:rsidR="00C93015" w:rsidRPr="00F500F4" w:rsidRDefault="00C93015" w:rsidP="00C93015">
      <w:pPr>
        <w:rPr>
          <w:b/>
          <w:u w:val="single"/>
        </w:rPr>
      </w:pPr>
      <w:r>
        <w:t xml:space="preserve">Esimiehen hyväksyntä vahvistaa poissaololupasi, mutta ulkoisessa koulutuksessa vasta </w:t>
      </w:r>
      <w:r w:rsidR="001924FA">
        <w:t>osallistumisvahvistus</w:t>
      </w:r>
      <w:r>
        <w:t>lomakkeen täyttämisellä vahvistat järjestelmässä todellisen toteutuneen poissaolotietosi, eli sen, että olet ollut läsnä koulutuksessa</w:t>
      </w:r>
      <w:r w:rsidR="00F500F4">
        <w:t xml:space="preserve"> tai poissa koulutuksesta</w:t>
      </w:r>
      <w:r>
        <w:t xml:space="preserve">. </w:t>
      </w:r>
      <w:r w:rsidR="001924FA" w:rsidRPr="00F500F4">
        <w:rPr>
          <w:b/>
          <w:u w:val="single"/>
        </w:rPr>
        <w:t>Osallistumisvahvistus on annettava kahden viikon kuluessa koulutuksen päättymisestä.</w:t>
      </w:r>
    </w:p>
    <w:p w14:paraId="6341A811" w14:textId="77777777" w:rsidR="00C93015" w:rsidRPr="00273514" w:rsidRDefault="00C93015" w:rsidP="00C93015"/>
    <w:p w14:paraId="6341A812" w14:textId="0ABE6FE8" w:rsidR="00C93015" w:rsidRDefault="00C93015" w:rsidP="00C93015">
      <w:r>
        <w:t>Koulutuspalaute</w:t>
      </w:r>
      <w:r w:rsidR="001924FA">
        <w:t xml:space="preserve"> ja osallistumisvahvistus</w:t>
      </w:r>
      <w:r>
        <w:t xml:space="preserve"> annetaan</w:t>
      </w:r>
      <w:r w:rsidR="001924FA">
        <w:t xml:space="preserve"> molemmat Koulutus ja kurssit –etusivun </w:t>
      </w:r>
      <w:r w:rsidR="001924FA" w:rsidRPr="001924FA">
        <w:rPr>
          <w:b/>
          <w:i/>
        </w:rPr>
        <w:t>Ilmoitukset</w:t>
      </w:r>
      <w:r w:rsidR="001924FA">
        <w:t xml:space="preserve"> osiossa kohdassa </w:t>
      </w:r>
      <w:r w:rsidR="001924FA" w:rsidRPr="001924FA">
        <w:rPr>
          <w:b/>
          <w:i/>
        </w:rPr>
        <w:t>Jälkikäsittelyn toimet</w:t>
      </w:r>
      <w:r w:rsidR="001924FA">
        <w:t xml:space="preserve">. Laajenna osion näkymä klikkaamalla linkkiä Jälkikäsittelyn toimet. </w:t>
      </w:r>
    </w:p>
    <w:p w14:paraId="6341A813" w14:textId="77777777" w:rsidR="00C93015" w:rsidRDefault="00C93015" w:rsidP="00C93015"/>
    <w:p w14:paraId="6341A814" w14:textId="48877596" w:rsidR="00C93015" w:rsidRPr="00A7722A" w:rsidRDefault="001924FA" w:rsidP="00C93015">
      <w:r>
        <w:rPr>
          <w:noProof/>
          <w:lang w:eastAsia="fi-FI"/>
        </w:rPr>
        <mc:AlternateContent>
          <mc:Choice Requires="wps">
            <w:drawing>
              <wp:anchor distT="0" distB="0" distL="114300" distR="114300" simplePos="0" relativeHeight="251657728" behindDoc="0" locked="0" layoutInCell="1" allowOverlap="1" wp14:anchorId="6341ABA2" wp14:editId="7F6DCAE5">
                <wp:simplePos x="0" y="0"/>
                <wp:positionH relativeFrom="column">
                  <wp:posOffset>3404235</wp:posOffset>
                </wp:positionH>
                <wp:positionV relativeFrom="paragraph">
                  <wp:posOffset>944245</wp:posOffset>
                </wp:positionV>
                <wp:extent cx="1123950" cy="276225"/>
                <wp:effectExtent l="0" t="57150" r="0" b="28575"/>
                <wp:wrapNone/>
                <wp:docPr id="124" name="Suora nuoliyhdysviiva 124"/>
                <wp:cNvGraphicFramePr/>
                <a:graphic xmlns:a="http://schemas.openxmlformats.org/drawingml/2006/main">
                  <a:graphicData uri="http://schemas.microsoft.com/office/word/2010/wordprocessingShape">
                    <wps:wsp>
                      <wps:cNvCnPr/>
                      <wps:spPr>
                        <a:xfrm flipV="1">
                          <a:off x="0" y="0"/>
                          <a:ext cx="1123950" cy="2762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B9117" id="Suora nuoliyhdysviiva 124" o:spid="_x0000_s1026" type="#_x0000_t32" style="position:absolute;margin-left:268.05pt;margin-top:74.35pt;width:88.5pt;height:21.7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" strokecolor="#004283 [3044]" strokeweight="1.5pt">
                <v:stroke endarrow="open"/>
              </v:shape>
            </w:pict>
          </mc:Fallback>
        </mc:AlternateContent>
      </w:r>
      <w:r>
        <w:rPr>
          <w:noProof/>
          <w:lang w:eastAsia="fi-FI"/>
        </w:rPr>
        <w:drawing>
          <wp:inline distT="0" distB="0" distL="0" distR="0" wp14:anchorId="30E35064" wp14:editId="320DB08C">
            <wp:extent cx="6086475" cy="1190625"/>
            <wp:effectExtent l="0" t="0" r="9525" b="9525"/>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6475" cy="1190625"/>
                    </a:xfrm>
                    <a:prstGeom prst="rect">
                      <a:avLst/>
                    </a:prstGeom>
                  </pic:spPr>
                </pic:pic>
              </a:graphicData>
            </a:graphic>
          </wp:inline>
        </w:drawing>
      </w:r>
    </w:p>
    <w:p w14:paraId="6341A815" w14:textId="547285E5" w:rsidR="00C93015" w:rsidRPr="0028252A" w:rsidRDefault="00C93015" w:rsidP="00C93015"/>
    <w:p w14:paraId="6341A816" w14:textId="77777777" w:rsidR="00C93015" w:rsidRDefault="00C93015" w:rsidP="00C93015"/>
    <w:p w14:paraId="6341A817" w14:textId="312E4A7B" w:rsidR="00C93015" w:rsidRPr="00AF4FD4" w:rsidRDefault="00C93015" w:rsidP="00C93015">
      <w:pPr>
        <w:rPr>
          <w:b/>
          <w:i/>
        </w:rPr>
      </w:pPr>
      <w:r>
        <w:t xml:space="preserve">Klikkaa </w:t>
      </w:r>
      <w:r w:rsidR="001924FA">
        <w:t xml:space="preserve">sen jälkeen </w:t>
      </w:r>
      <w:r>
        <w:t xml:space="preserve">yksittäisen koulutuksen </w:t>
      </w:r>
      <w:r w:rsidR="001924FA">
        <w:t xml:space="preserve">kohdalla linkkiä </w:t>
      </w:r>
      <w:r w:rsidRPr="00AF4FD4">
        <w:rPr>
          <w:b/>
          <w:i/>
        </w:rPr>
        <w:t>Kutsu kurssin arviointi.</w:t>
      </w:r>
    </w:p>
    <w:p w14:paraId="6341A818" w14:textId="77777777" w:rsidR="00C93015" w:rsidRDefault="00C93015" w:rsidP="00C93015"/>
    <w:p w14:paraId="6341A81A" w14:textId="1867BC87" w:rsidR="009454EE" w:rsidRDefault="009454EE"/>
    <w:p w14:paraId="6341A81B" w14:textId="484F475C" w:rsidR="00C93015" w:rsidRPr="004D44C0" w:rsidRDefault="00E42334" w:rsidP="00E42334">
      <w:pPr>
        <w:pStyle w:val="Otsikko4oma"/>
      </w:pPr>
      <w:bookmarkStart w:id="19" w:name="_Toc526937792"/>
      <w:r>
        <w:lastRenderedPageBreak/>
        <w:t xml:space="preserve">1.3.1.4 </w:t>
      </w:r>
      <w:r w:rsidR="00C93015" w:rsidRPr="004D44C0">
        <w:t>Ennakkovaraukset</w:t>
      </w:r>
      <w:bookmarkEnd w:id="19"/>
    </w:p>
    <w:p w14:paraId="6341A81C" w14:textId="77777777" w:rsidR="00C93015" w:rsidRDefault="00C93015" w:rsidP="00C93015"/>
    <w:p w14:paraId="4150B74E" w14:textId="77777777" w:rsidR="00F500F4" w:rsidRPr="006F1D76" w:rsidRDefault="00F500F4" w:rsidP="00F500F4">
      <w:pPr>
        <w:rPr>
          <w:sz w:val="24"/>
          <w:szCs w:val="24"/>
        </w:rPr>
      </w:pPr>
    </w:p>
    <w:p w14:paraId="3C0798CE" w14:textId="77777777" w:rsidR="00F500F4" w:rsidRPr="00F500F4" w:rsidRDefault="00F500F4" w:rsidP="00F500F4">
      <w:pPr>
        <w:jc w:val="both"/>
      </w:pPr>
      <w:r w:rsidRPr="00F500F4">
        <w:t xml:space="preserve">Ennakkovaraus </w:t>
      </w:r>
      <w:r w:rsidRPr="00F500F4">
        <w:rPr>
          <w:b/>
        </w:rPr>
        <w:t>ei tarkoita ilmoittautumista kurssille</w:t>
      </w:r>
      <w:r w:rsidRPr="00F500F4">
        <w:t xml:space="preserve"> ja niitä muutetaan osallistumisvarauksiksi vain poikkeustapauksissa.</w:t>
      </w:r>
    </w:p>
    <w:p w14:paraId="0A7DFADE" w14:textId="77777777" w:rsidR="00F500F4" w:rsidRPr="00F500F4" w:rsidRDefault="00F500F4" w:rsidP="00F500F4">
      <w:pPr>
        <w:jc w:val="both"/>
      </w:pPr>
    </w:p>
    <w:p w14:paraId="509514FC" w14:textId="77777777" w:rsidR="00F500F4" w:rsidRPr="00F500F4" w:rsidRDefault="00F500F4" w:rsidP="00F500F4">
      <w:pPr>
        <w:jc w:val="both"/>
      </w:pPr>
      <w:r w:rsidRPr="00F500F4">
        <w:t xml:space="preserve">Tee ennakkovarauksia vain niistä koulutusaiheista, joista olet kehityskeskustelussa keskustellut esimiehesi kanssa ja joissa sinulla on todettu osaamisen kehittämistarpeita.  Ennakkovarauksia käytetään yhtenä tietopohjana koulutussuunnittelussa. Se ilmaisee koulutuksen suunnittelijoille, minkälaisista aihepiireistä koulutuksille on lisätarvetta.  </w:t>
      </w:r>
    </w:p>
    <w:p w14:paraId="6D1E9843" w14:textId="77777777" w:rsidR="00F500F4" w:rsidRPr="00F500F4" w:rsidRDefault="00F500F4" w:rsidP="00F500F4">
      <w:pPr>
        <w:pStyle w:val="Luettelokappale"/>
        <w:ind w:left="360"/>
        <w:jc w:val="both"/>
      </w:pPr>
    </w:p>
    <w:p w14:paraId="49C43D4C" w14:textId="77777777" w:rsidR="00F500F4" w:rsidRPr="00F500F4" w:rsidRDefault="00F500F4" w:rsidP="00F500F4">
      <w:pPr>
        <w:jc w:val="both"/>
      </w:pPr>
      <w:r w:rsidRPr="00F500F4">
        <w:t xml:space="preserve">Kun teet ennakkovarauksia, valitse mahdollisimman laaja ajanjakso, vähintään 6 kk (ei esimerkiksi pelkkä kesälomakausi tai yksi kuukausi). Käytännössä työnantajan toteuttamat koulutukset järjestetään pääsääntöisesti omassa kaupungissasi, joten älä käytä paikkamäärittelystä löytyviä muita paikkakuntia. </w:t>
      </w:r>
    </w:p>
    <w:p w14:paraId="29CBB28F" w14:textId="77777777" w:rsidR="00F500F4" w:rsidRPr="00F500F4" w:rsidRDefault="00F500F4" w:rsidP="00F500F4">
      <w:pPr>
        <w:jc w:val="both"/>
      </w:pPr>
    </w:p>
    <w:p w14:paraId="1E0DDCEF" w14:textId="14E17ED7" w:rsidR="00F500F4" w:rsidRPr="00F500F4" w:rsidRDefault="00F500F4" w:rsidP="00F500F4">
      <w:pPr>
        <w:jc w:val="both"/>
      </w:pPr>
      <w:r w:rsidRPr="00F500F4">
        <w:t>Ennakkovarauksen tekeminen onnistuu seuraavasti:</w:t>
      </w:r>
    </w:p>
    <w:p w14:paraId="068DD120" w14:textId="77777777" w:rsidR="00F500F4" w:rsidRPr="00F500F4" w:rsidRDefault="00F500F4" w:rsidP="00F500F4">
      <w:pPr>
        <w:jc w:val="both"/>
      </w:pPr>
    </w:p>
    <w:p w14:paraId="1AC16181" w14:textId="49675089" w:rsidR="00F500F4" w:rsidRPr="00F500F4" w:rsidRDefault="00F500F4" w:rsidP="00F500F4">
      <w:pPr>
        <w:jc w:val="both"/>
      </w:pPr>
      <w:r w:rsidRPr="00F500F4">
        <w:t xml:space="preserve">Klikkaa tilaisuuden tietojen yhteydessä olevaa </w:t>
      </w:r>
      <w:r w:rsidRPr="00F500F4">
        <w:rPr>
          <w:b/>
          <w:i/>
        </w:rPr>
        <w:t>Varaa ennakolta</w:t>
      </w:r>
      <w:r w:rsidRPr="00F500F4">
        <w:t xml:space="preserve"> –linkkiä, jolloin ennakkovarausnäkymä avautuu. </w:t>
      </w:r>
    </w:p>
    <w:p w14:paraId="6DEB4C1E" w14:textId="77777777" w:rsidR="00146DD3" w:rsidRPr="00F500F4" w:rsidRDefault="00146DD3" w:rsidP="00146DD3">
      <w:pPr>
        <w:jc w:val="both"/>
      </w:pPr>
    </w:p>
    <w:p w14:paraId="6341A81E" w14:textId="77777777" w:rsidR="006F48F3" w:rsidRDefault="006F48F3" w:rsidP="00B635D0">
      <w:pPr>
        <w:jc w:val="both"/>
      </w:pPr>
    </w:p>
    <w:p w14:paraId="6341A81F" w14:textId="31DC5843" w:rsidR="00B635D0" w:rsidRDefault="00887CFB" w:rsidP="00B635D0">
      <w:pPr>
        <w:jc w:val="both"/>
      </w:pPr>
      <w:r>
        <w:rPr>
          <w:noProof/>
          <w:lang w:eastAsia="fi-FI"/>
        </w:rPr>
        <mc:AlternateContent>
          <mc:Choice Requires="wps">
            <w:drawing>
              <wp:anchor distT="0" distB="0" distL="114300" distR="114300" simplePos="0" relativeHeight="251667968" behindDoc="0" locked="0" layoutInCell="1" allowOverlap="1" wp14:anchorId="6D32D402" wp14:editId="523AC05A">
                <wp:simplePos x="0" y="0"/>
                <wp:positionH relativeFrom="column">
                  <wp:posOffset>5785485</wp:posOffset>
                </wp:positionH>
                <wp:positionV relativeFrom="paragraph">
                  <wp:posOffset>406399</wp:posOffset>
                </wp:positionV>
                <wp:extent cx="571500" cy="47625"/>
                <wp:effectExtent l="38100" t="38100" r="19050" b="85725"/>
                <wp:wrapNone/>
                <wp:docPr id="120" name="Suora nuoliyhdysviiva 120"/>
                <wp:cNvGraphicFramePr/>
                <a:graphic xmlns:a="http://schemas.openxmlformats.org/drawingml/2006/main">
                  <a:graphicData uri="http://schemas.microsoft.com/office/word/2010/wordprocessingShape">
                    <wps:wsp>
                      <wps:cNvCnPr/>
                      <wps:spPr>
                        <a:xfrm flipH="1">
                          <a:off x="0" y="0"/>
                          <a:ext cx="571500" cy="476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E8922" id="Suora nuoliyhdysviiva 120" o:spid="_x0000_s1026" type="#_x0000_t32" style="position:absolute;margin-left:455.55pt;margin-top:32pt;width:45pt;height:3.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" strokecolor="#004283 [3044]" strokeweight="1.5pt">
                <v:stroke endarrow="block"/>
              </v:shape>
            </w:pict>
          </mc:Fallback>
        </mc:AlternateContent>
      </w:r>
      <w:r>
        <w:rPr>
          <w:noProof/>
          <w:lang w:eastAsia="fi-FI"/>
        </w:rPr>
        <w:drawing>
          <wp:inline distT="0" distB="0" distL="0" distR="0" wp14:anchorId="233B8A3D" wp14:editId="32F22034">
            <wp:extent cx="6372225" cy="1244600"/>
            <wp:effectExtent l="0" t="0" r="9525"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72225" cy="1244600"/>
                    </a:xfrm>
                    <a:prstGeom prst="rect">
                      <a:avLst/>
                    </a:prstGeom>
                  </pic:spPr>
                </pic:pic>
              </a:graphicData>
            </a:graphic>
          </wp:inline>
        </w:drawing>
      </w:r>
      <w:r>
        <w:rPr>
          <w:noProof/>
          <w:lang w:eastAsia="fi-FI"/>
        </w:rPr>
        <w:drawing>
          <wp:inline distT="0" distB="0" distL="0" distR="0" wp14:anchorId="6977F506" wp14:editId="0DCA26C3">
            <wp:extent cx="3905250" cy="542925"/>
            <wp:effectExtent l="0" t="0" r="0" b="9525"/>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5250" cy="542925"/>
                    </a:xfrm>
                    <a:prstGeom prst="rect">
                      <a:avLst/>
                    </a:prstGeom>
                  </pic:spPr>
                </pic:pic>
              </a:graphicData>
            </a:graphic>
          </wp:inline>
        </w:drawing>
      </w:r>
    </w:p>
    <w:p w14:paraId="6341A820" w14:textId="032E7B78" w:rsidR="00C0289B" w:rsidRDefault="00F500F4" w:rsidP="00B635D0">
      <w:pPr>
        <w:jc w:val="both"/>
      </w:pPr>
      <w:r>
        <w:t xml:space="preserve">Ennakkovarausnäkymä: </w:t>
      </w:r>
    </w:p>
    <w:p w14:paraId="1B8973DC" w14:textId="77777777" w:rsidR="00F500F4" w:rsidRDefault="00F500F4" w:rsidP="00B635D0">
      <w:pPr>
        <w:jc w:val="both"/>
      </w:pPr>
    </w:p>
    <w:p w14:paraId="6341A823" w14:textId="3949D1C4" w:rsidR="00C0289B" w:rsidRDefault="00146DD3" w:rsidP="00C93015">
      <w:r>
        <w:rPr>
          <w:noProof/>
          <w:lang w:eastAsia="fi-FI"/>
        </w:rPr>
        <w:lastRenderedPageBreak/>
        <w:drawing>
          <wp:inline distT="0" distB="0" distL="0" distR="0" wp14:anchorId="08FD6B7E" wp14:editId="1F3DBF57">
            <wp:extent cx="6372225" cy="2570480"/>
            <wp:effectExtent l="0" t="0" r="9525" b="127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72225" cy="2570480"/>
                    </a:xfrm>
                    <a:prstGeom prst="rect">
                      <a:avLst/>
                    </a:prstGeom>
                  </pic:spPr>
                </pic:pic>
              </a:graphicData>
            </a:graphic>
          </wp:inline>
        </w:drawing>
      </w:r>
    </w:p>
    <w:p w14:paraId="6341A824" w14:textId="77777777" w:rsidR="00B635D0" w:rsidRDefault="00B635D0" w:rsidP="00C93015"/>
    <w:p w14:paraId="22E879CF" w14:textId="77777777" w:rsidR="00F500F4" w:rsidRPr="00F500F4" w:rsidRDefault="00F500F4" w:rsidP="00F500F4">
      <w:pPr>
        <w:jc w:val="both"/>
      </w:pPr>
      <w:r w:rsidRPr="00F500F4">
        <w:t xml:space="preserve">Valitse </w:t>
      </w:r>
      <w:r w:rsidRPr="00F500F4">
        <w:rPr>
          <w:b/>
          <w:i/>
        </w:rPr>
        <w:t>Alku: - ja Loppu:</w:t>
      </w:r>
      <w:r w:rsidRPr="00F500F4">
        <w:t xml:space="preserve"> -kenttiin vähintään 6 kk pituinen ajanjakso, jolloin haluaisit osallistua kurssille. </w:t>
      </w:r>
    </w:p>
    <w:p w14:paraId="4B95D16A" w14:textId="77777777" w:rsidR="00F500F4" w:rsidRPr="00F500F4" w:rsidRDefault="00F500F4" w:rsidP="00F500F4">
      <w:pPr>
        <w:pStyle w:val="Luettelokappale"/>
        <w:ind w:left="360"/>
        <w:jc w:val="both"/>
      </w:pPr>
    </w:p>
    <w:p w14:paraId="4D8FB9D5" w14:textId="77777777" w:rsidR="00F500F4" w:rsidRPr="00F500F4" w:rsidRDefault="00F500F4" w:rsidP="00F500F4">
      <w:pPr>
        <w:jc w:val="both"/>
      </w:pPr>
      <w:r w:rsidRPr="00F500F4">
        <w:t xml:space="preserve">Valitse alasvetovalikosta millä kielellä haluat kurssin pidettävän.  Kohdassa </w:t>
      </w:r>
      <w:r w:rsidRPr="00F500F4">
        <w:rPr>
          <w:noProof/>
          <w:lang w:eastAsia="fi-FI"/>
        </w:rPr>
        <w:drawing>
          <wp:inline distT="0" distB="0" distL="0" distR="0" wp14:anchorId="2C38FEF3" wp14:editId="1EE21E6F">
            <wp:extent cx="590550" cy="114300"/>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 cy="114300"/>
                    </a:xfrm>
                    <a:prstGeom prst="rect">
                      <a:avLst/>
                    </a:prstGeom>
                    <a:noFill/>
                    <a:ln>
                      <a:noFill/>
                    </a:ln>
                  </pic:spPr>
                </pic:pic>
              </a:graphicData>
            </a:graphic>
          </wp:inline>
        </w:drawing>
      </w:r>
      <w:r w:rsidRPr="00F500F4">
        <w:t xml:space="preserve"> jätä voimaan oletusarvo ei rajoitusta. </w:t>
      </w:r>
    </w:p>
    <w:p w14:paraId="1DD8F08E" w14:textId="77777777" w:rsidR="00F500F4" w:rsidRPr="00F500F4" w:rsidRDefault="00F500F4" w:rsidP="00F500F4">
      <w:pPr>
        <w:pStyle w:val="Luettelokappale"/>
        <w:ind w:left="360"/>
        <w:jc w:val="both"/>
        <w:rPr>
          <w:color w:val="FF0000"/>
        </w:rPr>
      </w:pPr>
    </w:p>
    <w:p w14:paraId="6341A829" w14:textId="3E3164F1" w:rsidR="009454EE" w:rsidRPr="00F500F4" w:rsidRDefault="00F500F4" w:rsidP="00F500F4">
      <w:r w:rsidRPr="00F500F4">
        <w:t xml:space="preserve">Vahvista lopuksi ennakkovaraus painamalla </w:t>
      </w:r>
      <w:r w:rsidRPr="00F500F4">
        <w:rPr>
          <w:noProof/>
          <w:lang w:eastAsia="fi-FI"/>
        </w:rPr>
        <w:drawing>
          <wp:inline distT="0" distB="0" distL="0" distR="0" wp14:anchorId="171897D2" wp14:editId="63B65A25">
            <wp:extent cx="847725" cy="114300"/>
            <wp:effectExtent l="0" t="0" r="9525"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114300"/>
                    </a:xfrm>
                    <a:prstGeom prst="rect">
                      <a:avLst/>
                    </a:prstGeom>
                    <a:noFill/>
                    <a:ln>
                      <a:noFill/>
                    </a:ln>
                  </pic:spPr>
                </pic:pic>
              </a:graphicData>
            </a:graphic>
          </wp:inline>
        </w:drawing>
      </w:r>
      <w:r w:rsidRPr="00F500F4">
        <w:t xml:space="preserve"> -painiketta.</w:t>
      </w:r>
    </w:p>
    <w:p w14:paraId="1383B131" w14:textId="77777777" w:rsidR="00F500F4" w:rsidRPr="00F500F4" w:rsidRDefault="00F500F4" w:rsidP="00F500F4"/>
    <w:p w14:paraId="6341A82A" w14:textId="77777777" w:rsidR="00C93015" w:rsidRPr="00457BD7" w:rsidRDefault="00C93015" w:rsidP="00C93015">
      <w:pPr>
        <w:rPr>
          <w:b/>
          <w:u w:val="single"/>
        </w:rPr>
      </w:pPr>
      <w:r w:rsidRPr="00457BD7">
        <w:rPr>
          <w:b/>
          <w:u w:val="single"/>
        </w:rPr>
        <w:t>Omat suosikit</w:t>
      </w:r>
    </w:p>
    <w:p w14:paraId="6341A82B" w14:textId="77777777" w:rsidR="00C93015" w:rsidRDefault="00C93015" w:rsidP="00C93015"/>
    <w:p w14:paraId="6ACB429C" w14:textId="40245B89" w:rsidR="00F500F4" w:rsidRDefault="00C93015" w:rsidP="00C93015">
      <w:r w:rsidRPr="0098213A">
        <w:rPr>
          <w:b/>
          <w:i/>
        </w:rPr>
        <w:t>Omat suosikit</w:t>
      </w:r>
      <w:r>
        <w:t xml:space="preserve"> on toiminto, jonka avulla voit etsiä sinulle sopivia koulutusaiheita ja saada niistä järjestettävistä koulutuksista tiedon suoraan omalle suosikkilistallesi selaamatta koko kurssitarjontaa.</w:t>
      </w:r>
      <w:r w:rsidR="00F500F4">
        <w:t xml:space="preserve"> Aihealueen voit lisätä suosikeihin tietojen yhteydessä olevasta linkistä </w:t>
      </w:r>
      <w:r w:rsidR="00F500F4" w:rsidRPr="00F500F4">
        <w:rPr>
          <w:b/>
          <w:i/>
        </w:rPr>
        <w:t>”lisää suosikkeihin</w:t>
      </w:r>
      <w:r w:rsidR="00F500F4">
        <w:t>.”</w:t>
      </w:r>
    </w:p>
    <w:p w14:paraId="6341A82C" w14:textId="12C73AE2" w:rsidR="00C93015" w:rsidRDefault="00F500F4" w:rsidP="00C93015">
      <w:r>
        <w:t xml:space="preserve"> </w:t>
      </w:r>
      <w:r>
        <w:rPr>
          <w:noProof/>
          <w:lang w:eastAsia="fi-FI"/>
        </w:rPr>
        <w:drawing>
          <wp:inline distT="0" distB="0" distL="0" distR="0" wp14:anchorId="4E457F6D" wp14:editId="65AD24C4">
            <wp:extent cx="2634738" cy="466725"/>
            <wp:effectExtent l="0" t="0" r="0" b="0"/>
            <wp:docPr id="523" name="Kuva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6657" cy="468836"/>
                    </a:xfrm>
                    <a:prstGeom prst="rect">
                      <a:avLst/>
                    </a:prstGeom>
                  </pic:spPr>
                </pic:pic>
              </a:graphicData>
            </a:graphic>
          </wp:inline>
        </w:drawing>
      </w:r>
    </w:p>
    <w:p w14:paraId="6341A82D" w14:textId="77777777" w:rsidR="009454EE" w:rsidRDefault="009454EE" w:rsidP="00C93015"/>
    <w:p w14:paraId="6341A82E" w14:textId="77777777" w:rsidR="00C93015" w:rsidRDefault="00C93015">
      <w:pPr>
        <w:rPr>
          <w:b/>
        </w:rPr>
      </w:pPr>
      <w:r>
        <w:rPr>
          <w:b/>
        </w:rPr>
        <w:br w:type="page"/>
      </w:r>
    </w:p>
    <w:p w14:paraId="6341A833" w14:textId="4D32F719" w:rsidR="00C93015" w:rsidRDefault="00C93015" w:rsidP="00C93015"/>
    <w:p w14:paraId="6341A836" w14:textId="77777777" w:rsidR="00C93015" w:rsidRDefault="00C93015" w:rsidP="00C93015">
      <w:r>
        <w:t xml:space="preserve">Jos tehtävällesi on määritelty tietty osaaminen, taito tai muu pätevyys, jota sinulla ei vielä ole, voit lisätä pätevyyden omiin suosikkeihisi. Silloin saat siihen liittyvän koulutustarjonnan automaattisesti suosikkilistallesi tiedoksesi. </w:t>
      </w:r>
    </w:p>
    <w:p w14:paraId="6341A837" w14:textId="77777777" w:rsidR="00C93015" w:rsidRDefault="00C93015" w:rsidP="00C93015"/>
    <w:p w14:paraId="6341A838" w14:textId="350C90BE" w:rsidR="00C93015" w:rsidRDefault="00C93015" w:rsidP="00C93015">
      <w:r>
        <w:t xml:space="preserve">Lisääminen tapahtuu </w:t>
      </w:r>
      <w:r w:rsidR="00F26BB3">
        <w:rPr>
          <w:b/>
          <w:i/>
        </w:rPr>
        <w:t>Profiilivertailu-</w:t>
      </w:r>
      <w:r>
        <w:t xml:space="preserve"> kohdasta klikkaamalla yksittäistä pätevyyttä ja lisäämällä se omiin suosikeihin</w:t>
      </w:r>
    </w:p>
    <w:p w14:paraId="6341A83A" w14:textId="25B09A06" w:rsidR="00C93015" w:rsidRDefault="00C93015" w:rsidP="00C93015"/>
    <w:p w14:paraId="6341A842" w14:textId="03C4FA7A" w:rsidR="00C93015" w:rsidRDefault="00C93015" w:rsidP="00C93015">
      <w:r w:rsidRPr="00AE7893">
        <w:t xml:space="preserve">Voit katsoa valitsemiasi suosikkeja </w:t>
      </w:r>
      <w:r w:rsidR="00F26BB3">
        <w:t xml:space="preserve">Linkit –osion </w:t>
      </w:r>
      <w:r w:rsidRPr="00AE7893">
        <w:t xml:space="preserve">kohdasta </w:t>
      </w:r>
      <w:r w:rsidRPr="0098213A">
        <w:rPr>
          <w:b/>
          <w:i/>
        </w:rPr>
        <w:t>omat suosikit</w:t>
      </w:r>
    </w:p>
    <w:p w14:paraId="6341A843" w14:textId="77777777" w:rsidR="00C93015" w:rsidRDefault="00C93015" w:rsidP="00C93015"/>
    <w:p w14:paraId="6341A844" w14:textId="6458AD05" w:rsidR="00C93015" w:rsidRPr="00D73738" w:rsidRDefault="00F26BB3" w:rsidP="00C93015">
      <w:r>
        <w:rPr>
          <w:noProof/>
          <w:lang w:eastAsia="fi-FI"/>
        </w:rPr>
        <w:drawing>
          <wp:inline distT="0" distB="0" distL="0" distR="0" wp14:anchorId="38F27341" wp14:editId="3E685F8D">
            <wp:extent cx="2619375" cy="2476500"/>
            <wp:effectExtent l="0" t="0" r="9525" b="0"/>
            <wp:docPr id="557" name="Kuva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19375" cy="2476500"/>
                    </a:xfrm>
                    <a:prstGeom prst="rect">
                      <a:avLst/>
                    </a:prstGeom>
                  </pic:spPr>
                </pic:pic>
              </a:graphicData>
            </a:graphic>
          </wp:inline>
        </w:drawing>
      </w:r>
    </w:p>
    <w:p w14:paraId="6341A845" w14:textId="77777777" w:rsidR="00C93015" w:rsidRDefault="00C93015" w:rsidP="00C93015">
      <w:pPr>
        <w:pStyle w:val="Otsikko3"/>
        <w:numPr>
          <w:ilvl w:val="0"/>
          <w:numId w:val="0"/>
        </w:numPr>
        <w:ind w:left="1134" w:hanging="1134"/>
        <w:rPr>
          <w:b/>
          <w:u w:val="single"/>
        </w:rPr>
      </w:pPr>
    </w:p>
    <w:p w14:paraId="6341A846" w14:textId="77777777" w:rsidR="00C93015" w:rsidRPr="00C14294" w:rsidRDefault="00C93015" w:rsidP="00C93015">
      <w:pPr>
        <w:rPr>
          <w:b/>
          <w:u w:val="single"/>
        </w:rPr>
      </w:pPr>
      <w:r w:rsidRPr="00C14294">
        <w:rPr>
          <w:b/>
          <w:u w:val="single"/>
        </w:rPr>
        <w:t>Pätevyysprofiili, profiilivertailu</w:t>
      </w:r>
    </w:p>
    <w:p w14:paraId="6341A847" w14:textId="77777777" w:rsidR="00C93015" w:rsidRDefault="00C93015" w:rsidP="00C93015"/>
    <w:p w14:paraId="6341A848" w14:textId="77777777" w:rsidR="00C93015" w:rsidRDefault="00C93015" w:rsidP="00C93015"/>
    <w:p w14:paraId="6341A849" w14:textId="77777777" w:rsidR="00C93015" w:rsidRPr="00F00F9C" w:rsidRDefault="00C93015" w:rsidP="00C93015">
      <w:r>
        <w:t>Profiilivertailut sekä osaamis- ja vaatimusprofiilin merkitys ja käyttö ohjeistetaan tarkemmin osaamisprofiilia koskevassa luvussa.</w:t>
      </w:r>
    </w:p>
    <w:p w14:paraId="6341A84A" w14:textId="77777777" w:rsidR="00C93015" w:rsidRDefault="00C93015" w:rsidP="00C93015"/>
    <w:p w14:paraId="6341A84B" w14:textId="77777777" w:rsidR="00C93015" w:rsidRPr="001A5A61" w:rsidRDefault="00C93015" w:rsidP="00C93015"/>
    <w:p w14:paraId="6341A84C" w14:textId="77777777" w:rsidR="00C93015" w:rsidRDefault="00C93015" w:rsidP="00C93015">
      <w:pPr>
        <w:pStyle w:val="Otsikko3"/>
        <w:numPr>
          <w:ilvl w:val="2"/>
          <w:numId w:val="1"/>
        </w:numPr>
      </w:pPr>
      <w:bookmarkStart w:id="20" w:name="_Toc387656776"/>
      <w:bookmarkStart w:id="21" w:name="_Toc526937793"/>
      <w:r>
        <w:t>Haku ulkoiseen koulutukseen</w:t>
      </w:r>
      <w:bookmarkEnd w:id="20"/>
      <w:bookmarkEnd w:id="21"/>
    </w:p>
    <w:p w14:paraId="6341A84D" w14:textId="77777777" w:rsidR="00C93015" w:rsidRDefault="00C93015" w:rsidP="00C93015"/>
    <w:p w14:paraId="6341A84E" w14:textId="77777777" w:rsidR="00C93015" w:rsidRDefault="00C93015" w:rsidP="00C93015">
      <w:r w:rsidRPr="0098213A">
        <w:rPr>
          <w:b/>
          <w:i/>
        </w:rPr>
        <w:t>Ulkoinen koulutus</w:t>
      </w:r>
      <w:r>
        <w:t xml:space="preserve"> tarkoittaa sellaista koulutusta, joka ei ole järjestelmän kurssitarjonnassa (= sisäisen koulutuksen kurssiluettelo) mukana.   Ulkoisen koulutuksen anomuksessa annat itse tarvittavat tiedot koulutuksesta. </w:t>
      </w:r>
    </w:p>
    <w:p w14:paraId="6341A84F" w14:textId="77777777" w:rsidR="00C93015" w:rsidRDefault="00C93015" w:rsidP="00C93015"/>
    <w:p w14:paraId="6341A850" w14:textId="77777777" w:rsidR="00C93015" w:rsidRDefault="00C93015" w:rsidP="00C93015">
      <w:r>
        <w:lastRenderedPageBreak/>
        <w:t xml:space="preserve">Jos koulutukseen sisältyy matka, voit käyttää anomusta myös matkasuunnitelmana ja täyttää sen perusteella myöhemmin matkalaskun. Huomaathan tällöin täyttää anomuksen Lisätieto-kenttään matkaa koskevat tiedot tarkasti ohjeen mukaan. </w:t>
      </w:r>
    </w:p>
    <w:p w14:paraId="6341A851" w14:textId="77777777" w:rsidR="00C93015" w:rsidRDefault="00C93015" w:rsidP="00C93015"/>
    <w:p w14:paraId="723082D7" w14:textId="77777777" w:rsidR="002E14E5" w:rsidRPr="002E14E5" w:rsidRDefault="002E14E5" w:rsidP="002E14E5">
      <w:r w:rsidRPr="002E14E5">
        <w:t>Mikäli esimiehesi määrää sinut koulutusmatkalle virkamatkan muodossa, etkä täytä ulkoisen koulutuksen hakemusta, niin silloin täytät matkapyynnön ja valitset matkalajiksi Koulutusmatka. Tarkempi ohjeistus virkamatkan edellytysten täyttymisestä ja matkapyynnön laatimisesta on matkahallinnan ohjeissa (1.5.1 Matkapyynnön tekeminen).</w:t>
      </w:r>
    </w:p>
    <w:p w14:paraId="6662AA6A" w14:textId="77777777" w:rsidR="002E14E5" w:rsidRDefault="002E14E5" w:rsidP="00C93015"/>
    <w:p w14:paraId="7D1554DE" w14:textId="77777777" w:rsidR="00453B1C" w:rsidRDefault="00453B1C" w:rsidP="00C93015">
      <w:pPr>
        <w:rPr>
          <w:b/>
          <w:u w:val="single"/>
        </w:rPr>
      </w:pPr>
    </w:p>
    <w:p w14:paraId="3665C362" w14:textId="77777777" w:rsidR="00453B1C" w:rsidRDefault="00453B1C" w:rsidP="00C93015">
      <w:pPr>
        <w:rPr>
          <w:b/>
          <w:u w:val="single"/>
        </w:rPr>
      </w:pPr>
    </w:p>
    <w:p w14:paraId="79054E74" w14:textId="77777777" w:rsidR="00453B1C" w:rsidRDefault="00453B1C" w:rsidP="00C93015">
      <w:pPr>
        <w:rPr>
          <w:b/>
          <w:u w:val="single"/>
        </w:rPr>
      </w:pPr>
    </w:p>
    <w:p w14:paraId="5B9FBFC2" w14:textId="77777777" w:rsidR="00453B1C" w:rsidRDefault="00453B1C" w:rsidP="00C93015">
      <w:pPr>
        <w:rPr>
          <w:b/>
          <w:u w:val="single"/>
        </w:rPr>
      </w:pPr>
    </w:p>
    <w:p w14:paraId="4A18663E" w14:textId="77777777" w:rsidR="002E14E5" w:rsidRPr="00074BEB" w:rsidRDefault="002E14E5" w:rsidP="00C93015">
      <w:pPr>
        <w:rPr>
          <w:b/>
        </w:rPr>
      </w:pPr>
    </w:p>
    <w:p w14:paraId="0811FD80" w14:textId="77777777" w:rsidR="00DE6323" w:rsidRDefault="00DE6323">
      <w:pPr>
        <w:rPr>
          <w:b/>
        </w:rPr>
      </w:pPr>
      <w:r>
        <w:rPr>
          <w:b/>
        </w:rPr>
        <w:br w:type="page"/>
      </w:r>
    </w:p>
    <w:p w14:paraId="7E3D298A" w14:textId="415F822E" w:rsidR="00074BEB" w:rsidRPr="00074BEB" w:rsidRDefault="00074BEB" w:rsidP="00074BEB">
      <w:pPr>
        <w:rPr>
          <w:b/>
        </w:rPr>
      </w:pPr>
      <w:r w:rsidRPr="00074BEB">
        <w:rPr>
          <w:b/>
        </w:rPr>
        <w:lastRenderedPageBreak/>
        <w:t>Ulkoisen koulutuksen hakemuksen tekeminen</w:t>
      </w:r>
    </w:p>
    <w:p w14:paraId="0B6F86FA" w14:textId="77777777" w:rsidR="00074BEB" w:rsidRPr="00F54C43" w:rsidRDefault="00074BEB" w:rsidP="00074BEB">
      <w:pPr>
        <w:rPr>
          <w:rFonts w:cs="Arial"/>
        </w:rPr>
      </w:pPr>
    </w:p>
    <w:p w14:paraId="5099D167" w14:textId="77777777" w:rsidR="00074BEB" w:rsidRPr="00F54C43" w:rsidRDefault="00074BEB" w:rsidP="00074BEB">
      <w:pPr>
        <w:rPr>
          <w:rFonts w:cs="Arial"/>
        </w:rPr>
      </w:pPr>
    </w:p>
    <w:p w14:paraId="3803392E" w14:textId="77777777" w:rsidR="00074BEB" w:rsidRPr="00F54C43" w:rsidRDefault="00074BEB" w:rsidP="00074BEB">
      <w:pPr>
        <w:pStyle w:val="Luettelokappale"/>
        <w:numPr>
          <w:ilvl w:val="0"/>
          <w:numId w:val="17"/>
        </w:numPr>
        <w:rPr>
          <w:rFonts w:ascii="Arial" w:hAnsi="Arial" w:cs="Arial"/>
        </w:rPr>
      </w:pPr>
      <w:r w:rsidRPr="00F54C43">
        <w:rPr>
          <w:rFonts w:ascii="Arial" w:hAnsi="Arial" w:cs="Arial"/>
        </w:rPr>
        <w:t xml:space="preserve">Valitse </w:t>
      </w:r>
      <w:r w:rsidRPr="00F54C43">
        <w:rPr>
          <w:rFonts w:ascii="Arial" w:hAnsi="Arial" w:cs="Arial"/>
          <w:b/>
          <w:i/>
        </w:rPr>
        <w:t>Palvelussuhde</w:t>
      </w:r>
      <w:r w:rsidRPr="00F54C43">
        <w:rPr>
          <w:rFonts w:ascii="Arial" w:hAnsi="Arial" w:cs="Arial"/>
        </w:rPr>
        <w:t xml:space="preserve"> -kenttään palvelussuhteesi, jolloin järjestelmä etsii automaattisesti esimiehesi, jolle koulutushakemuksesi menee hyväksyttäväksi.</w:t>
      </w:r>
    </w:p>
    <w:p w14:paraId="6EB56E9A" w14:textId="77777777" w:rsidR="00074BEB" w:rsidRPr="00F54C43" w:rsidRDefault="00074BEB" w:rsidP="00074BEB">
      <w:pPr>
        <w:pStyle w:val="Luettelokappale"/>
        <w:rPr>
          <w:rFonts w:ascii="Arial" w:hAnsi="Arial" w:cs="Arial"/>
        </w:rPr>
      </w:pPr>
    </w:p>
    <w:p w14:paraId="4161026E" w14:textId="77777777" w:rsidR="00074BEB" w:rsidRPr="00F54C43" w:rsidRDefault="00074BEB" w:rsidP="00074BEB">
      <w:pPr>
        <w:pStyle w:val="Luettelokappale"/>
        <w:numPr>
          <w:ilvl w:val="0"/>
          <w:numId w:val="17"/>
        </w:numPr>
        <w:rPr>
          <w:rFonts w:ascii="Arial" w:hAnsi="Arial" w:cs="Arial"/>
        </w:rPr>
      </w:pPr>
      <w:r w:rsidRPr="00F54C43">
        <w:rPr>
          <w:rFonts w:ascii="Arial" w:hAnsi="Arial" w:cs="Arial"/>
          <w:b/>
          <w:i/>
        </w:rPr>
        <w:t xml:space="preserve">Koulutuksen päivämäärä </w:t>
      </w:r>
      <w:r w:rsidRPr="00F54C43">
        <w:rPr>
          <w:rFonts w:ascii="Arial" w:hAnsi="Arial" w:cs="Arial"/>
        </w:rPr>
        <w:t>tarkoittaa aina koulutuksen alkamis-/aloituspäivää. Jos koulutukseen sisältyy matka, joka alkaa muuna päivänä, kirjoita matkan alkamisajankohta Koulutuksen ohjelma/Lisätiedot -kenttään.</w:t>
      </w:r>
    </w:p>
    <w:p w14:paraId="41A712CC" w14:textId="77777777" w:rsidR="00074BEB" w:rsidRPr="00F54C43" w:rsidRDefault="00074BEB" w:rsidP="00074BEB">
      <w:pPr>
        <w:pStyle w:val="Luettelokappale"/>
        <w:rPr>
          <w:rFonts w:ascii="Arial" w:hAnsi="Arial" w:cs="Arial"/>
        </w:rPr>
      </w:pPr>
    </w:p>
    <w:p w14:paraId="4188F7F9" w14:textId="77777777" w:rsidR="00074BEB" w:rsidRPr="00F54C43" w:rsidRDefault="00074BEB" w:rsidP="00074BEB">
      <w:pPr>
        <w:pStyle w:val="Luettelokappale"/>
        <w:numPr>
          <w:ilvl w:val="0"/>
          <w:numId w:val="17"/>
        </w:numPr>
        <w:rPr>
          <w:rFonts w:ascii="Arial" w:hAnsi="Arial" w:cs="Arial"/>
          <w:b/>
        </w:rPr>
      </w:pPr>
      <w:r w:rsidRPr="00F54C43">
        <w:rPr>
          <w:rFonts w:ascii="Arial" w:hAnsi="Arial" w:cs="Arial"/>
        </w:rPr>
        <w:t xml:space="preserve">Kirjoita </w:t>
      </w:r>
      <w:r w:rsidRPr="00F54C43">
        <w:rPr>
          <w:rFonts w:ascii="Arial" w:hAnsi="Arial" w:cs="Arial"/>
          <w:b/>
          <w:i/>
        </w:rPr>
        <w:t>Koulutuksen nimi</w:t>
      </w:r>
      <w:r w:rsidRPr="00F54C43">
        <w:rPr>
          <w:rFonts w:ascii="Arial" w:hAnsi="Arial" w:cs="Arial"/>
        </w:rPr>
        <w:t xml:space="preserve"> -kenttään koulutuksen nimi. </w:t>
      </w:r>
    </w:p>
    <w:p w14:paraId="3E9DD975" w14:textId="77777777" w:rsidR="00074BEB" w:rsidRPr="00F54C43" w:rsidRDefault="00074BEB" w:rsidP="00074BEB">
      <w:pPr>
        <w:pStyle w:val="Luettelokappale"/>
        <w:rPr>
          <w:rFonts w:ascii="Arial" w:hAnsi="Arial" w:cs="Arial"/>
        </w:rPr>
      </w:pPr>
    </w:p>
    <w:p w14:paraId="48AC3AB7" w14:textId="77777777" w:rsidR="00074BEB" w:rsidRPr="00F54C43" w:rsidRDefault="00074BEB" w:rsidP="00074BEB">
      <w:pPr>
        <w:pStyle w:val="Luettelokappale"/>
        <w:numPr>
          <w:ilvl w:val="0"/>
          <w:numId w:val="17"/>
        </w:numPr>
        <w:rPr>
          <w:rFonts w:ascii="Arial" w:hAnsi="Arial" w:cs="Arial"/>
        </w:rPr>
      </w:pPr>
      <w:r w:rsidRPr="00F54C43">
        <w:rPr>
          <w:rFonts w:ascii="Arial" w:hAnsi="Arial" w:cs="Arial"/>
        </w:rPr>
        <w:t>Valitse</w:t>
      </w:r>
      <w:r w:rsidRPr="00F54C43">
        <w:rPr>
          <w:rFonts w:ascii="Arial" w:hAnsi="Arial" w:cs="Arial"/>
          <w:b/>
          <w:i/>
        </w:rPr>
        <w:t xml:space="preserve"> Koulutusmuoto -</w:t>
      </w:r>
      <w:r w:rsidRPr="00F54C43">
        <w:rPr>
          <w:rFonts w:ascii="Arial" w:hAnsi="Arial" w:cs="Arial"/>
        </w:rPr>
        <w:t xml:space="preserve">alasvetovalikosta onko koulutus lähiopetusta, verkko-opetusta vai kiinteä www-koulutus. </w:t>
      </w:r>
    </w:p>
    <w:p w14:paraId="125556D3" w14:textId="77777777" w:rsidR="00074BEB" w:rsidRDefault="00074BEB" w:rsidP="00074BEB">
      <w:pPr>
        <w:pStyle w:val="Luettelokappale"/>
        <w:rPr>
          <w:rFonts w:ascii="Arial" w:hAnsi="Arial" w:cs="Arial"/>
          <w:b/>
          <w:color w:val="FF0000"/>
        </w:rPr>
      </w:pPr>
    </w:p>
    <w:p w14:paraId="6EF0960B" w14:textId="77777777" w:rsidR="00074BEB" w:rsidRPr="004C01E4" w:rsidRDefault="00074BEB" w:rsidP="00074BEB">
      <w:pPr>
        <w:pStyle w:val="Luettelokappale"/>
        <w:rPr>
          <w:rFonts w:ascii="Arial" w:hAnsi="Arial" w:cs="Arial"/>
        </w:rPr>
      </w:pPr>
      <w:r w:rsidRPr="004C01E4">
        <w:rPr>
          <w:rFonts w:ascii="Arial" w:hAnsi="Arial" w:cs="Arial"/>
          <w:b/>
          <w:color w:val="FF0000"/>
        </w:rPr>
        <w:t xml:space="preserve">HUOM! </w:t>
      </w:r>
      <w:r w:rsidRPr="004C01E4">
        <w:rPr>
          <w:rFonts w:ascii="Arial" w:hAnsi="Arial" w:cs="Arial"/>
          <w:b/>
        </w:rPr>
        <w:t>Verkko-opetuksella</w:t>
      </w:r>
      <w:r w:rsidRPr="004C01E4">
        <w:rPr>
          <w:rFonts w:ascii="Arial" w:hAnsi="Arial" w:cs="Arial"/>
        </w:rPr>
        <w:t xml:space="preserve"> tarkoitetaan tilaisuutta, joka on sidottu tiettyyn aikaan, esim.</w:t>
      </w:r>
      <w:r>
        <w:rPr>
          <w:rFonts w:ascii="Arial" w:hAnsi="Arial" w:cs="Arial"/>
        </w:rPr>
        <w:t xml:space="preserve"> </w:t>
      </w:r>
      <w:r w:rsidRPr="004C01E4">
        <w:rPr>
          <w:rFonts w:ascii="Arial" w:hAnsi="Arial" w:cs="Arial"/>
        </w:rPr>
        <w:t xml:space="preserve">webinaari tai luennon seuraaminen verkon välityksellä. </w:t>
      </w:r>
      <w:r w:rsidRPr="004C01E4">
        <w:rPr>
          <w:rFonts w:ascii="Arial" w:hAnsi="Arial" w:cs="Arial"/>
          <w:b/>
        </w:rPr>
        <w:t>Kiinteä www-koulutus</w:t>
      </w:r>
      <w:r w:rsidRPr="004C01E4">
        <w:rPr>
          <w:rFonts w:ascii="Arial" w:hAnsi="Arial" w:cs="Arial"/>
        </w:rPr>
        <w:t xml:space="preserve"> tarkoittaa kurssia, joka suoritetaan verkossa vapaasti valittuna ajankohtana esim. verkkotehtävin ja nauhoitettujen tietoiskujen avulla.</w:t>
      </w:r>
    </w:p>
    <w:p w14:paraId="1EB92972" w14:textId="77777777" w:rsidR="00074BEB" w:rsidRPr="00F54C43" w:rsidRDefault="00074BEB" w:rsidP="00074BEB">
      <w:pPr>
        <w:pStyle w:val="Luettelokappale"/>
        <w:rPr>
          <w:rFonts w:ascii="Arial" w:hAnsi="Arial" w:cs="Arial"/>
        </w:rPr>
      </w:pPr>
      <w:r>
        <w:rPr>
          <w:noProof/>
          <w:lang w:eastAsia="fi-FI"/>
        </w:rPr>
        <w:drawing>
          <wp:inline distT="0" distB="0" distL="0" distR="0" wp14:anchorId="6BE53AD8" wp14:editId="452670B9">
            <wp:extent cx="3476303" cy="2234241"/>
            <wp:effectExtent l="38100" t="38100" r="86360" b="9017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00131" cy="2249555"/>
                    </a:xfrm>
                    <a:prstGeom prst="rect">
                      <a:avLst/>
                    </a:prstGeom>
                    <a:effectLst>
                      <a:outerShdw blurRad="50800" dist="38100" dir="2700000" algn="tl" rotWithShape="0">
                        <a:prstClr val="black">
                          <a:alpha val="40000"/>
                        </a:prstClr>
                      </a:outerShdw>
                    </a:effectLst>
                  </pic:spPr>
                </pic:pic>
              </a:graphicData>
            </a:graphic>
          </wp:inline>
        </w:drawing>
      </w:r>
    </w:p>
    <w:p w14:paraId="4077C139" w14:textId="77777777" w:rsidR="00074BEB" w:rsidRPr="00F54C43" w:rsidRDefault="00074BEB" w:rsidP="00074BEB">
      <w:pPr>
        <w:pStyle w:val="Luettelokappale"/>
        <w:rPr>
          <w:rFonts w:ascii="Arial" w:hAnsi="Arial" w:cs="Arial"/>
        </w:rPr>
      </w:pPr>
    </w:p>
    <w:p w14:paraId="4D3C7422" w14:textId="77777777" w:rsidR="00074BEB" w:rsidRPr="006E00F9" w:rsidRDefault="00074BEB" w:rsidP="00074BEB">
      <w:pPr>
        <w:pStyle w:val="Luettelokappale"/>
        <w:rPr>
          <w:rFonts w:ascii="Arial" w:hAnsi="Arial" w:cs="Arial"/>
          <w:b/>
        </w:rPr>
      </w:pPr>
    </w:p>
    <w:p w14:paraId="234020AF" w14:textId="77777777" w:rsidR="00074BEB" w:rsidRPr="00F54C43" w:rsidRDefault="00074BEB" w:rsidP="00074BEB">
      <w:pPr>
        <w:pStyle w:val="Luettelokappale"/>
        <w:numPr>
          <w:ilvl w:val="0"/>
          <w:numId w:val="17"/>
        </w:numPr>
        <w:rPr>
          <w:rFonts w:ascii="Arial" w:hAnsi="Arial" w:cs="Arial"/>
          <w:b/>
          <w:i/>
        </w:rPr>
      </w:pPr>
      <w:r w:rsidRPr="00F54C43">
        <w:rPr>
          <w:rFonts w:ascii="Arial" w:hAnsi="Arial" w:cs="Arial"/>
        </w:rPr>
        <w:t xml:space="preserve">Kun valitset koulutusmuodoksi </w:t>
      </w:r>
      <w:r w:rsidRPr="00F54C43">
        <w:rPr>
          <w:rFonts w:ascii="Arial" w:hAnsi="Arial" w:cs="Arial"/>
          <w:b/>
          <w:i/>
        </w:rPr>
        <w:t xml:space="preserve">Lähiopetus </w:t>
      </w:r>
      <w:r w:rsidRPr="00F54C43">
        <w:rPr>
          <w:rFonts w:ascii="Arial" w:hAnsi="Arial" w:cs="Arial"/>
        </w:rPr>
        <w:t>tai</w:t>
      </w:r>
      <w:r w:rsidRPr="00F54C43">
        <w:rPr>
          <w:rFonts w:ascii="Arial" w:hAnsi="Arial" w:cs="Arial"/>
          <w:b/>
          <w:i/>
        </w:rPr>
        <w:t xml:space="preserve"> Verkko-oppiminen</w:t>
      </w:r>
      <w:r w:rsidRPr="00F54C43">
        <w:rPr>
          <w:rFonts w:ascii="Arial" w:hAnsi="Arial" w:cs="Arial"/>
        </w:rPr>
        <w:t>, avautuvat koulutuksen kestoon liittyvät kentät</w:t>
      </w:r>
    </w:p>
    <w:p w14:paraId="6E32955D" w14:textId="77777777" w:rsidR="00074BEB" w:rsidRDefault="00074BEB" w:rsidP="00074BEB">
      <w:pPr>
        <w:pStyle w:val="Luettelokappale"/>
        <w:jc w:val="both"/>
        <w:rPr>
          <w:rFonts w:ascii="Arial" w:hAnsi="Arial" w:cs="Arial"/>
        </w:rPr>
      </w:pPr>
    </w:p>
    <w:p w14:paraId="25990F0B" w14:textId="77777777" w:rsidR="00074BEB" w:rsidRPr="005B7EB7" w:rsidRDefault="00074BEB" w:rsidP="00074BEB">
      <w:pPr>
        <w:pStyle w:val="Luettelokappale"/>
        <w:jc w:val="both"/>
        <w:rPr>
          <w:rFonts w:ascii="Arial" w:hAnsi="Arial" w:cs="Arial"/>
        </w:rPr>
      </w:pPr>
      <w:r w:rsidRPr="00F54C43">
        <w:rPr>
          <w:rFonts w:ascii="Arial" w:hAnsi="Arial" w:cs="Arial"/>
        </w:rPr>
        <w:t>Syötä</w:t>
      </w:r>
      <w:r w:rsidRPr="00F54C43">
        <w:rPr>
          <w:rFonts w:ascii="Arial" w:hAnsi="Arial" w:cs="Arial"/>
          <w:b/>
          <w:i/>
        </w:rPr>
        <w:t xml:space="preserve"> Kesto päivinä</w:t>
      </w:r>
      <w:r w:rsidRPr="00F54C43">
        <w:rPr>
          <w:rFonts w:ascii="Arial" w:hAnsi="Arial" w:cs="Arial"/>
        </w:rPr>
        <w:t xml:space="preserve"> -kenttään koulutuspäivien määrä. </w:t>
      </w:r>
      <w:r w:rsidRPr="005B7EB7">
        <w:rPr>
          <w:rFonts w:ascii="Arial" w:hAnsi="Arial" w:cs="Arial"/>
        </w:rPr>
        <w:t xml:space="preserve">Älä laske matka-aikaa päiväkenttään mukaan vaan ilmoita se Koulutuksen ohjelma / </w:t>
      </w:r>
      <w:r>
        <w:rPr>
          <w:rFonts w:ascii="Arial" w:hAnsi="Arial" w:cs="Arial"/>
        </w:rPr>
        <w:t>Lisätiedot -</w:t>
      </w:r>
      <w:r w:rsidRPr="005B7EB7">
        <w:rPr>
          <w:rFonts w:ascii="Arial" w:hAnsi="Arial" w:cs="Arial"/>
        </w:rPr>
        <w:t>kentässä.</w:t>
      </w:r>
    </w:p>
    <w:p w14:paraId="7BE2CF04" w14:textId="77777777" w:rsidR="00074BEB" w:rsidRPr="00F54C43" w:rsidRDefault="00074BEB" w:rsidP="00074BEB">
      <w:pPr>
        <w:pStyle w:val="Luettelokappale"/>
        <w:numPr>
          <w:ilvl w:val="1"/>
          <w:numId w:val="17"/>
        </w:numPr>
        <w:rPr>
          <w:rFonts w:ascii="Arial" w:hAnsi="Arial" w:cs="Arial"/>
        </w:rPr>
      </w:pPr>
      <w:r w:rsidRPr="00F54C43">
        <w:rPr>
          <w:rFonts w:ascii="Arial" w:hAnsi="Arial" w:cs="Arial"/>
        </w:rPr>
        <w:t>Osapäiväisissä koulutuksissa (alle 6 h) syötä kenttään 1.</w:t>
      </w:r>
    </w:p>
    <w:p w14:paraId="472CCB3B" w14:textId="77777777" w:rsidR="00074BEB" w:rsidRPr="00F54C43" w:rsidRDefault="00074BEB" w:rsidP="00074BEB">
      <w:pPr>
        <w:pStyle w:val="Luettelokappale"/>
        <w:numPr>
          <w:ilvl w:val="1"/>
          <w:numId w:val="17"/>
        </w:numPr>
        <w:rPr>
          <w:rFonts w:ascii="Arial" w:hAnsi="Arial" w:cs="Arial"/>
        </w:rPr>
      </w:pPr>
      <w:r w:rsidRPr="00F54C43">
        <w:rPr>
          <w:rFonts w:ascii="Arial" w:hAnsi="Arial" w:cs="Arial"/>
        </w:rPr>
        <w:lastRenderedPageBreak/>
        <w:t>Vähintään kuusi tuntia kestävät päivän koulutukset, syötä kenttään 1.</w:t>
      </w:r>
    </w:p>
    <w:p w14:paraId="1C7D7D2A" w14:textId="77777777" w:rsidR="00074BEB" w:rsidRPr="00F54C43" w:rsidRDefault="00074BEB" w:rsidP="00074BEB">
      <w:pPr>
        <w:pStyle w:val="Luettelokappale"/>
        <w:numPr>
          <w:ilvl w:val="1"/>
          <w:numId w:val="17"/>
        </w:numPr>
        <w:rPr>
          <w:rFonts w:ascii="Arial" w:hAnsi="Arial" w:cs="Arial"/>
        </w:rPr>
      </w:pPr>
      <w:r w:rsidRPr="00F54C43">
        <w:rPr>
          <w:rFonts w:ascii="Arial" w:hAnsi="Arial" w:cs="Arial"/>
        </w:rPr>
        <w:t>1,5 pvän koulutus, syötä kenttään 2 (kenttä ei hyväksy desimaalilukuja).</w:t>
      </w:r>
    </w:p>
    <w:p w14:paraId="153768DC" w14:textId="77777777" w:rsidR="00074BEB" w:rsidRPr="00F54C43" w:rsidRDefault="00074BEB" w:rsidP="00074BEB">
      <w:pPr>
        <w:pStyle w:val="Luettelokappale"/>
        <w:rPr>
          <w:rFonts w:ascii="Arial" w:hAnsi="Arial" w:cs="Arial"/>
        </w:rPr>
      </w:pPr>
    </w:p>
    <w:p w14:paraId="09BE8708" w14:textId="77777777" w:rsidR="00074BEB" w:rsidRDefault="00074BEB" w:rsidP="00074BEB">
      <w:pPr>
        <w:pStyle w:val="Luettelokappale"/>
        <w:rPr>
          <w:rFonts w:ascii="Arial" w:hAnsi="Arial" w:cs="Arial"/>
        </w:rPr>
      </w:pPr>
      <w:r w:rsidRPr="00F54C43">
        <w:rPr>
          <w:rFonts w:ascii="Arial" w:hAnsi="Arial" w:cs="Arial"/>
        </w:rPr>
        <w:t>Kirjoita</w:t>
      </w:r>
      <w:r w:rsidRPr="00F54C43">
        <w:rPr>
          <w:rFonts w:ascii="Arial" w:hAnsi="Arial" w:cs="Arial"/>
          <w:b/>
          <w:i/>
        </w:rPr>
        <w:t xml:space="preserve"> </w:t>
      </w:r>
      <w:r>
        <w:rPr>
          <w:rFonts w:ascii="Arial" w:hAnsi="Arial" w:cs="Arial"/>
          <w:b/>
          <w:i/>
        </w:rPr>
        <w:t>Alkukellonaika ja Loppukellonaika</w:t>
      </w:r>
      <w:r w:rsidRPr="00F54C43">
        <w:rPr>
          <w:rFonts w:ascii="Arial" w:hAnsi="Arial" w:cs="Arial"/>
          <w:b/>
          <w:i/>
        </w:rPr>
        <w:t xml:space="preserve"> </w:t>
      </w:r>
      <w:r w:rsidRPr="00F54C43">
        <w:rPr>
          <w:rFonts w:ascii="Arial" w:hAnsi="Arial" w:cs="Arial"/>
        </w:rPr>
        <w:t>-kenttiin koulutu</w:t>
      </w:r>
      <w:r>
        <w:rPr>
          <w:rFonts w:ascii="Arial" w:hAnsi="Arial" w:cs="Arial"/>
        </w:rPr>
        <w:t>ksen alku- ja loppukello</w:t>
      </w:r>
      <w:r w:rsidRPr="00F54C43">
        <w:rPr>
          <w:rFonts w:ascii="Arial" w:hAnsi="Arial" w:cs="Arial"/>
        </w:rPr>
        <w:t>najat</w:t>
      </w:r>
      <w:r>
        <w:rPr>
          <w:rFonts w:ascii="Arial" w:hAnsi="Arial" w:cs="Arial"/>
        </w:rPr>
        <w:t xml:space="preserve">. Älä laske mukaan matka-aikaa. </w:t>
      </w:r>
    </w:p>
    <w:p w14:paraId="6D4EFFD7" w14:textId="77777777" w:rsidR="00074BEB" w:rsidRPr="00F54C43" w:rsidRDefault="00074BEB" w:rsidP="00074BEB">
      <w:pPr>
        <w:pStyle w:val="Luettelokappale"/>
        <w:rPr>
          <w:rFonts w:ascii="Arial" w:hAnsi="Arial" w:cs="Arial"/>
        </w:rPr>
      </w:pPr>
      <w:r w:rsidRPr="00A3297F">
        <w:rPr>
          <w:rFonts w:ascii="Arial" w:hAnsi="Arial" w:cs="Arial"/>
          <w:b/>
          <w:color w:val="FF0000"/>
          <w:u w:val="single"/>
        </w:rPr>
        <w:t>Paina Enter-näppäintä</w:t>
      </w:r>
      <w:r w:rsidRPr="00F54C43">
        <w:rPr>
          <w:rFonts w:ascii="Arial" w:hAnsi="Arial" w:cs="Arial"/>
        </w:rPr>
        <w:t xml:space="preserve">. Järjestelmä laskee automaattisesti koulutuksen keston tunteina </w:t>
      </w:r>
      <w:r w:rsidRPr="00F54C43">
        <w:rPr>
          <w:rFonts w:ascii="Arial" w:hAnsi="Arial" w:cs="Arial"/>
          <w:b/>
          <w:i/>
        </w:rPr>
        <w:t xml:space="preserve">Kesto tunteina </w:t>
      </w:r>
      <w:r w:rsidRPr="00F54C43">
        <w:rPr>
          <w:rFonts w:ascii="Arial" w:hAnsi="Arial" w:cs="Arial"/>
        </w:rPr>
        <w:t>-kenttään.</w:t>
      </w:r>
    </w:p>
    <w:p w14:paraId="0AB9D551" w14:textId="77777777" w:rsidR="00074BEB" w:rsidRPr="00F54C43" w:rsidRDefault="00074BEB" w:rsidP="00074BEB">
      <w:pPr>
        <w:pStyle w:val="Luettelokappale"/>
        <w:rPr>
          <w:rFonts w:ascii="Arial" w:hAnsi="Arial" w:cs="Arial"/>
        </w:rPr>
      </w:pPr>
      <w:r>
        <w:rPr>
          <w:noProof/>
          <w:lang w:eastAsia="fi-FI"/>
        </w:rPr>
        <w:drawing>
          <wp:inline distT="0" distB="0" distL="0" distR="0" wp14:anchorId="6F4B4943" wp14:editId="6EBF5480">
            <wp:extent cx="3510496" cy="3107653"/>
            <wp:effectExtent l="38100" t="38100" r="90170" b="93345"/>
            <wp:docPr id="457" name="Kuv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0091" cy="3133852"/>
                    </a:xfrm>
                    <a:prstGeom prst="rect">
                      <a:avLst/>
                    </a:prstGeom>
                    <a:effectLst>
                      <a:outerShdw blurRad="50800" dist="38100" dir="2700000" algn="tl" rotWithShape="0">
                        <a:prstClr val="black">
                          <a:alpha val="40000"/>
                        </a:prstClr>
                      </a:outerShdw>
                    </a:effectLst>
                  </pic:spPr>
                </pic:pic>
              </a:graphicData>
            </a:graphic>
          </wp:inline>
        </w:drawing>
      </w:r>
    </w:p>
    <w:p w14:paraId="163941CC" w14:textId="77777777" w:rsidR="00074BEB" w:rsidRPr="00F54C43" w:rsidRDefault="00074BEB" w:rsidP="00074BEB">
      <w:pPr>
        <w:pStyle w:val="Luettelokappale"/>
        <w:rPr>
          <w:rFonts w:ascii="Arial" w:hAnsi="Arial" w:cs="Arial"/>
        </w:rPr>
      </w:pPr>
      <w:r w:rsidRPr="00F54C43">
        <w:rPr>
          <w:rFonts w:ascii="Arial" w:hAnsi="Arial" w:cs="Arial"/>
        </w:rPr>
        <w:t xml:space="preserve">Kun valitset koulutusmuodoksi </w:t>
      </w:r>
      <w:r w:rsidRPr="00F54C43">
        <w:rPr>
          <w:rFonts w:ascii="Arial" w:hAnsi="Arial" w:cs="Arial"/>
          <w:b/>
          <w:i/>
        </w:rPr>
        <w:t>Kiinteä www-koulutus</w:t>
      </w:r>
      <w:r w:rsidRPr="00F54C43">
        <w:rPr>
          <w:rFonts w:ascii="Arial" w:hAnsi="Arial" w:cs="Arial"/>
        </w:rPr>
        <w:t>, koulutuksen kestoon liittyen riittää koulutuksen aloituspäivämäärä.</w:t>
      </w:r>
    </w:p>
    <w:p w14:paraId="2D9DD985" w14:textId="77777777" w:rsidR="00074BEB" w:rsidRPr="00F54C43" w:rsidRDefault="00074BEB" w:rsidP="00074BEB">
      <w:pPr>
        <w:pStyle w:val="Luettelokappale"/>
        <w:rPr>
          <w:rFonts w:ascii="Arial" w:hAnsi="Arial" w:cs="Arial"/>
        </w:rPr>
      </w:pPr>
      <w:r>
        <w:rPr>
          <w:noProof/>
          <w:lang w:eastAsia="fi-FI"/>
        </w:rPr>
        <w:drawing>
          <wp:inline distT="0" distB="0" distL="0" distR="0" wp14:anchorId="4C28B761" wp14:editId="3D19B6E6">
            <wp:extent cx="3560885" cy="2268483"/>
            <wp:effectExtent l="38100" t="38100" r="97155" b="93980"/>
            <wp:docPr id="459" name="Kuv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66004" cy="2271744"/>
                    </a:xfrm>
                    <a:prstGeom prst="rect">
                      <a:avLst/>
                    </a:prstGeom>
                    <a:effectLst>
                      <a:outerShdw blurRad="50800" dist="38100" dir="2700000" algn="tl" rotWithShape="0">
                        <a:prstClr val="black">
                          <a:alpha val="40000"/>
                        </a:prstClr>
                      </a:outerShdw>
                    </a:effectLst>
                  </pic:spPr>
                </pic:pic>
              </a:graphicData>
            </a:graphic>
          </wp:inline>
        </w:drawing>
      </w:r>
    </w:p>
    <w:p w14:paraId="1BAE95D1" w14:textId="77777777" w:rsidR="00074BEB" w:rsidRPr="00F54C43" w:rsidRDefault="00074BEB" w:rsidP="00074BEB">
      <w:pPr>
        <w:pStyle w:val="Luettelokappale"/>
        <w:rPr>
          <w:rFonts w:ascii="Arial" w:hAnsi="Arial" w:cs="Arial"/>
          <w:b/>
          <w:i/>
        </w:rPr>
      </w:pPr>
    </w:p>
    <w:p w14:paraId="13B625E1" w14:textId="77777777" w:rsidR="00074BEB" w:rsidRDefault="00074BEB" w:rsidP="00074BEB">
      <w:pPr>
        <w:pStyle w:val="Luettelokappale"/>
        <w:numPr>
          <w:ilvl w:val="0"/>
          <w:numId w:val="17"/>
        </w:numPr>
        <w:rPr>
          <w:rFonts w:ascii="Arial" w:hAnsi="Arial" w:cs="Arial"/>
        </w:rPr>
      </w:pPr>
      <w:r w:rsidRPr="00F54C43">
        <w:rPr>
          <w:rFonts w:ascii="Arial" w:hAnsi="Arial" w:cs="Arial"/>
        </w:rPr>
        <w:t>Valitse</w:t>
      </w:r>
      <w:r w:rsidRPr="00F54C43">
        <w:rPr>
          <w:rFonts w:ascii="Arial" w:hAnsi="Arial" w:cs="Arial"/>
          <w:b/>
          <w:i/>
        </w:rPr>
        <w:t xml:space="preserve"> Pitopaikka</w:t>
      </w:r>
      <w:r w:rsidRPr="00F54C43">
        <w:rPr>
          <w:rFonts w:ascii="Arial" w:hAnsi="Arial" w:cs="Arial"/>
        </w:rPr>
        <w:t xml:space="preserve"> </w:t>
      </w:r>
      <w:r>
        <w:rPr>
          <w:rFonts w:ascii="Arial" w:hAnsi="Arial" w:cs="Arial"/>
        </w:rPr>
        <w:t xml:space="preserve">vasemman puoleisen tekstikentän </w:t>
      </w:r>
      <w:r w:rsidRPr="00F54C43">
        <w:rPr>
          <w:rFonts w:ascii="Arial" w:hAnsi="Arial" w:cs="Arial"/>
        </w:rPr>
        <w:t>valikosta</w:t>
      </w:r>
      <w:r>
        <w:rPr>
          <w:rFonts w:ascii="Arial" w:hAnsi="Arial" w:cs="Arial"/>
        </w:rPr>
        <w:t xml:space="preserve"> </w:t>
      </w:r>
      <w:r>
        <w:rPr>
          <w:noProof/>
          <w:lang w:eastAsia="fi-FI"/>
        </w:rPr>
        <w:drawing>
          <wp:inline distT="0" distB="0" distL="0" distR="0" wp14:anchorId="67492823" wp14:editId="1E8A6DE6">
            <wp:extent cx="155275" cy="155275"/>
            <wp:effectExtent l="0" t="0" r="0" b="0"/>
            <wp:docPr id="460" name="Kuv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7952" cy="157952"/>
                    </a:xfrm>
                    <a:prstGeom prst="rect">
                      <a:avLst/>
                    </a:prstGeom>
                  </pic:spPr>
                </pic:pic>
              </a:graphicData>
            </a:graphic>
          </wp:inline>
        </w:drawing>
      </w:r>
      <w:r w:rsidRPr="00F54C43">
        <w:rPr>
          <w:rFonts w:ascii="Arial" w:hAnsi="Arial" w:cs="Arial"/>
        </w:rPr>
        <w:t xml:space="preserve">. </w:t>
      </w:r>
    </w:p>
    <w:p w14:paraId="4DD7EFFF" w14:textId="662C9C99" w:rsidR="00074BEB" w:rsidRDefault="00074BEB" w:rsidP="00074BEB">
      <w:pPr>
        <w:pStyle w:val="Luettelokappale"/>
        <w:rPr>
          <w:rFonts w:ascii="Arial" w:hAnsi="Arial" w:cs="Arial"/>
        </w:rPr>
      </w:pPr>
      <w:r w:rsidRPr="00F54C43">
        <w:rPr>
          <w:rFonts w:ascii="Arial" w:hAnsi="Arial" w:cs="Arial"/>
        </w:rPr>
        <w:lastRenderedPageBreak/>
        <w:t xml:space="preserve">Valintasi tulee näkyviin tekstikenttään valikon oikealle puolelle. Jos koulutuksen pitopaikkaa ei löydy valikosta, valitse </w:t>
      </w:r>
      <w:r w:rsidRPr="00F54C43">
        <w:rPr>
          <w:rFonts w:ascii="Arial" w:hAnsi="Arial" w:cs="Arial"/>
          <w:i/>
        </w:rPr>
        <w:t>Muu paikkakunta kotimaa / Muu paikkakunta ulkomaa</w:t>
      </w:r>
      <w:r w:rsidRPr="00F54C43">
        <w:rPr>
          <w:rFonts w:ascii="Arial" w:hAnsi="Arial" w:cs="Arial"/>
        </w:rPr>
        <w:t xml:space="preserve"> ja kirjoita paikkakunnan nimi </w:t>
      </w:r>
      <w:r w:rsidR="00DE6323">
        <w:rPr>
          <w:rFonts w:ascii="Arial" w:hAnsi="Arial" w:cs="Arial"/>
        </w:rPr>
        <w:t>Koulutuksen ohjelma / Lisätiedot kenttään</w:t>
      </w:r>
      <w:r w:rsidRPr="00F54C43">
        <w:rPr>
          <w:rFonts w:ascii="Arial" w:hAnsi="Arial" w:cs="Arial"/>
        </w:rPr>
        <w:t>.</w:t>
      </w:r>
    </w:p>
    <w:p w14:paraId="53A1ACFE" w14:textId="77777777" w:rsidR="003E4267" w:rsidRPr="003E4267" w:rsidRDefault="003E4267" w:rsidP="003E4267">
      <w:pPr>
        <w:ind w:left="720"/>
        <w:rPr>
          <w:rFonts w:asciiTheme="majorHAnsi" w:hAnsiTheme="majorHAnsi" w:cstheme="majorHAnsi"/>
        </w:rPr>
      </w:pPr>
      <w:r w:rsidRPr="003E4267">
        <w:rPr>
          <w:rFonts w:asciiTheme="majorHAnsi" w:hAnsiTheme="majorHAnsi" w:cstheme="majorHAnsi"/>
          <w:b/>
          <w:highlight w:val="yellow"/>
        </w:rPr>
        <w:t>Huom!</w:t>
      </w:r>
      <w:r w:rsidRPr="003E4267">
        <w:rPr>
          <w:rFonts w:asciiTheme="majorHAnsi" w:hAnsiTheme="majorHAnsi" w:cstheme="majorHAnsi"/>
        </w:rPr>
        <w:t xml:space="preserve"> Koulutusanomus toimii myös matka-anomuksena silloin, kun koulutuksen pitopaikka on Lisätiedot -kentässä mainittu.</w:t>
      </w:r>
    </w:p>
    <w:p w14:paraId="701ED982" w14:textId="77777777" w:rsidR="00074BEB" w:rsidRDefault="00074BEB" w:rsidP="00074BEB">
      <w:pPr>
        <w:pStyle w:val="Luettelokappale"/>
        <w:rPr>
          <w:rFonts w:ascii="Arial" w:hAnsi="Arial" w:cs="Arial"/>
        </w:rPr>
      </w:pPr>
    </w:p>
    <w:p w14:paraId="6A8B4231" w14:textId="77777777" w:rsidR="00074BEB" w:rsidRDefault="00074BEB" w:rsidP="00074BEB">
      <w:pPr>
        <w:pStyle w:val="Luettelokappale"/>
        <w:numPr>
          <w:ilvl w:val="0"/>
          <w:numId w:val="17"/>
        </w:numPr>
        <w:rPr>
          <w:rFonts w:ascii="Arial" w:hAnsi="Arial" w:cs="Arial"/>
        </w:rPr>
      </w:pPr>
      <w:r w:rsidRPr="00F54C43">
        <w:rPr>
          <w:rFonts w:ascii="Arial" w:hAnsi="Arial" w:cs="Arial"/>
        </w:rPr>
        <w:t>Valitse</w:t>
      </w:r>
      <w:r w:rsidRPr="00F54C43">
        <w:rPr>
          <w:rFonts w:ascii="Arial" w:hAnsi="Arial" w:cs="Arial"/>
          <w:b/>
          <w:i/>
        </w:rPr>
        <w:t xml:space="preserve"> Kurssin järjestäjä</w:t>
      </w:r>
      <w:r w:rsidRPr="00F54C43">
        <w:rPr>
          <w:rFonts w:ascii="Arial" w:hAnsi="Arial" w:cs="Arial"/>
        </w:rPr>
        <w:t xml:space="preserve"> </w:t>
      </w:r>
      <w:r>
        <w:rPr>
          <w:rFonts w:ascii="Arial" w:hAnsi="Arial" w:cs="Arial"/>
        </w:rPr>
        <w:t xml:space="preserve">vasemman puoleisen tekstikentän </w:t>
      </w:r>
      <w:r w:rsidRPr="00F54C43">
        <w:rPr>
          <w:rFonts w:ascii="Arial" w:hAnsi="Arial" w:cs="Arial"/>
        </w:rPr>
        <w:t>valikosta</w:t>
      </w:r>
      <w:r>
        <w:rPr>
          <w:rFonts w:ascii="Arial" w:hAnsi="Arial" w:cs="Arial"/>
        </w:rPr>
        <w:t xml:space="preserve"> </w:t>
      </w:r>
      <w:r>
        <w:rPr>
          <w:noProof/>
          <w:lang w:eastAsia="fi-FI"/>
        </w:rPr>
        <w:drawing>
          <wp:inline distT="0" distB="0" distL="0" distR="0" wp14:anchorId="14D28707" wp14:editId="3FA6C9F3">
            <wp:extent cx="163901" cy="163901"/>
            <wp:effectExtent l="0" t="0" r="7620" b="762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6109" cy="166109"/>
                    </a:xfrm>
                    <a:prstGeom prst="rect">
                      <a:avLst/>
                    </a:prstGeom>
                  </pic:spPr>
                </pic:pic>
              </a:graphicData>
            </a:graphic>
          </wp:inline>
        </w:drawing>
      </w:r>
      <w:r w:rsidRPr="00F54C43">
        <w:rPr>
          <w:rFonts w:ascii="Arial" w:hAnsi="Arial" w:cs="Arial"/>
        </w:rPr>
        <w:t xml:space="preserve">. </w:t>
      </w:r>
    </w:p>
    <w:p w14:paraId="0A95312A" w14:textId="77777777" w:rsidR="00DE6323" w:rsidRDefault="00074BEB" w:rsidP="00DE6323">
      <w:pPr>
        <w:pStyle w:val="Luettelokappale"/>
        <w:rPr>
          <w:rFonts w:ascii="Arial" w:hAnsi="Arial" w:cs="Arial"/>
        </w:rPr>
      </w:pPr>
      <w:r w:rsidRPr="00F54C43">
        <w:rPr>
          <w:rFonts w:ascii="Arial" w:hAnsi="Arial" w:cs="Arial"/>
        </w:rPr>
        <w:t xml:space="preserve">Valintasi tulee näkyviin tekstikenttään valikon oikealle puolelle. Jos koulutuksen järjestäjää ei löydy valikosta, valitse </w:t>
      </w:r>
      <w:r w:rsidRPr="00F54C43">
        <w:rPr>
          <w:rFonts w:ascii="Arial" w:hAnsi="Arial" w:cs="Arial"/>
          <w:i/>
        </w:rPr>
        <w:t>Muu ulkoinen koulutusorganisaatio</w:t>
      </w:r>
      <w:r w:rsidRPr="00F54C43">
        <w:rPr>
          <w:rFonts w:ascii="Arial" w:hAnsi="Arial" w:cs="Arial"/>
        </w:rPr>
        <w:t xml:space="preserve"> ja kirjoita organisaation nimi</w:t>
      </w:r>
      <w:r w:rsidR="00DE6323">
        <w:rPr>
          <w:rFonts w:ascii="Arial" w:hAnsi="Arial" w:cs="Arial"/>
        </w:rPr>
        <w:t xml:space="preserve"> Koulutuksen ohjelma / Lisätiedot kenttään.</w:t>
      </w:r>
    </w:p>
    <w:p w14:paraId="4624FC31" w14:textId="77777777" w:rsidR="00DE6323" w:rsidRDefault="00DE6323" w:rsidP="00DE6323">
      <w:pPr>
        <w:pStyle w:val="Luettelokappale"/>
        <w:rPr>
          <w:rFonts w:ascii="Arial" w:hAnsi="Arial" w:cs="Arial"/>
        </w:rPr>
      </w:pPr>
    </w:p>
    <w:p w14:paraId="7B773647" w14:textId="38B2DEE0" w:rsidR="00074BEB" w:rsidRPr="00DE6323" w:rsidRDefault="00074BEB" w:rsidP="00DE6323">
      <w:pPr>
        <w:pStyle w:val="Luettelokappale"/>
        <w:rPr>
          <w:rFonts w:ascii="Arial" w:hAnsi="Arial" w:cs="Arial"/>
        </w:rPr>
      </w:pPr>
      <w:r w:rsidRPr="00DE6323">
        <w:rPr>
          <w:rFonts w:ascii="Arial" w:hAnsi="Arial" w:cs="Arial"/>
        </w:rPr>
        <w:t xml:space="preserve"> </w:t>
      </w:r>
      <w:r w:rsidR="001315DE">
        <w:rPr>
          <w:noProof/>
          <w:lang w:eastAsia="fi-FI"/>
        </w:rPr>
        <w:drawing>
          <wp:inline distT="0" distB="0" distL="0" distR="0" wp14:anchorId="3F71E47B" wp14:editId="549E205E">
            <wp:extent cx="3101009" cy="2664781"/>
            <wp:effectExtent l="38100" t="38100" r="99695" b="9779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29267" cy="2689064"/>
                    </a:xfrm>
                    <a:prstGeom prst="rect">
                      <a:avLst/>
                    </a:prstGeom>
                    <a:effectLst>
                      <a:outerShdw blurRad="50800" dist="38100" dir="2700000" algn="tl" rotWithShape="0">
                        <a:prstClr val="black">
                          <a:alpha val="40000"/>
                        </a:prstClr>
                      </a:outerShdw>
                    </a:effectLst>
                  </pic:spPr>
                </pic:pic>
              </a:graphicData>
            </a:graphic>
          </wp:inline>
        </w:drawing>
      </w:r>
    </w:p>
    <w:p w14:paraId="276A31E3" w14:textId="705D7C85" w:rsidR="00074BEB" w:rsidRDefault="00074BEB" w:rsidP="00074BEB">
      <w:pPr>
        <w:pStyle w:val="Luettelokappale"/>
        <w:rPr>
          <w:rFonts w:ascii="Arial" w:hAnsi="Arial" w:cs="Arial"/>
        </w:rPr>
      </w:pPr>
    </w:p>
    <w:p w14:paraId="3008A11D" w14:textId="77777777" w:rsidR="00074BEB" w:rsidRDefault="00074BEB" w:rsidP="00074BEB">
      <w:pPr>
        <w:pStyle w:val="Luettelokappale"/>
        <w:rPr>
          <w:rFonts w:ascii="Arial" w:hAnsi="Arial" w:cs="Arial"/>
        </w:rPr>
      </w:pPr>
    </w:p>
    <w:p w14:paraId="5619B298" w14:textId="77777777" w:rsidR="00074BEB" w:rsidRPr="00F54C43" w:rsidRDefault="00074BEB" w:rsidP="00074BEB">
      <w:pPr>
        <w:pStyle w:val="Luettelokappale"/>
        <w:numPr>
          <w:ilvl w:val="0"/>
          <w:numId w:val="17"/>
        </w:numPr>
        <w:rPr>
          <w:rFonts w:ascii="Arial" w:hAnsi="Arial" w:cs="Arial"/>
        </w:rPr>
      </w:pPr>
      <w:r w:rsidRPr="00F54C43">
        <w:rPr>
          <w:rFonts w:ascii="Arial" w:hAnsi="Arial" w:cs="Arial"/>
        </w:rPr>
        <w:t xml:space="preserve">Ilmoita </w:t>
      </w:r>
      <w:r w:rsidRPr="00F54C43">
        <w:rPr>
          <w:rFonts w:ascii="Arial" w:hAnsi="Arial" w:cs="Arial"/>
          <w:b/>
          <w:i/>
        </w:rPr>
        <w:t>Kurssin hinta</w:t>
      </w:r>
      <w:r w:rsidRPr="00F54C43">
        <w:rPr>
          <w:rFonts w:ascii="Arial" w:hAnsi="Arial" w:cs="Arial"/>
        </w:rPr>
        <w:t xml:space="preserve"> -kenttään koulutuksen </w:t>
      </w:r>
      <w:r w:rsidRPr="00F54C43">
        <w:rPr>
          <w:rFonts w:ascii="Arial" w:hAnsi="Arial" w:cs="Arial"/>
          <w:b/>
          <w:i/>
        </w:rPr>
        <w:t>kokonaiskustannukse</w:t>
      </w:r>
      <w:r w:rsidRPr="00F54C43">
        <w:rPr>
          <w:rFonts w:ascii="Arial" w:hAnsi="Arial" w:cs="Arial"/>
        </w:rPr>
        <w:t xml:space="preserve">t (kurssimaksu, lounaskustannukset jne.) </w:t>
      </w:r>
      <w:r w:rsidRPr="00F54C43">
        <w:rPr>
          <w:rFonts w:ascii="Arial" w:hAnsi="Arial" w:cs="Arial"/>
          <w:b/>
          <w:i/>
        </w:rPr>
        <w:t>ilman matkakuluja</w:t>
      </w:r>
      <w:r w:rsidRPr="00F54C43">
        <w:rPr>
          <w:rFonts w:ascii="Arial" w:hAnsi="Arial" w:cs="Arial"/>
        </w:rPr>
        <w:t>. Mikäli mahdollista, ilmoita hinta ilman arvonlisäveroa (alv).</w:t>
      </w:r>
    </w:p>
    <w:p w14:paraId="32E561FD" w14:textId="77777777" w:rsidR="00074BEB" w:rsidRDefault="00074BEB" w:rsidP="00074BEB">
      <w:pPr>
        <w:pStyle w:val="Luettelokappale"/>
        <w:rPr>
          <w:rFonts w:ascii="Arial" w:hAnsi="Arial" w:cs="Arial"/>
        </w:rPr>
      </w:pPr>
    </w:p>
    <w:p w14:paraId="24ECE88D" w14:textId="77777777" w:rsidR="00074BEB" w:rsidRPr="00F54C43" w:rsidRDefault="00074BEB" w:rsidP="00074BEB">
      <w:pPr>
        <w:pStyle w:val="Luettelokappale"/>
        <w:numPr>
          <w:ilvl w:val="0"/>
          <w:numId w:val="17"/>
        </w:numPr>
        <w:rPr>
          <w:rFonts w:ascii="Arial" w:hAnsi="Arial" w:cs="Arial"/>
        </w:rPr>
      </w:pPr>
      <w:r w:rsidRPr="00F54C43">
        <w:rPr>
          <w:rFonts w:ascii="Arial" w:hAnsi="Arial" w:cs="Arial"/>
        </w:rPr>
        <w:t xml:space="preserve">Ilmoita </w:t>
      </w:r>
      <w:r w:rsidRPr="00F54C43">
        <w:rPr>
          <w:rFonts w:ascii="Arial" w:hAnsi="Arial" w:cs="Arial"/>
          <w:b/>
          <w:i/>
        </w:rPr>
        <w:t>Matkakustannukset</w:t>
      </w:r>
      <w:r w:rsidRPr="00F54C43">
        <w:rPr>
          <w:rFonts w:ascii="Arial" w:hAnsi="Arial" w:cs="Arial"/>
        </w:rPr>
        <w:t xml:space="preserve"> -kenttään kaikki matkakustannukset yhteensä, erittele matkakustannukset (matkat ja majoitus) tarvittaessa lisätietoja -kentässä.</w:t>
      </w:r>
    </w:p>
    <w:p w14:paraId="2FA22132" w14:textId="77777777" w:rsidR="00074BEB" w:rsidRDefault="00074BEB" w:rsidP="00074BEB">
      <w:pPr>
        <w:pStyle w:val="Luettelokappale"/>
        <w:rPr>
          <w:rFonts w:ascii="Arial" w:hAnsi="Arial" w:cs="Arial"/>
        </w:rPr>
      </w:pPr>
    </w:p>
    <w:p w14:paraId="79E048F0" w14:textId="77777777" w:rsidR="00074BEB" w:rsidRPr="00BB6B21" w:rsidRDefault="00074BEB" w:rsidP="00074BEB">
      <w:pPr>
        <w:pStyle w:val="Luettelokappale"/>
        <w:numPr>
          <w:ilvl w:val="0"/>
          <w:numId w:val="17"/>
        </w:numPr>
        <w:rPr>
          <w:rFonts w:ascii="Arial" w:hAnsi="Arial" w:cs="Arial"/>
        </w:rPr>
      </w:pPr>
      <w:r w:rsidRPr="00F54C43">
        <w:rPr>
          <w:rFonts w:ascii="Arial" w:hAnsi="Arial" w:cs="Arial"/>
        </w:rPr>
        <w:t xml:space="preserve">Kirjoita </w:t>
      </w:r>
      <w:r w:rsidRPr="00F54C43">
        <w:rPr>
          <w:rFonts w:ascii="Arial" w:hAnsi="Arial" w:cs="Arial"/>
          <w:b/>
          <w:i/>
        </w:rPr>
        <w:t>Koulutuksen ohjelma / Lisätiedot</w:t>
      </w:r>
      <w:r w:rsidRPr="00F54C43">
        <w:rPr>
          <w:rFonts w:ascii="Arial" w:hAnsi="Arial" w:cs="Arial"/>
        </w:rPr>
        <w:t xml:space="preserve"> -kenttään koulutuksen ohjelmatiedot ja mahdolliset koulutusmatkaan liittyvät tiedot. </w:t>
      </w:r>
      <w:r w:rsidRPr="00BB6B21">
        <w:rPr>
          <w:rFonts w:ascii="Arial" w:hAnsi="Arial" w:cs="Arial"/>
        </w:rPr>
        <w:t>Kenttä on pakollinen kenttä. Jos lisäät ohjelman liitte</w:t>
      </w:r>
      <w:r>
        <w:rPr>
          <w:rFonts w:ascii="Arial" w:hAnsi="Arial" w:cs="Arial"/>
        </w:rPr>
        <w:t>e</w:t>
      </w:r>
      <w:r w:rsidRPr="00BB6B21">
        <w:rPr>
          <w:rFonts w:ascii="Arial" w:hAnsi="Arial" w:cs="Arial"/>
        </w:rPr>
        <w:t xml:space="preserve">ksi, voit kirjoittaa kenttään tekstin </w:t>
      </w:r>
      <w:r w:rsidRPr="00BB6B21">
        <w:rPr>
          <w:rFonts w:ascii="Arial" w:hAnsi="Arial" w:cs="Arial"/>
          <w:i/>
        </w:rPr>
        <w:t>Ohjelma liitt</w:t>
      </w:r>
      <w:r>
        <w:rPr>
          <w:rFonts w:ascii="Arial" w:hAnsi="Arial" w:cs="Arial"/>
          <w:i/>
        </w:rPr>
        <w:t>e</w:t>
      </w:r>
      <w:r w:rsidRPr="00BB6B21">
        <w:rPr>
          <w:rFonts w:ascii="Arial" w:hAnsi="Arial" w:cs="Arial"/>
          <w:i/>
        </w:rPr>
        <w:t>enä</w:t>
      </w:r>
      <w:r w:rsidRPr="00BB6B21">
        <w:rPr>
          <w:rFonts w:ascii="Arial" w:hAnsi="Arial" w:cs="Arial"/>
        </w:rPr>
        <w:t>.</w:t>
      </w:r>
    </w:p>
    <w:p w14:paraId="2C5B0DDC" w14:textId="77777777" w:rsidR="00074BEB" w:rsidRDefault="00074BEB" w:rsidP="00074BEB">
      <w:pPr>
        <w:pStyle w:val="Luettelokappale"/>
        <w:rPr>
          <w:rFonts w:ascii="Arial" w:hAnsi="Arial" w:cs="Arial"/>
          <w:b/>
          <w:i/>
        </w:rPr>
      </w:pPr>
    </w:p>
    <w:p w14:paraId="3C2F6F56" w14:textId="77777777" w:rsidR="00074BEB" w:rsidRPr="00F54C43" w:rsidRDefault="00074BEB" w:rsidP="00074BEB">
      <w:pPr>
        <w:pStyle w:val="Luettelokappale"/>
        <w:numPr>
          <w:ilvl w:val="0"/>
          <w:numId w:val="17"/>
        </w:numPr>
        <w:rPr>
          <w:rFonts w:ascii="Arial" w:hAnsi="Arial" w:cs="Arial"/>
          <w:b/>
          <w:i/>
        </w:rPr>
      </w:pPr>
      <w:r w:rsidRPr="00F54C43">
        <w:rPr>
          <w:rFonts w:ascii="Arial" w:hAnsi="Arial" w:cs="Arial"/>
          <w:b/>
          <w:i/>
        </w:rPr>
        <w:lastRenderedPageBreak/>
        <w:t xml:space="preserve">WWW-linkki </w:t>
      </w:r>
      <w:r w:rsidRPr="00F54C43">
        <w:rPr>
          <w:rFonts w:ascii="Arial" w:hAnsi="Arial" w:cs="Arial"/>
        </w:rPr>
        <w:t>on pakollinen tieto kiinteässä www-koulutuksessa, muissa koulutusmuodoissa www-linkin voi ilmoittaa, mikäli koulutukseen liittyen on olemassa nettiosoite.</w:t>
      </w:r>
    </w:p>
    <w:p w14:paraId="02CF1BD9" w14:textId="77777777" w:rsidR="00074BEB" w:rsidRPr="00AF227B" w:rsidRDefault="00074BEB" w:rsidP="00074BEB">
      <w:pPr>
        <w:pStyle w:val="Luettelokappale"/>
        <w:rPr>
          <w:rFonts w:ascii="Arial" w:hAnsi="Arial" w:cs="Arial"/>
          <w:b/>
          <w:i/>
        </w:rPr>
      </w:pPr>
    </w:p>
    <w:p w14:paraId="5E6C12FF" w14:textId="77777777" w:rsidR="00074BEB" w:rsidRPr="00F54C43" w:rsidRDefault="00074BEB" w:rsidP="00074BEB">
      <w:pPr>
        <w:pStyle w:val="Luettelokappale"/>
        <w:numPr>
          <w:ilvl w:val="0"/>
          <w:numId w:val="17"/>
        </w:numPr>
        <w:rPr>
          <w:rFonts w:ascii="Arial" w:hAnsi="Arial" w:cs="Arial"/>
          <w:b/>
          <w:i/>
        </w:rPr>
      </w:pPr>
      <w:r w:rsidRPr="00F54C43">
        <w:rPr>
          <w:rFonts w:ascii="Arial" w:hAnsi="Arial" w:cs="Arial"/>
        </w:rPr>
        <w:t>Voit lisätä hakemukseen myös liitteitä</w:t>
      </w:r>
      <w:r>
        <w:rPr>
          <w:rFonts w:ascii="Arial" w:hAnsi="Arial" w:cs="Arial"/>
        </w:rPr>
        <w:t>,</w:t>
      </w:r>
      <w:r w:rsidRPr="00F54C43">
        <w:rPr>
          <w:rFonts w:ascii="Arial" w:hAnsi="Arial" w:cs="Arial"/>
        </w:rPr>
        <w:t xml:space="preserve"> </w:t>
      </w:r>
      <w:r>
        <w:rPr>
          <w:rFonts w:ascii="Arial" w:hAnsi="Arial" w:cs="Arial"/>
        </w:rPr>
        <w:t>esimerkiksi koulutuksen ohjelman</w:t>
      </w:r>
      <w:r w:rsidRPr="00F54C43">
        <w:rPr>
          <w:rFonts w:ascii="Arial" w:hAnsi="Arial" w:cs="Arial"/>
        </w:rPr>
        <w:t xml:space="preserve"> ja</w:t>
      </w:r>
      <w:r>
        <w:rPr>
          <w:rFonts w:ascii="Arial" w:hAnsi="Arial" w:cs="Arial"/>
        </w:rPr>
        <w:t>/tai muita</w:t>
      </w:r>
      <w:r w:rsidRPr="00F54C43">
        <w:rPr>
          <w:rFonts w:ascii="Arial" w:hAnsi="Arial" w:cs="Arial"/>
        </w:rPr>
        <w:t xml:space="preserve"> kommentteja</w:t>
      </w:r>
      <w:r>
        <w:rPr>
          <w:rFonts w:ascii="Arial" w:hAnsi="Arial" w:cs="Arial"/>
        </w:rPr>
        <w:t>.</w:t>
      </w:r>
    </w:p>
    <w:p w14:paraId="73219F32" w14:textId="77777777" w:rsidR="00074BEB" w:rsidRPr="00F54C43" w:rsidRDefault="00074BEB" w:rsidP="00074BEB">
      <w:pPr>
        <w:rPr>
          <w:rFonts w:cs="Arial"/>
        </w:rPr>
      </w:pPr>
    </w:p>
    <w:p w14:paraId="5A11F6FD" w14:textId="77777777" w:rsidR="00074BEB" w:rsidRDefault="00074BEB" w:rsidP="00C93015">
      <w:pPr>
        <w:rPr>
          <w:b/>
          <w:u w:val="single"/>
        </w:rPr>
      </w:pPr>
    </w:p>
    <w:p w14:paraId="6F3F07A1" w14:textId="77777777" w:rsidR="00DE3037" w:rsidRDefault="00C93015" w:rsidP="00C93015">
      <w:r>
        <w:t xml:space="preserve">Saat sähköpostia sekä esimiehen hyväksymästä että hylkäämästä koulutuspäätöksestä. Jos hylkäämiseen liittyy esimiehesi kirjoittama tarkempi perusteluteksti, se löytyy saamasi sähköpostin liitetiedostosta. </w:t>
      </w:r>
    </w:p>
    <w:p w14:paraId="1375FDC7" w14:textId="77777777" w:rsidR="00DE3037" w:rsidRDefault="00DE3037" w:rsidP="00C93015"/>
    <w:p w14:paraId="6341A874" w14:textId="5DFA4BBF" w:rsidR="00C93015" w:rsidRDefault="00DE3037" w:rsidP="00C93015">
      <w:r w:rsidRPr="00DE3037">
        <w:rPr>
          <w:b/>
          <w:highlight w:val="yellow"/>
        </w:rPr>
        <w:t>H</w:t>
      </w:r>
      <w:r>
        <w:rPr>
          <w:b/>
          <w:highlight w:val="yellow"/>
        </w:rPr>
        <w:t>uom</w:t>
      </w:r>
      <w:r w:rsidRPr="00DE3037">
        <w:rPr>
          <w:b/>
          <w:highlight w:val="yellow"/>
        </w:rPr>
        <w:t>!</w:t>
      </w:r>
      <w:r>
        <w:t xml:space="preserve"> Esimies voi myös palauttaa hakemuksesi korjattavaksi. Saat palautuksesta sähköpostin ja palautettu hakemuksesi löytyy SAP HR -portaalista Omat tiedot näkymästä sivun oikeasta alareunasta Omat tapahtumat -kohdasta. Pääset muokkaamaan palautettu -tilassa olevaa hakemusta klikkaamalla Ulkoinen koulutus -linkkiä.</w:t>
      </w:r>
    </w:p>
    <w:p w14:paraId="3D0589B6" w14:textId="2B0576CB" w:rsidR="00DE3037" w:rsidRDefault="00DE3037" w:rsidP="00C93015">
      <w:r>
        <w:rPr>
          <w:noProof/>
          <w:lang w:eastAsia="fi-FI"/>
        </w:rPr>
        <w:drawing>
          <wp:inline distT="0" distB="0" distL="0" distR="0" wp14:anchorId="0BAB1F05" wp14:editId="6EA0A394">
            <wp:extent cx="3203372" cy="1208598"/>
            <wp:effectExtent l="38100" t="38100" r="92710" b="8699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30181" cy="1218713"/>
                    </a:xfrm>
                    <a:prstGeom prst="rect">
                      <a:avLst/>
                    </a:prstGeom>
                    <a:effectLst>
                      <a:outerShdw blurRad="50800" dist="38100" dir="2700000" algn="tl" rotWithShape="0">
                        <a:prstClr val="black">
                          <a:alpha val="40000"/>
                        </a:prstClr>
                      </a:outerShdw>
                    </a:effectLst>
                  </pic:spPr>
                </pic:pic>
              </a:graphicData>
            </a:graphic>
          </wp:inline>
        </w:drawing>
      </w:r>
    </w:p>
    <w:p w14:paraId="6341A875" w14:textId="77777777" w:rsidR="00C93015" w:rsidRDefault="00C93015" w:rsidP="00C93015"/>
    <w:p w14:paraId="6341A876" w14:textId="486C3CCE" w:rsidR="00C93015" w:rsidRDefault="00C93015" w:rsidP="00C93015">
      <w:r>
        <w:t xml:space="preserve">Toimialasi koulutushallinnan ammatti-/pääkäyttäjä saa esimiehesi hyväksymästä päätöksestä tiedon, jonka perusteella hän syöttää hyväksymistiedot järjestelmään. Hyväksytty ja järjestelmään viety ulkoinen koulutus tulee näkyviin omiin </w:t>
      </w:r>
      <w:r w:rsidRPr="00114A9A">
        <w:rPr>
          <w:b/>
          <w:i/>
        </w:rPr>
        <w:t>koulutustapahtumiisi</w:t>
      </w:r>
      <w:r w:rsidR="00F26BB3">
        <w:t>.</w:t>
      </w:r>
    </w:p>
    <w:p w14:paraId="6341A87C" w14:textId="76E75547" w:rsidR="00C93015" w:rsidRDefault="00F26BB3">
      <w:r>
        <w:rPr>
          <w:b/>
          <w:noProof/>
          <w:lang w:eastAsia="fi-FI"/>
        </w:rPr>
        <mc:AlternateContent>
          <mc:Choice Requires="wps">
            <w:drawing>
              <wp:anchor distT="0" distB="0" distL="114300" distR="114300" simplePos="0" relativeHeight="251743744" behindDoc="0" locked="0" layoutInCell="1" allowOverlap="1" wp14:anchorId="29832F19" wp14:editId="60310C84">
                <wp:simplePos x="0" y="0"/>
                <wp:positionH relativeFrom="column">
                  <wp:posOffset>2785110</wp:posOffset>
                </wp:positionH>
                <wp:positionV relativeFrom="paragraph">
                  <wp:posOffset>635000</wp:posOffset>
                </wp:positionV>
                <wp:extent cx="9525" cy="628650"/>
                <wp:effectExtent l="38100" t="0" r="66675" b="57150"/>
                <wp:wrapNone/>
                <wp:docPr id="128" name="Suora nuoliyhdysviiva 128"/>
                <wp:cNvGraphicFramePr/>
                <a:graphic xmlns:a="http://schemas.openxmlformats.org/drawingml/2006/main">
                  <a:graphicData uri="http://schemas.microsoft.com/office/word/2010/wordprocessingShape">
                    <wps:wsp>
                      <wps:cNvCnPr/>
                      <wps:spPr>
                        <a:xfrm>
                          <a:off x="0" y="0"/>
                          <a:ext cx="9525" cy="6286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6EBA5" id="Suora nuoliyhdysviiva 128" o:spid="_x0000_s1026" type="#_x0000_t32" style="position:absolute;margin-left:219.3pt;margin-top:50pt;width:.75pt;height:49.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" strokecolor="#004283 [3044]" strokeweight="1.5pt">
                <v:stroke endarrow="block"/>
              </v:shape>
            </w:pict>
          </mc:Fallback>
        </mc:AlternateContent>
      </w:r>
      <w:r w:rsidRPr="00F26BB3">
        <w:rPr>
          <w:b/>
          <w:highlight w:val="yellow"/>
        </w:rPr>
        <w:t>Huom!</w:t>
      </w:r>
      <w:r w:rsidRPr="00F26BB3">
        <w:rPr>
          <w:b/>
        </w:rPr>
        <w:t xml:space="preserve"> </w:t>
      </w:r>
      <w:r>
        <w:t>Hakiessasi järjestelmän tiedoista koulutuspaikkaa tai koulutuksen järjestäjää, varmista, että avautuvassa hakuperusteikkunassa on keskellä valinta ”Sisältää”. Näin haku löytää etsimäsi tiedot paremmin, vaikka paikka tai järjestäjä ei olisi kirjattu järjestelmään täsmälleen antamassasi kirjainasussa.</w:t>
      </w:r>
    </w:p>
    <w:p w14:paraId="5CBBCD03" w14:textId="77777777" w:rsidR="00F26BB3" w:rsidRDefault="00F26BB3"/>
    <w:p w14:paraId="68A3697F" w14:textId="7BFEA7AD" w:rsidR="00F26BB3" w:rsidRDefault="00F26BB3">
      <w:r>
        <w:rPr>
          <w:noProof/>
          <w:lang w:eastAsia="fi-FI"/>
        </w:rPr>
        <w:drawing>
          <wp:inline distT="0" distB="0" distL="0" distR="0" wp14:anchorId="737385FD" wp14:editId="54BA0FC6">
            <wp:extent cx="6457950" cy="1400175"/>
            <wp:effectExtent l="0" t="0" r="0" b="9525"/>
            <wp:docPr id="561" name="Kuva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61082" cy="1400854"/>
                    </a:xfrm>
                    <a:prstGeom prst="rect">
                      <a:avLst/>
                    </a:prstGeom>
                  </pic:spPr>
                </pic:pic>
              </a:graphicData>
            </a:graphic>
          </wp:inline>
        </w:drawing>
      </w:r>
    </w:p>
    <w:p w14:paraId="6D451884" w14:textId="77777777" w:rsidR="00F26BB3" w:rsidRDefault="00F26BB3" w:rsidP="00F26BB3">
      <w:pPr>
        <w:pStyle w:val="Otsikko2"/>
        <w:numPr>
          <w:ilvl w:val="0"/>
          <w:numId w:val="0"/>
        </w:numPr>
        <w:ind w:left="851"/>
      </w:pPr>
      <w:bookmarkStart w:id="22" w:name="_Toc386025888"/>
    </w:p>
    <w:p w14:paraId="3331F9CC" w14:textId="77777777" w:rsidR="00F26BB3" w:rsidRDefault="00F26BB3" w:rsidP="00F26BB3"/>
    <w:p w14:paraId="6341A87D" w14:textId="77777777" w:rsidR="003B5496" w:rsidRPr="00850A5D" w:rsidRDefault="003B5496" w:rsidP="003B5496">
      <w:pPr>
        <w:pStyle w:val="Otsikko2"/>
        <w:numPr>
          <w:ilvl w:val="1"/>
          <w:numId w:val="1"/>
        </w:numPr>
      </w:pPr>
      <w:bookmarkStart w:id="23" w:name="_Toc526937794"/>
      <w:r w:rsidRPr="00850A5D">
        <w:t>Kehityskeskustelut / arvioinnit</w:t>
      </w:r>
      <w:bookmarkEnd w:id="23"/>
      <w:r w:rsidRPr="00850A5D">
        <w:t xml:space="preserve"> </w:t>
      </w:r>
      <w:bookmarkEnd w:id="22"/>
    </w:p>
    <w:p w14:paraId="6341A87E" w14:textId="77777777" w:rsidR="003B5496" w:rsidRDefault="003B5496" w:rsidP="003B5496"/>
    <w:p w14:paraId="6341A87F" w14:textId="77777777" w:rsidR="003B5496" w:rsidRDefault="003B5496" w:rsidP="003B5496">
      <w:r>
        <w:t xml:space="preserve">Itsepalveluportaalissa näkyvät työntekijälle avatut työntekijäasiakirjat kohdassa </w:t>
      </w:r>
      <w:r w:rsidRPr="00D8017C">
        <w:rPr>
          <w:b/>
        </w:rPr>
        <w:t>Kehityskeskustelut / Arvioinnit</w:t>
      </w:r>
      <w:r>
        <w:t xml:space="preserve">. Itsepalveluportaalista löytyvät seuraavat asiakirjat: </w:t>
      </w:r>
    </w:p>
    <w:p w14:paraId="6341A880" w14:textId="77777777" w:rsidR="003B5496" w:rsidRDefault="003B5496" w:rsidP="003B5496"/>
    <w:p w14:paraId="6341A881" w14:textId="77777777" w:rsidR="003B5496" w:rsidRDefault="003B5496" w:rsidP="006F5F9D">
      <w:pPr>
        <w:pStyle w:val="Luettelokappale"/>
        <w:numPr>
          <w:ilvl w:val="0"/>
          <w:numId w:val="23"/>
        </w:numPr>
      </w:pPr>
      <w:r>
        <w:t>Turku kehityskeskustelut</w:t>
      </w:r>
    </w:p>
    <w:p w14:paraId="6341A882" w14:textId="77777777" w:rsidR="003B5496" w:rsidRPr="006532FD" w:rsidRDefault="003B5496" w:rsidP="006F5F9D">
      <w:pPr>
        <w:pStyle w:val="Luettelokappale"/>
        <w:numPr>
          <w:ilvl w:val="0"/>
          <w:numId w:val="23"/>
        </w:numPr>
      </w:pPr>
      <w:r>
        <w:rPr>
          <w:noProof/>
          <w:lang w:eastAsia="fi-FI"/>
        </w:rPr>
        <mc:AlternateContent>
          <mc:Choice Requires="wps">
            <w:drawing>
              <wp:anchor distT="0" distB="0" distL="114300" distR="114300" simplePos="0" relativeHeight="251604480" behindDoc="0" locked="0" layoutInCell="1" allowOverlap="1" wp14:anchorId="6341ABD0" wp14:editId="00FC0762">
                <wp:simplePos x="0" y="0"/>
                <wp:positionH relativeFrom="column">
                  <wp:posOffset>3670935</wp:posOffset>
                </wp:positionH>
                <wp:positionV relativeFrom="paragraph">
                  <wp:posOffset>132080</wp:posOffset>
                </wp:positionV>
                <wp:extent cx="2819400" cy="771525"/>
                <wp:effectExtent l="0" t="0" r="19050" b="28575"/>
                <wp:wrapNone/>
                <wp:docPr id="241" name="Suorakulmio 241"/>
                <wp:cNvGraphicFramePr/>
                <a:graphic xmlns:a="http://schemas.openxmlformats.org/drawingml/2006/main">
                  <a:graphicData uri="http://schemas.microsoft.com/office/word/2010/wordprocessingShape">
                    <wps:wsp>
                      <wps:cNvSpPr/>
                      <wps:spPr>
                        <a:xfrm>
                          <a:off x="0" y="0"/>
                          <a:ext cx="2819400" cy="771525"/>
                        </a:xfrm>
                        <a:prstGeom prst="rect">
                          <a:avLst/>
                        </a:prstGeom>
                        <a:solidFill>
                          <a:sysClr val="window" lastClr="FFFFFF"/>
                        </a:solidFill>
                        <a:ln w="6350" cap="flat" cmpd="sng" algn="ctr">
                          <a:solidFill>
                            <a:srgbClr val="00468B"/>
                          </a:solidFill>
                          <a:prstDash val="solid"/>
                        </a:ln>
                        <a:effectLst/>
                      </wps:spPr>
                      <wps:txbx>
                        <w:txbxContent>
                          <w:p w14:paraId="6341ADB3" w14:textId="77777777" w:rsidR="00DE6323" w:rsidRPr="00C9521B" w:rsidRDefault="00DE6323" w:rsidP="003B5496">
                            <w:pPr>
                              <w:rPr>
                                <w:i/>
                                <w:sz w:val="18"/>
                                <w:szCs w:val="18"/>
                              </w:rPr>
                            </w:pPr>
                            <w:r w:rsidRPr="00C9521B">
                              <w:rPr>
                                <w:i/>
                                <w:sz w:val="18"/>
                                <w:szCs w:val="18"/>
                              </w:rPr>
                              <w:t>Työntekijäasiakirjojen näkyvyyttä voi suodattaa vuosivalinnan mukaisesti valitsemalla: Näytä perusteiden pikaylläpito.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1ABD0" id="Suorakulmio 241" o:spid="_x0000_s1050" style="position:absolute;left:0;text-align:left;margin-left:289.05pt;margin-top:10.4pt;width:222pt;height:60.7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" fillcolor="window" strokecolor="#00468b" strokeweight=".5pt">
                <v:textbox>
                  <w:txbxContent>
                    <w:p w14:paraId="6341ADB3" w14:textId="77777777" w:rsidR="00DE6323" w:rsidRPr="00C9521B" w:rsidRDefault="00DE6323" w:rsidP="003B5496">
                      <w:pPr>
                        <w:rPr>
                          <w:i/>
                          <w:sz w:val="18"/>
                          <w:szCs w:val="18"/>
                        </w:rPr>
                      </w:pPr>
                      <w:r w:rsidRPr="00C9521B">
                        <w:rPr>
                          <w:i/>
                          <w:sz w:val="18"/>
                          <w:szCs w:val="18"/>
                        </w:rPr>
                        <w:t>Työntekijäasiakirjojen näkyvyyttä voi suodattaa vuosivalinnan mukaisesti valitsemalla: Näytä perusteiden pikaylläpito.</w:t>
                      </w:r>
                    </w:p>
                  </w:txbxContent>
                </v:textbox>
              </v:rect>
            </w:pict>
          </mc:Fallback>
        </mc:AlternateContent>
      </w:r>
      <w:r>
        <w:t>Turku perehdytyslomakkeet</w:t>
      </w:r>
    </w:p>
    <w:p w14:paraId="6341A883" w14:textId="77777777" w:rsidR="003B5496" w:rsidRDefault="003B5496" w:rsidP="003B5496"/>
    <w:p w14:paraId="6341A884" w14:textId="71133D1F" w:rsidR="003B5496" w:rsidRDefault="000F37CB" w:rsidP="003B5496">
      <w:r>
        <w:rPr>
          <w:noProof/>
          <w:lang w:eastAsia="fi-FI"/>
        </w:rPr>
        <mc:AlternateContent>
          <mc:Choice Requires="wps">
            <w:drawing>
              <wp:anchor distT="0" distB="0" distL="114300" distR="114300" simplePos="0" relativeHeight="251662848" behindDoc="0" locked="0" layoutInCell="1" allowOverlap="1" wp14:anchorId="6341ABD2" wp14:editId="22CFAFC7">
                <wp:simplePos x="0" y="0"/>
                <wp:positionH relativeFrom="column">
                  <wp:posOffset>4699634</wp:posOffset>
                </wp:positionH>
                <wp:positionV relativeFrom="paragraph">
                  <wp:posOffset>1978659</wp:posOffset>
                </wp:positionV>
                <wp:extent cx="114300" cy="542925"/>
                <wp:effectExtent l="76200" t="38100" r="19050" b="28575"/>
                <wp:wrapNone/>
                <wp:docPr id="246" name="Suora nuoliyhdysviiva 246"/>
                <wp:cNvGraphicFramePr/>
                <a:graphic xmlns:a="http://schemas.openxmlformats.org/drawingml/2006/main">
                  <a:graphicData uri="http://schemas.microsoft.com/office/word/2010/wordprocessingShape">
                    <wps:wsp>
                      <wps:cNvCnPr/>
                      <wps:spPr>
                        <a:xfrm flipH="1" flipV="1">
                          <a:off x="0" y="0"/>
                          <a:ext cx="114300" cy="54292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1D30FE" id="Suora nuoliyhdysviiva 246" o:spid="_x0000_s1026" type="#_x0000_t32" style="position:absolute;margin-left:370.05pt;margin-top:155.8pt;width:9pt;height:42.7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" strokecolor="#00448b">
                <v:stroke endarrow="open"/>
              </v:shape>
            </w:pict>
          </mc:Fallback>
        </mc:AlternateContent>
      </w:r>
      <w:r>
        <w:rPr>
          <w:noProof/>
          <w:lang w:eastAsia="fi-FI"/>
        </w:rPr>
        <mc:AlternateContent>
          <mc:Choice Requires="wps">
            <w:drawing>
              <wp:anchor distT="0" distB="0" distL="114300" distR="114300" simplePos="0" relativeHeight="251655680" behindDoc="0" locked="0" layoutInCell="1" allowOverlap="1" wp14:anchorId="6341ABD4" wp14:editId="14972031">
                <wp:simplePos x="0" y="0"/>
                <wp:positionH relativeFrom="column">
                  <wp:posOffset>2737485</wp:posOffset>
                </wp:positionH>
                <wp:positionV relativeFrom="paragraph">
                  <wp:posOffset>568960</wp:posOffset>
                </wp:positionV>
                <wp:extent cx="933450" cy="628650"/>
                <wp:effectExtent l="38100" t="0" r="19050" b="57150"/>
                <wp:wrapNone/>
                <wp:docPr id="242" name="Suora nuoliyhdysviiva 242"/>
                <wp:cNvGraphicFramePr/>
                <a:graphic xmlns:a="http://schemas.openxmlformats.org/drawingml/2006/main">
                  <a:graphicData uri="http://schemas.microsoft.com/office/word/2010/wordprocessingShape">
                    <wps:wsp>
                      <wps:cNvCnPr/>
                      <wps:spPr>
                        <a:xfrm flipH="1">
                          <a:off x="0" y="0"/>
                          <a:ext cx="933450" cy="628650"/>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EB76BC" id="Suora nuoliyhdysviiva 242" o:spid="_x0000_s1026" type="#_x0000_t32" style="position:absolute;margin-left:215.55pt;margin-top:44.8pt;width:73.5pt;height:49.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" strokecolor="#00448b">
                <v:stroke endarrow="open"/>
              </v:shape>
            </w:pict>
          </mc:Fallback>
        </mc:AlternateContent>
      </w:r>
      <w:r>
        <w:rPr>
          <w:noProof/>
          <w:lang w:eastAsia="fi-FI"/>
        </w:rPr>
        <w:drawing>
          <wp:inline distT="0" distB="0" distL="0" distR="0" wp14:anchorId="0C00AB52" wp14:editId="7EF32273">
            <wp:extent cx="6372225" cy="2302510"/>
            <wp:effectExtent l="0" t="0" r="9525" b="254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72225" cy="2302510"/>
                    </a:xfrm>
                    <a:prstGeom prst="rect">
                      <a:avLst/>
                    </a:prstGeom>
                  </pic:spPr>
                </pic:pic>
              </a:graphicData>
            </a:graphic>
          </wp:inline>
        </w:drawing>
      </w:r>
    </w:p>
    <w:p w14:paraId="6341A885" w14:textId="77777777" w:rsidR="003B5496" w:rsidRDefault="003B5496" w:rsidP="003B5496"/>
    <w:p w14:paraId="6341A886" w14:textId="77777777" w:rsidR="003B5496" w:rsidRDefault="003B5496" w:rsidP="003B5496">
      <w:r>
        <w:rPr>
          <w:noProof/>
          <w:lang w:eastAsia="fi-FI"/>
        </w:rPr>
        <mc:AlternateContent>
          <mc:Choice Requires="wps">
            <w:drawing>
              <wp:anchor distT="0" distB="0" distL="114300" distR="114300" simplePos="0" relativeHeight="251605504" behindDoc="0" locked="0" layoutInCell="1" allowOverlap="1" wp14:anchorId="6341ABDA" wp14:editId="507D83B2">
                <wp:simplePos x="0" y="0"/>
                <wp:positionH relativeFrom="column">
                  <wp:posOffset>3356610</wp:posOffset>
                </wp:positionH>
                <wp:positionV relativeFrom="paragraph">
                  <wp:posOffset>60326</wp:posOffset>
                </wp:positionV>
                <wp:extent cx="2819400" cy="361950"/>
                <wp:effectExtent l="0" t="0" r="19050" b="19050"/>
                <wp:wrapNone/>
                <wp:docPr id="245" name="Suorakulmio 245"/>
                <wp:cNvGraphicFramePr/>
                <a:graphic xmlns:a="http://schemas.openxmlformats.org/drawingml/2006/main">
                  <a:graphicData uri="http://schemas.microsoft.com/office/word/2010/wordprocessingShape">
                    <wps:wsp>
                      <wps:cNvSpPr/>
                      <wps:spPr>
                        <a:xfrm>
                          <a:off x="0" y="0"/>
                          <a:ext cx="2819400" cy="361950"/>
                        </a:xfrm>
                        <a:prstGeom prst="rect">
                          <a:avLst/>
                        </a:prstGeom>
                        <a:solidFill>
                          <a:sysClr val="window" lastClr="FFFFFF"/>
                        </a:solidFill>
                        <a:ln w="6350" cap="flat" cmpd="sng" algn="ctr">
                          <a:solidFill>
                            <a:srgbClr val="00468B"/>
                          </a:solidFill>
                          <a:prstDash val="solid"/>
                        </a:ln>
                        <a:effectLst/>
                      </wps:spPr>
                      <wps:txbx>
                        <w:txbxContent>
                          <w:p w14:paraId="6341ADB4" w14:textId="77777777" w:rsidR="00DE6323" w:rsidRPr="00C9521B" w:rsidRDefault="00DE6323" w:rsidP="003B5496">
                            <w:pPr>
                              <w:rPr>
                                <w:i/>
                                <w:sz w:val="18"/>
                                <w:szCs w:val="18"/>
                              </w:rPr>
                            </w:pPr>
                            <w:r w:rsidRPr="00C9521B">
                              <w:rPr>
                                <w:i/>
                                <w:sz w:val="18"/>
                                <w:szCs w:val="18"/>
                              </w:rPr>
                              <w:t>Avaa työntekijäasiakirja klikkaamalla arvioinnin nimeä.</w:t>
                            </w:r>
                          </w:p>
                          <w:p w14:paraId="6341ADB5" w14:textId="77777777" w:rsidR="00DE6323" w:rsidRDefault="00DE6323" w:rsidP="003B5496"/>
                          <w:p w14:paraId="6341ADB6" w14:textId="77777777" w:rsidR="00DE6323" w:rsidRPr="00765248" w:rsidRDefault="00DE6323" w:rsidP="003B5496">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1ABDA" id="Suorakulmio 245" o:spid="_x0000_s1051" style="position:absolute;margin-left:264.3pt;margin-top:4.75pt;width:222pt;height:28.5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" fillcolor="window" strokecolor="#00468b" strokeweight=".5pt">
                <v:textbox>
                  <w:txbxContent>
                    <w:p w14:paraId="6341ADB4" w14:textId="77777777" w:rsidR="00DE6323" w:rsidRPr="00C9521B" w:rsidRDefault="00DE6323" w:rsidP="003B5496">
                      <w:pPr>
                        <w:rPr>
                          <w:i/>
                          <w:sz w:val="18"/>
                          <w:szCs w:val="18"/>
                        </w:rPr>
                      </w:pPr>
                      <w:r w:rsidRPr="00C9521B">
                        <w:rPr>
                          <w:i/>
                          <w:sz w:val="18"/>
                          <w:szCs w:val="18"/>
                        </w:rPr>
                        <w:t>Avaa työntekijäasiakirja klikkaamalla arvioinnin nimeä.</w:t>
                      </w:r>
                    </w:p>
                    <w:p w14:paraId="6341ADB5" w14:textId="77777777" w:rsidR="00DE6323" w:rsidRDefault="00DE6323" w:rsidP="003B5496"/>
                    <w:p w14:paraId="6341ADB6" w14:textId="77777777" w:rsidR="00DE6323" w:rsidRPr="00765248" w:rsidRDefault="00DE6323" w:rsidP="003B5496">
                      <w:pPr>
                        <w:rPr>
                          <w:sz w:val="18"/>
                          <w:szCs w:val="18"/>
                        </w:rPr>
                      </w:pPr>
                    </w:p>
                  </w:txbxContent>
                </v:textbox>
              </v:rect>
            </w:pict>
          </mc:Fallback>
        </mc:AlternateContent>
      </w:r>
    </w:p>
    <w:p w14:paraId="6341A887" w14:textId="77777777" w:rsidR="003B5496" w:rsidRDefault="003B5496" w:rsidP="003B5496"/>
    <w:p w14:paraId="6341A888" w14:textId="77777777" w:rsidR="003B5496" w:rsidRDefault="003B5496" w:rsidP="003B5496"/>
    <w:p w14:paraId="6341A889" w14:textId="77777777" w:rsidR="003B5496" w:rsidRDefault="003B5496" w:rsidP="003B5496"/>
    <w:p w14:paraId="6341A88B" w14:textId="77777777" w:rsidR="003B5496" w:rsidRDefault="003B5496" w:rsidP="003B5496"/>
    <w:p w14:paraId="6341A88C" w14:textId="77777777" w:rsidR="003B5496" w:rsidRDefault="003B5496" w:rsidP="003B5496">
      <w:r>
        <w:t>Kehityskeskusteluiden tueksi on rakennettu sähköiset kehityskeskusteluiden lomakepohjat</w:t>
      </w:r>
      <w:r w:rsidRPr="00553F46">
        <w:t>, joita käyttäen esimiehet ja työntekijät käyvät läpi kehityskeskusteluproses</w:t>
      </w:r>
      <w:r>
        <w:t>sin järjestelmäavusteisesti.</w:t>
      </w:r>
    </w:p>
    <w:p w14:paraId="6341A88D" w14:textId="77777777" w:rsidR="003B5496" w:rsidRDefault="003B5496" w:rsidP="003B5496"/>
    <w:p w14:paraId="6341A88E" w14:textId="77777777" w:rsidR="003B5496" w:rsidRDefault="003B5496" w:rsidP="003B5496">
      <w:r>
        <w:t xml:space="preserve">Itsepalveluportaalista löytyvät seuraavat kehityskeskusteluiden lomakemallit: </w:t>
      </w:r>
    </w:p>
    <w:p w14:paraId="6341A892" w14:textId="07096DE1" w:rsidR="003B5496" w:rsidRDefault="003B5496" w:rsidP="00800DCF">
      <w:pPr>
        <w:pStyle w:val="Luettelokappale"/>
        <w:numPr>
          <w:ilvl w:val="0"/>
          <w:numId w:val="22"/>
        </w:numPr>
      </w:pPr>
      <w:r>
        <w:t xml:space="preserve">Kehityskeskustelu </w:t>
      </w:r>
      <w:r w:rsidR="00800DCF">
        <w:t>henkilöstö</w:t>
      </w:r>
    </w:p>
    <w:p w14:paraId="31824725" w14:textId="374D8473" w:rsidR="00800DCF" w:rsidRDefault="00800DCF" w:rsidP="00800DCF">
      <w:pPr>
        <w:pStyle w:val="Luettelokappale"/>
        <w:numPr>
          <w:ilvl w:val="0"/>
          <w:numId w:val="22"/>
        </w:numPr>
      </w:pPr>
      <w:r>
        <w:t>Kehityskeskustelu johto</w:t>
      </w:r>
    </w:p>
    <w:p w14:paraId="0362F97A" w14:textId="46505C51" w:rsidR="00800DCF" w:rsidRDefault="00800DCF" w:rsidP="00800DCF">
      <w:pPr>
        <w:pStyle w:val="Luettelokappale"/>
        <w:numPr>
          <w:ilvl w:val="0"/>
          <w:numId w:val="22"/>
        </w:numPr>
      </w:pPr>
      <w:r>
        <w:t>Kehityskeskustelu ryhmä</w:t>
      </w:r>
    </w:p>
    <w:p w14:paraId="6341A893" w14:textId="77777777" w:rsidR="003B5496" w:rsidRDefault="003B5496" w:rsidP="003B5496"/>
    <w:p w14:paraId="6341A894" w14:textId="13F278DA" w:rsidR="003B5496" w:rsidRDefault="003B5496" w:rsidP="003B5496">
      <w:r>
        <w:t xml:space="preserve">Lomakemalli valitaan sen mukaisesti, onko kyseessä henkilöstön henkilökohtainen kehityskeskustelu, johdon henkilökohtainen kehityskeskustelu vai ryhmäkehityskeskustelu. </w:t>
      </w:r>
    </w:p>
    <w:p w14:paraId="6341A895" w14:textId="77777777" w:rsidR="003B5496" w:rsidRDefault="003B5496" w:rsidP="003B5496"/>
    <w:p w14:paraId="6341A896" w14:textId="77777777" w:rsidR="003B5496" w:rsidRPr="00060C2D" w:rsidRDefault="003B5496" w:rsidP="003B5496">
      <w:pPr>
        <w:ind w:left="1304"/>
        <w:rPr>
          <w:i/>
        </w:rPr>
      </w:pPr>
      <w:r w:rsidRPr="00060C2D">
        <w:rPr>
          <w:i/>
        </w:rPr>
        <w:lastRenderedPageBreak/>
        <w:sym w:font="Wingdings" w:char="F0E0"/>
      </w:r>
      <w:r w:rsidRPr="00060C2D">
        <w:rPr>
          <w:i/>
        </w:rPr>
        <w:t xml:space="preserve"> Työntekijän ei tarvitse tehdä järjestelmässä lomakemallin valintaa, sillä esimies tekee lomakkeen avauksen esimiehen portaalista käsin.  </w:t>
      </w:r>
    </w:p>
    <w:p w14:paraId="6341A897" w14:textId="77777777" w:rsidR="003B5496" w:rsidRDefault="003B5496" w:rsidP="003B5496"/>
    <w:p w14:paraId="6341A898" w14:textId="77777777" w:rsidR="003B5496" w:rsidRDefault="003B5496" w:rsidP="003B5496">
      <w:r>
        <w:t xml:space="preserve">Lomake näkyy työntekijäasiakirjoissa, kun esimies on avannut lomakkeen ja lomake on tilassa </w:t>
      </w:r>
      <w:r w:rsidRPr="00B94013">
        <w:rPr>
          <w:i/>
        </w:rPr>
        <w:t>Suunniteltavana</w:t>
      </w:r>
      <w:r>
        <w:t xml:space="preserve">. </w:t>
      </w:r>
    </w:p>
    <w:p w14:paraId="6341A899" w14:textId="77777777" w:rsidR="003B5496" w:rsidRDefault="003B5496" w:rsidP="003B5496"/>
    <w:p w14:paraId="5EA113D2" w14:textId="77777777" w:rsidR="003B5496" w:rsidRDefault="003B5496" w:rsidP="003B5496"/>
    <w:p w14:paraId="6341A89B" w14:textId="1F869AA3" w:rsidR="003B5496" w:rsidRPr="00800DCF" w:rsidRDefault="003B5496" w:rsidP="00800DCF">
      <w:pPr>
        <w:pStyle w:val="Otsikko3"/>
      </w:pPr>
      <w:bookmarkStart w:id="24" w:name="_Toc526937795"/>
      <w:r w:rsidRPr="00800DCF">
        <w:t>Kehityskeskustelun käyminen</w:t>
      </w:r>
      <w:bookmarkEnd w:id="24"/>
    </w:p>
    <w:p w14:paraId="6341A89D" w14:textId="2F054134" w:rsidR="003B5496" w:rsidRDefault="003B5496" w:rsidP="003B5496"/>
    <w:p w14:paraId="1398413C" w14:textId="77777777" w:rsidR="00800DCF" w:rsidRPr="00800DCF" w:rsidRDefault="00800DCF" w:rsidP="000757B4">
      <w:r w:rsidRPr="00800DCF">
        <w:t xml:space="preserve">Kun esimies on avannut kehityskeskustelulomakkeen työntekijälle ja lomake on tilassa </w:t>
      </w:r>
      <w:r w:rsidRPr="00800DCF">
        <w:rPr>
          <w:u w:val="single"/>
        </w:rPr>
        <w:t>Suunniteltavana</w:t>
      </w:r>
      <w:r w:rsidRPr="00800DCF">
        <w:t xml:space="preserve">, lomake näkyy myös työntekijän itsepalveluportaalissa. </w:t>
      </w:r>
    </w:p>
    <w:p w14:paraId="530B6400" w14:textId="77777777" w:rsidR="00800DCF" w:rsidRDefault="00800DCF" w:rsidP="00800DCF">
      <w:pPr>
        <w:pStyle w:val="LeipisTyhyvinvointi"/>
        <w:rPr>
          <w:b/>
        </w:rPr>
      </w:pPr>
    </w:p>
    <w:p w14:paraId="42924278" w14:textId="77777777" w:rsidR="000757B4" w:rsidRPr="00800DCF" w:rsidRDefault="000757B4" w:rsidP="00800DCF">
      <w:pPr>
        <w:pStyle w:val="LeipisTyhyvinvointi"/>
        <w:rPr>
          <w:b/>
        </w:rPr>
      </w:pPr>
    </w:p>
    <w:p w14:paraId="77083F98" w14:textId="2814B811" w:rsidR="00800DCF" w:rsidRPr="00B9040C" w:rsidRDefault="00B9040C" w:rsidP="00B9040C">
      <w:pPr>
        <w:pStyle w:val="Otsikko4oma"/>
        <w:rPr>
          <w:b w:val="0"/>
        </w:rPr>
      </w:pPr>
      <w:bookmarkStart w:id="25" w:name="_Toc526937796"/>
      <w:r w:rsidRPr="00B9040C">
        <w:rPr>
          <w:b w:val="0"/>
        </w:rPr>
        <w:t xml:space="preserve">1.4.1.1 </w:t>
      </w:r>
      <w:r w:rsidR="00800DCF" w:rsidRPr="00B9040C">
        <w:rPr>
          <w:b w:val="0"/>
        </w:rPr>
        <w:t>Henkilökohtainen kehityskeskustelu</w:t>
      </w:r>
      <w:bookmarkEnd w:id="25"/>
    </w:p>
    <w:p w14:paraId="5EC9B79F" w14:textId="77777777" w:rsidR="00B9040C" w:rsidRPr="00B9040C" w:rsidRDefault="00B9040C" w:rsidP="00B9040C"/>
    <w:p w14:paraId="127CA421" w14:textId="77777777" w:rsidR="00800DCF" w:rsidRDefault="00800DCF" w:rsidP="00800DCF">
      <w:pPr>
        <w:pStyle w:val="LeipisTyhyvinvointi"/>
        <w:rPr>
          <w:b/>
        </w:rPr>
      </w:pPr>
      <w:bookmarkStart w:id="26" w:name="_Toc405450967"/>
      <w:r w:rsidRPr="00800DCF">
        <w:rPr>
          <w:b/>
        </w:rPr>
        <w:t>Kehityskeskustelu henkilöstö / Kehityskeskustelu johto</w:t>
      </w:r>
      <w:bookmarkEnd w:id="26"/>
    </w:p>
    <w:p w14:paraId="664A4ABD" w14:textId="77777777" w:rsidR="000757B4" w:rsidRPr="00800DCF" w:rsidRDefault="000757B4" w:rsidP="00800DCF">
      <w:pPr>
        <w:pStyle w:val="LeipisTyhyvinvointi"/>
        <w:rPr>
          <w:b/>
        </w:rPr>
      </w:pPr>
    </w:p>
    <w:p w14:paraId="52B14DD8" w14:textId="77777777" w:rsidR="00800DCF" w:rsidRPr="00800DCF" w:rsidRDefault="00800DCF" w:rsidP="00800DCF">
      <w:pPr>
        <w:pStyle w:val="LeipisTyhyvinvointi"/>
        <w:rPr>
          <w:b/>
        </w:rPr>
      </w:pPr>
      <w:bookmarkStart w:id="27" w:name="_Toc405450968"/>
      <w:r w:rsidRPr="00800DCF">
        <w:rPr>
          <w:b/>
          <w:noProof/>
          <w:lang w:eastAsia="fi-FI"/>
        </w:rPr>
        <mc:AlternateContent>
          <mc:Choice Requires="wps">
            <w:drawing>
              <wp:anchor distT="0" distB="0" distL="114300" distR="114300" simplePos="0" relativeHeight="251613696" behindDoc="0" locked="0" layoutInCell="1" allowOverlap="1" wp14:anchorId="0C32F5C5" wp14:editId="7A322F7C">
                <wp:simplePos x="0" y="0"/>
                <wp:positionH relativeFrom="column">
                  <wp:posOffset>-83986</wp:posOffset>
                </wp:positionH>
                <wp:positionV relativeFrom="paragraph">
                  <wp:posOffset>89480</wp:posOffset>
                </wp:positionV>
                <wp:extent cx="6188149" cy="1455088"/>
                <wp:effectExtent l="0" t="0" r="22225" b="12065"/>
                <wp:wrapNone/>
                <wp:docPr id="11" name="Pyöristetty suorakulmio 11"/>
                <wp:cNvGraphicFramePr/>
                <a:graphic xmlns:a="http://schemas.openxmlformats.org/drawingml/2006/main">
                  <a:graphicData uri="http://schemas.microsoft.com/office/word/2010/wordprocessingShape">
                    <wps:wsp>
                      <wps:cNvSpPr/>
                      <wps:spPr>
                        <a:xfrm>
                          <a:off x="0" y="0"/>
                          <a:ext cx="6188149" cy="1455088"/>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BAAC8" id="Pyöristetty suorakulmio 11" o:spid="_x0000_s1026" style="position:absolute;margin-left:-6.6pt;margin-top:7.05pt;width:487.25pt;height:114.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" filled="f" strokecolor="black [3213]" strokeweight=".25pt"/>
            </w:pict>
          </mc:Fallback>
        </mc:AlternateContent>
      </w:r>
      <w:bookmarkEnd w:id="27"/>
    </w:p>
    <w:p w14:paraId="770438B9" w14:textId="77777777" w:rsidR="00800DCF" w:rsidRPr="00800DCF" w:rsidRDefault="00800DCF" w:rsidP="00800DCF">
      <w:pPr>
        <w:pStyle w:val="LeipisTyhyvinvointi"/>
        <w:rPr>
          <w:b/>
        </w:rPr>
      </w:pPr>
      <w:r w:rsidRPr="00800DCF">
        <w:rPr>
          <w:b/>
        </w:rPr>
        <w:t xml:space="preserve">Vaiheet: </w:t>
      </w:r>
    </w:p>
    <w:p w14:paraId="78010891" w14:textId="4F2F5AC6" w:rsidR="00800DCF" w:rsidRDefault="00ED03F7" w:rsidP="00693549">
      <w:pPr>
        <w:pStyle w:val="LeipisTyhyvinvointi"/>
        <w:numPr>
          <w:ilvl w:val="0"/>
          <w:numId w:val="44"/>
        </w:numPr>
      </w:pPr>
      <w:r>
        <w:t>VALMISTAUTUMINEN KEHITYSKESKUSTELUUN</w:t>
      </w:r>
    </w:p>
    <w:p w14:paraId="613B1EA5" w14:textId="77777777" w:rsidR="00ED03F7" w:rsidRPr="00800DCF" w:rsidRDefault="00ED03F7" w:rsidP="00ED03F7">
      <w:pPr>
        <w:pStyle w:val="LeipisTyhyvinvointi"/>
        <w:ind w:left="720"/>
      </w:pPr>
    </w:p>
    <w:p w14:paraId="5AB28A27" w14:textId="4C86624A" w:rsidR="00800DCF" w:rsidRDefault="00ED03F7" w:rsidP="00693549">
      <w:pPr>
        <w:pStyle w:val="LeipisTyhyvinvointi"/>
        <w:numPr>
          <w:ilvl w:val="0"/>
          <w:numId w:val="44"/>
        </w:numPr>
      </w:pPr>
      <w:r>
        <w:t>KEHITYSKESKUSTELUN KÄYMINEN</w:t>
      </w:r>
    </w:p>
    <w:p w14:paraId="122264EC" w14:textId="46C12DBF" w:rsidR="00ED03F7" w:rsidRDefault="00ED03F7" w:rsidP="00ED03F7">
      <w:pPr>
        <w:pStyle w:val="LeipisTyhyvinvointi"/>
        <w:ind w:left="720"/>
      </w:pPr>
      <w:r>
        <w:t>Edellisen kauden tarkastelu ja päättäminen</w:t>
      </w:r>
    </w:p>
    <w:p w14:paraId="68A2C089" w14:textId="7C04DA64" w:rsidR="00ED03F7" w:rsidRDefault="00ED03F7" w:rsidP="00ED03F7">
      <w:pPr>
        <w:pStyle w:val="LeipisTyhyvinvointi"/>
        <w:ind w:left="720"/>
      </w:pPr>
      <w:r>
        <w:t>Uusi kehityskeskustelukausi ja uusi lomake</w:t>
      </w:r>
    </w:p>
    <w:p w14:paraId="34138492" w14:textId="77777777" w:rsidR="00ED03F7" w:rsidRPr="00800DCF" w:rsidRDefault="00ED03F7" w:rsidP="00ED03F7">
      <w:pPr>
        <w:pStyle w:val="LeipisTyhyvinvointi"/>
        <w:ind w:left="720"/>
      </w:pPr>
    </w:p>
    <w:p w14:paraId="0E6ACE2A" w14:textId="4D8FFF1C" w:rsidR="00800DCF" w:rsidRPr="00800DCF" w:rsidRDefault="00ED03F7" w:rsidP="00693549">
      <w:pPr>
        <w:pStyle w:val="LeipisTyhyvinvointi"/>
        <w:numPr>
          <w:ilvl w:val="0"/>
          <w:numId w:val="44"/>
        </w:numPr>
      </w:pPr>
      <w:r>
        <w:t>KEHITYSKESKUSTELUN ARVIOIMINEN JA PÄÄTTÄMINEN</w:t>
      </w:r>
    </w:p>
    <w:p w14:paraId="3273EC7D" w14:textId="77777777" w:rsidR="00800DCF" w:rsidRPr="00800DCF" w:rsidRDefault="00800DCF" w:rsidP="00800DCF">
      <w:pPr>
        <w:pStyle w:val="LeipisTyhyvinvointi"/>
      </w:pPr>
    </w:p>
    <w:p w14:paraId="684A7FD2" w14:textId="77777777" w:rsidR="00800DCF" w:rsidRPr="00800DCF" w:rsidRDefault="00800DCF" w:rsidP="00800DCF">
      <w:pPr>
        <w:pStyle w:val="LeipisTyhyvinvointi"/>
      </w:pPr>
    </w:p>
    <w:p w14:paraId="1B9E50BD" w14:textId="77777777" w:rsidR="00353414" w:rsidRPr="00800DCF" w:rsidRDefault="00353414" w:rsidP="00800DCF">
      <w:pPr>
        <w:pStyle w:val="LeipisTyhyvinvointi"/>
        <w:rPr>
          <w:b/>
        </w:rPr>
      </w:pPr>
    </w:p>
    <w:p w14:paraId="1D3AD065" w14:textId="7613B904" w:rsidR="00800DCF" w:rsidRPr="00252373" w:rsidRDefault="003A6C41" w:rsidP="00252373">
      <w:pPr>
        <w:pStyle w:val="LeipisTyhyvinvointi"/>
        <w:rPr>
          <w:u w:val="single"/>
        </w:rPr>
      </w:pPr>
      <w:r w:rsidRPr="00252373">
        <w:rPr>
          <w:u w:val="single"/>
        </w:rPr>
        <w:t>VALMISTAUTUMINEN KEHITYSKESKUSTELUUN</w:t>
      </w:r>
    </w:p>
    <w:p w14:paraId="74597F91" w14:textId="77777777" w:rsidR="00800DCF" w:rsidRPr="00800DCF" w:rsidRDefault="00800DCF" w:rsidP="00800DCF">
      <w:pPr>
        <w:pStyle w:val="LeipisTyhyvinvointi"/>
      </w:pPr>
    </w:p>
    <w:p w14:paraId="4C8B040A" w14:textId="0C26CC5A" w:rsidR="00EA68CD" w:rsidRDefault="003A6C41" w:rsidP="00090755">
      <w:pPr>
        <w:pStyle w:val="Luettelokappale"/>
        <w:numPr>
          <w:ilvl w:val="0"/>
          <w:numId w:val="54"/>
        </w:numPr>
      </w:pPr>
      <w:r w:rsidRPr="005B4F40">
        <w:rPr>
          <w:b/>
        </w:rPr>
        <w:t>Työntekijä</w:t>
      </w:r>
      <w:r w:rsidRPr="003A6C41">
        <w:t xml:space="preserve"> </w:t>
      </w:r>
      <w:r w:rsidRPr="00252373">
        <w:rPr>
          <w:b/>
        </w:rPr>
        <w:t>(ja esimies)</w:t>
      </w:r>
      <w:r w:rsidRPr="003A6C41">
        <w:t>: Esitäytä lomakkeen välilehdet soveltuvin osin. Muista tallentaa tiedot lomakkeelle. Myös esimies voi esitäyttää lomaketta ennen kehityskeskustelua. Tarkastele m</w:t>
      </w:r>
      <w:r>
        <w:t>yös edellisen kauden kehityskes</w:t>
      </w:r>
      <w:r w:rsidRPr="003A6C41">
        <w:t>kustelulomaketta ja mieti, miten asetetut tavoitteet on saavutettu.</w:t>
      </w:r>
    </w:p>
    <w:p w14:paraId="58AFE03E" w14:textId="77777777" w:rsidR="003A6C41" w:rsidRPr="00800DCF" w:rsidRDefault="003A6C41" w:rsidP="000757B4"/>
    <w:p w14:paraId="0B3FE70D" w14:textId="77777777" w:rsidR="00800DCF" w:rsidRPr="00800DCF" w:rsidRDefault="00800DCF" w:rsidP="000757B4">
      <w:r w:rsidRPr="00800DCF">
        <w:t xml:space="preserve">Tiedot tallennetaan </w:t>
      </w:r>
      <w:r w:rsidRPr="00800DCF">
        <w:rPr>
          <w:b/>
        </w:rPr>
        <w:t>Tallenna</w:t>
      </w:r>
      <w:r w:rsidRPr="00800DCF">
        <w:t xml:space="preserve"> –painikkeen kautta. </w:t>
      </w:r>
    </w:p>
    <w:p w14:paraId="2D8FA0C9" w14:textId="77777777" w:rsidR="00800DCF" w:rsidRPr="00800DCF" w:rsidRDefault="00800DCF" w:rsidP="00800DCF">
      <w:pPr>
        <w:pStyle w:val="LeipisTyhyvinvointi"/>
      </w:pPr>
      <w:r w:rsidRPr="00800DCF">
        <w:lastRenderedPageBreak/>
        <w:t xml:space="preserve"> </w:t>
      </w:r>
    </w:p>
    <w:p w14:paraId="7A18084C" w14:textId="77777777" w:rsidR="00800DCF" w:rsidRPr="00800DCF" w:rsidRDefault="00800DCF" w:rsidP="00800DCF">
      <w:pPr>
        <w:pStyle w:val="LeipisTyhyvinvointi"/>
      </w:pPr>
      <w:r w:rsidRPr="00800DCF">
        <w:rPr>
          <w:noProof/>
          <w:lang w:eastAsia="fi-FI"/>
        </w:rPr>
        <mc:AlternateContent>
          <mc:Choice Requires="wps">
            <w:drawing>
              <wp:anchor distT="0" distB="0" distL="114300" distR="114300" simplePos="0" relativeHeight="251612672" behindDoc="0" locked="0" layoutInCell="1" allowOverlap="1" wp14:anchorId="3B5CCE11" wp14:editId="7254907F">
                <wp:simplePos x="0" y="0"/>
                <wp:positionH relativeFrom="column">
                  <wp:posOffset>-124668</wp:posOffset>
                </wp:positionH>
                <wp:positionV relativeFrom="paragraph">
                  <wp:posOffset>25532</wp:posOffset>
                </wp:positionV>
                <wp:extent cx="6294475" cy="2083981"/>
                <wp:effectExtent l="0" t="0" r="11430" b="12065"/>
                <wp:wrapNone/>
                <wp:docPr id="184" name="Pyöristetty suorakulmio 184"/>
                <wp:cNvGraphicFramePr/>
                <a:graphic xmlns:a="http://schemas.openxmlformats.org/drawingml/2006/main">
                  <a:graphicData uri="http://schemas.microsoft.com/office/word/2010/wordprocessingShape">
                    <wps:wsp>
                      <wps:cNvSpPr/>
                      <wps:spPr>
                        <a:xfrm>
                          <a:off x="0" y="0"/>
                          <a:ext cx="6294475" cy="2083981"/>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AB2B593" w14:textId="6B972A33" w:rsidR="00DE6323" w:rsidRDefault="00DE6323" w:rsidP="00800DCF">
                            <w:pPr>
                              <w:rPr>
                                <w:i/>
                              </w:rPr>
                            </w:pPr>
                            <w:r w:rsidRPr="00750946">
                              <w:rPr>
                                <w:noProof/>
                                <w:lang w:eastAsia="fi-FI"/>
                              </w:rPr>
                              <w:drawing>
                                <wp:inline distT="0" distB="0" distL="0" distR="0" wp14:anchorId="213ACDDB" wp14:editId="67F8109D">
                                  <wp:extent cx="577850" cy="407408"/>
                                  <wp:effectExtent l="0" t="0" r="0" b="0"/>
                                  <wp:docPr id="88" name="Kuva 88"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1C707DB" w14:textId="77777777" w:rsidR="00DE6323" w:rsidRPr="00136600" w:rsidRDefault="00DE6323" w:rsidP="00800DCF">
                            <w:pPr>
                              <w:rPr>
                                <w:i/>
                              </w:rPr>
                            </w:pPr>
                            <w:r w:rsidRPr="00136600">
                              <w:rPr>
                                <w:i/>
                              </w:rPr>
                              <w:t xml:space="preserve">Järjestelmän aikakatkaisutoiminnon vuoksi muistathan tehdä riittävän usein välitallennuksia lomakkeelle. </w:t>
                            </w:r>
                          </w:p>
                          <w:p w14:paraId="0B852CA9" w14:textId="78E57FE8" w:rsidR="00DE6323" w:rsidRPr="009E1D2B" w:rsidRDefault="00DE6323" w:rsidP="00800DCF">
                            <w:pPr>
                              <w:rPr>
                                <w:sz w:val="24"/>
                                <w:szCs w:val="24"/>
                              </w:rPr>
                            </w:pPr>
                            <w:r>
                              <w:rPr>
                                <w:noProof/>
                                <w:lang w:eastAsia="fi-FI"/>
                              </w:rPr>
                              <w:drawing>
                                <wp:inline distT="0" distB="0" distL="0" distR="0" wp14:anchorId="1768E1A4" wp14:editId="7024BC9E">
                                  <wp:extent cx="2009775" cy="1000977"/>
                                  <wp:effectExtent l="0" t="0" r="0" b="889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0927" cy="10065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CCE11" id="Pyöristetty suorakulmio 184" o:spid="_x0000_s1052" style="position:absolute;margin-left:-9.8pt;margin-top:2pt;width:495.65pt;height:164.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" fillcolor="white [3201]" strokecolor="red" strokeweight="1.5pt">
                <v:textbox>
                  <w:txbxContent>
                    <w:p w14:paraId="6AB2B593" w14:textId="6B972A33" w:rsidR="00DE6323" w:rsidRDefault="00DE6323" w:rsidP="00800DCF">
                      <w:pPr>
                        <w:rPr>
                          <w:i/>
                        </w:rPr>
                      </w:pPr>
                      <w:r w:rsidRPr="00750946">
                        <w:rPr>
                          <w:noProof/>
                          <w:lang w:eastAsia="fi-FI"/>
                        </w:rPr>
                        <w:drawing>
                          <wp:inline distT="0" distB="0" distL="0" distR="0" wp14:anchorId="213ACDDB" wp14:editId="67F8109D">
                            <wp:extent cx="577850" cy="407408"/>
                            <wp:effectExtent l="0" t="0" r="0" b="0"/>
                            <wp:docPr id="88" name="Kuva 88"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41C707DB" w14:textId="77777777" w:rsidR="00DE6323" w:rsidRPr="00136600" w:rsidRDefault="00DE6323" w:rsidP="00800DCF">
                      <w:pPr>
                        <w:rPr>
                          <w:i/>
                        </w:rPr>
                      </w:pPr>
                      <w:r w:rsidRPr="00136600">
                        <w:rPr>
                          <w:i/>
                        </w:rPr>
                        <w:t xml:space="preserve">Järjestelmän aikakatkaisutoiminnon vuoksi muistathan tehdä riittävän usein välitallennuksia lomakkeelle. </w:t>
                      </w:r>
                    </w:p>
                    <w:p w14:paraId="0B852CA9" w14:textId="78E57FE8" w:rsidR="00DE6323" w:rsidRPr="009E1D2B" w:rsidRDefault="00DE6323" w:rsidP="00800DCF">
                      <w:pPr>
                        <w:rPr>
                          <w:sz w:val="24"/>
                          <w:szCs w:val="24"/>
                        </w:rPr>
                      </w:pPr>
                      <w:r>
                        <w:rPr>
                          <w:noProof/>
                          <w:lang w:eastAsia="fi-FI"/>
                        </w:rPr>
                        <w:drawing>
                          <wp:inline distT="0" distB="0" distL="0" distR="0" wp14:anchorId="1768E1A4" wp14:editId="7024BC9E">
                            <wp:extent cx="2009775" cy="1000977"/>
                            <wp:effectExtent l="0" t="0" r="0" b="889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0927" cy="1006531"/>
                                    </a:xfrm>
                                    <a:prstGeom prst="rect">
                                      <a:avLst/>
                                    </a:prstGeom>
                                  </pic:spPr>
                                </pic:pic>
                              </a:graphicData>
                            </a:graphic>
                          </wp:inline>
                        </w:drawing>
                      </w:r>
                    </w:p>
                  </w:txbxContent>
                </v:textbox>
              </v:roundrect>
            </w:pict>
          </mc:Fallback>
        </mc:AlternateContent>
      </w:r>
    </w:p>
    <w:p w14:paraId="07033E2E" w14:textId="77777777" w:rsidR="00800DCF" w:rsidRPr="00800DCF" w:rsidRDefault="00800DCF" w:rsidP="00800DCF">
      <w:pPr>
        <w:pStyle w:val="LeipisTyhyvinvointi"/>
      </w:pPr>
    </w:p>
    <w:p w14:paraId="227513D9" w14:textId="77777777" w:rsidR="00800DCF" w:rsidRPr="00800DCF" w:rsidRDefault="00800DCF" w:rsidP="00800DCF">
      <w:pPr>
        <w:pStyle w:val="LeipisTyhyvinvointi"/>
      </w:pPr>
    </w:p>
    <w:p w14:paraId="00873AF6" w14:textId="77777777" w:rsidR="00800DCF" w:rsidRPr="00800DCF" w:rsidRDefault="00800DCF" w:rsidP="00800DCF">
      <w:pPr>
        <w:pStyle w:val="LeipisTyhyvinvointi"/>
      </w:pPr>
    </w:p>
    <w:p w14:paraId="5EED9BA6" w14:textId="77777777" w:rsidR="00800DCF" w:rsidRPr="00800DCF" w:rsidRDefault="00800DCF" w:rsidP="00800DCF">
      <w:pPr>
        <w:pStyle w:val="LeipisTyhyvinvointi"/>
      </w:pPr>
    </w:p>
    <w:p w14:paraId="5C79168E" w14:textId="77777777" w:rsidR="00800DCF" w:rsidRPr="00800DCF" w:rsidRDefault="00800DCF" w:rsidP="00800DCF">
      <w:pPr>
        <w:pStyle w:val="LeipisTyhyvinvointi"/>
      </w:pPr>
      <w:r w:rsidRPr="00800DCF">
        <w:rPr>
          <w:noProof/>
          <w:lang w:eastAsia="fi-FI"/>
        </w:rPr>
        <mc:AlternateContent>
          <mc:Choice Requires="wps">
            <w:drawing>
              <wp:anchor distT="0" distB="0" distL="114300" distR="114300" simplePos="0" relativeHeight="251611648" behindDoc="0" locked="0" layoutInCell="1" allowOverlap="1" wp14:anchorId="08AC4EED" wp14:editId="31383A12">
                <wp:simplePos x="0" y="0"/>
                <wp:positionH relativeFrom="column">
                  <wp:posOffset>265430</wp:posOffset>
                </wp:positionH>
                <wp:positionV relativeFrom="paragraph">
                  <wp:posOffset>139700</wp:posOffset>
                </wp:positionV>
                <wp:extent cx="688340" cy="403225"/>
                <wp:effectExtent l="0" t="0" r="16510" b="15875"/>
                <wp:wrapNone/>
                <wp:docPr id="185" name="Ellipsi 185"/>
                <wp:cNvGraphicFramePr/>
                <a:graphic xmlns:a="http://schemas.openxmlformats.org/drawingml/2006/main">
                  <a:graphicData uri="http://schemas.microsoft.com/office/word/2010/wordprocessingShape">
                    <wps:wsp>
                      <wps:cNvSpPr/>
                      <wps:spPr>
                        <a:xfrm>
                          <a:off x="0" y="0"/>
                          <a:ext cx="688340" cy="4032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D3C3C" id="Ellipsi 185" o:spid="_x0000_s1026" style="position:absolute;margin-left:20.9pt;margin-top:11pt;width:54.2pt;height:3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" filled="f" strokecolor="#fc0 [3205]" strokeweight="2pt"/>
            </w:pict>
          </mc:Fallback>
        </mc:AlternateContent>
      </w:r>
    </w:p>
    <w:p w14:paraId="2C63366E" w14:textId="77777777" w:rsidR="00800DCF" w:rsidRPr="00800DCF" w:rsidRDefault="00800DCF" w:rsidP="00800DCF">
      <w:pPr>
        <w:pStyle w:val="LeipisTyhyvinvointi"/>
      </w:pPr>
    </w:p>
    <w:p w14:paraId="752BE290" w14:textId="07985A53" w:rsidR="00800DCF" w:rsidRPr="00800DCF" w:rsidRDefault="00800DCF" w:rsidP="00800DCF">
      <w:pPr>
        <w:pStyle w:val="LeipisTyhyvinvointi"/>
      </w:pPr>
    </w:p>
    <w:p w14:paraId="2F9FAEE4" w14:textId="7D34DBF8" w:rsidR="00800DCF" w:rsidRPr="00800DCF" w:rsidRDefault="00800DCF" w:rsidP="00800DCF">
      <w:pPr>
        <w:pStyle w:val="LeipisTyhyvinvointi"/>
      </w:pPr>
    </w:p>
    <w:p w14:paraId="1C052EFB" w14:textId="4C6B5BB4" w:rsidR="00800DCF" w:rsidRPr="00800DCF" w:rsidRDefault="00800DCF" w:rsidP="00800DCF">
      <w:pPr>
        <w:pStyle w:val="LeipisTyhyvinvointi"/>
      </w:pPr>
    </w:p>
    <w:p w14:paraId="0DE817F9" w14:textId="643B62D1" w:rsidR="00800DCF" w:rsidRPr="00800DCF" w:rsidRDefault="00800DCF" w:rsidP="00800DCF">
      <w:pPr>
        <w:pStyle w:val="LeipisTyhyvinvointi"/>
      </w:pPr>
    </w:p>
    <w:p w14:paraId="1BEC5532" w14:textId="77777777" w:rsidR="00800DCF" w:rsidRPr="00800DCF" w:rsidRDefault="00800DCF" w:rsidP="00800DCF">
      <w:pPr>
        <w:pStyle w:val="LeipisTyhyvinvointi"/>
      </w:pPr>
    </w:p>
    <w:p w14:paraId="64ECA89C" w14:textId="77777777" w:rsidR="00136600" w:rsidRDefault="00136600" w:rsidP="00800DCF">
      <w:pPr>
        <w:pStyle w:val="LeipisTyhyvinvointi"/>
      </w:pPr>
    </w:p>
    <w:p w14:paraId="660D4B33" w14:textId="77777777" w:rsidR="00136600" w:rsidRDefault="00136600" w:rsidP="00800DCF">
      <w:pPr>
        <w:pStyle w:val="LeipisTyhyvinvointi"/>
      </w:pPr>
    </w:p>
    <w:p w14:paraId="090783C0" w14:textId="77777777" w:rsidR="00EA68CD" w:rsidRPr="00CB2001" w:rsidRDefault="00EA68CD" w:rsidP="00EA68CD">
      <w:pPr>
        <w:pStyle w:val="LeipisTyhyvinvointi"/>
        <w:rPr>
          <w:rFonts w:asciiTheme="minorHAnsi" w:hAnsiTheme="minorHAnsi" w:cstheme="minorHAnsi"/>
        </w:rPr>
      </w:pPr>
      <w:r w:rsidRPr="00CB2001">
        <w:rPr>
          <w:rFonts w:asciiTheme="minorHAnsi" w:hAnsiTheme="minorHAnsi" w:cstheme="minorHAnsi"/>
        </w:rPr>
        <w:t xml:space="preserve">Kehityskeskusteluun valmistautumiseen kuuluu myös työntekijän osaamisprofiilin ja tehtävän osaamisvaatimusten tarkastelu. Erityisesti työntekijän tulee itse etukäteen pohtia, mikä osaamisen taso on kullakin osaamisalueella (ks. lisätietoja MeTkusta: </w:t>
      </w:r>
      <w:r w:rsidRPr="00252373">
        <w:rPr>
          <w:rFonts w:asciiTheme="minorHAnsi" w:hAnsiTheme="minorHAnsi" w:cstheme="minorHAnsi"/>
          <w:i/>
        </w:rPr>
        <w:t xml:space="preserve">Henkilöstöasiat </w:t>
      </w:r>
      <w:r w:rsidRPr="00252373">
        <w:rPr>
          <w:rFonts w:asciiTheme="minorHAnsi" w:hAnsiTheme="minorHAnsi" w:cstheme="minorHAnsi"/>
          <w:i/>
        </w:rPr>
        <w:sym w:font="Wingdings" w:char="F0E0"/>
      </w:r>
      <w:r w:rsidRPr="00252373">
        <w:rPr>
          <w:rFonts w:asciiTheme="minorHAnsi" w:hAnsiTheme="minorHAnsi" w:cstheme="minorHAnsi"/>
          <w:i/>
        </w:rPr>
        <w:t xml:space="preserve"> Osaaminen ja koulutus </w:t>
      </w:r>
      <w:r w:rsidRPr="00252373">
        <w:rPr>
          <w:rFonts w:asciiTheme="minorHAnsi" w:hAnsiTheme="minorHAnsi" w:cstheme="minorHAnsi"/>
          <w:i/>
        </w:rPr>
        <w:sym w:font="Wingdings" w:char="F0E0"/>
      </w:r>
      <w:r w:rsidRPr="00252373">
        <w:rPr>
          <w:rFonts w:asciiTheme="minorHAnsi" w:hAnsiTheme="minorHAnsi" w:cstheme="minorHAnsi"/>
          <w:i/>
        </w:rPr>
        <w:t xml:space="preserve"> Osaamisen hallinta</w:t>
      </w:r>
      <w:r w:rsidRPr="00CB2001">
        <w:rPr>
          <w:rFonts w:asciiTheme="minorHAnsi" w:hAnsiTheme="minorHAnsi" w:cstheme="minorHAnsi"/>
        </w:rPr>
        <w:t>).</w:t>
      </w:r>
    </w:p>
    <w:p w14:paraId="3629E802" w14:textId="4FE25DB9" w:rsidR="00800DCF" w:rsidRPr="00252373" w:rsidRDefault="005B4F40" w:rsidP="00252373">
      <w:pPr>
        <w:pStyle w:val="LeipisTyhyvinvointi"/>
        <w:rPr>
          <w:u w:val="single"/>
        </w:rPr>
      </w:pPr>
      <w:r w:rsidRPr="00252373">
        <w:rPr>
          <w:u w:val="single"/>
        </w:rPr>
        <w:t>KEHITYSKESKUSTELUN KÄYMINEN</w:t>
      </w:r>
    </w:p>
    <w:p w14:paraId="00B66F05" w14:textId="77777777" w:rsidR="00800DCF" w:rsidRPr="00800DCF" w:rsidRDefault="00800DCF" w:rsidP="00800DCF">
      <w:pPr>
        <w:pStyle w:val="LeipisTyhyvinvointi"/>
      </w:pPr>
    </w:p>
    <w:p w14:paraId="2586DA39" w14:textId="3C378598" w:rsidR="005B4F40" w:rsidRPr="005B4F40" w:rsidRDefault="005B4F40" w:rsidP="00A00FE5">
      <w:pPr>
        <w:pStyle w:val="LeipisTyhyvinvointi"/>
        <w:numPr>
          <w:ilvl w:val="0"/>
          <w:numId w:val="53"/>
        </w:numPr>
        <w:rPr>
          <w:rFonts w:asciiTheme="minorHAnsi" w:hAnsiTheme="minorHAnsi" w:cstheme="minorHAnsi"/>
          <w:b/>
        </w:rPr>
      </w:pPr>
      <w:r w:rsidRPr="005B4F40">
        <w:rPr>
          <w:rFonts w:asciiTheme="minorHAnsi" w:hAnsiTheme="minorHAnsi" w:cstheme="minorHAnsi"/>
          <w:b/>
        </w:rPr>
        <w:t>Edellisen kauden tarkastelu ja päättäminen</w:t>
      </w:r>
      <w:r w:rsidRPr="005B4F40">
        <w:rPr>
          <w:rFonts w:asciiTheme="minorHAnsi" w:hAnsiTheme="minorHAnsi" w:cstheme="minorHAnsi"/>
          <w:b/>
        </w:rPr>
        <w:br/>
      </w:r>
      <w:r w:rsidR="00A00FE5" w:rsidRPr="00A00FE5">
        <w:rPr>
          <w:rFonts w:asciiTheme="minorHAnsi" w:hAnsiTheme="minorHAnsi" w:cstheme="minorHAnsi"/>
          <w:i/>
        </w:rPr>
        <w:t>(Edellyttää, että edellisen vuoden kehityskeskustelu on käyty SAP avusteisesti).</w:t>
      </w:r>
    </w:p>
    <w:p w14:paraId="416E720E" w14:textId="77777777" w:rsidR="005B4F40" w:rsidRPr="005B4F40" w:rsidRDefault="005B4F40" w:rsidP="005B4F40">
      <w:pPr>
        <w:pStyle w:val="LeipisTyhyvinvointi"/>
        <w:rPr>
          <w:rFonts w:asciiTheme="minorHAnsi" w:hAnsiTheme="minorHAnsi" w:cstheme="minorHAnsi"/>
        </w:rPr>
      </w:pPr>
    </w:p>
    <w:p w14:paraId="451A6983" w14:textId="7777777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rPr>
        <w:t>Lähtekää keskustelussa liikkeelle edellisen / kuluneen kauden lomakkeesta ja tavoitteiden toteutumisesta.</w:t>
      </w:r>
    </w:p>
    <w:p w14:paraId="214EAC0C" w14:textId="77777777" w:rsidR="005B4F40" w:rsidRPr="005B4F40" w:rsidRDefault="005B4F40" w:rsidP="005B4F40">
      <w:pPr>
        <w:pStyle w:val="LeipisTyhyvinvointi"/>
        <w:ind w:left="720"/>
        <w:rPr>
          <w:rFonts w:asciiTheme="minorHAnsi" w:hAnsiTheme="minorHAnsi" w:cstheme="minorHAnsi"/>
        </w:rPr>
      </w:pPr>
    </w:p>
    <w:p w14:paraId="622AF996" w14:textId="390CFC53"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b/>
        </w:rPr>
        <w:t>Esimies:</w:t>
      </w:r>
      <w:r w:rsidRPr="005B4F40">
        <w:rPr>
          <w:rFonts w:asciiTheme="minorHAnsi" w:hAnsiTheme="minorHAnsi" w:cstheme="minorHAnsi"/>
        </w:rPr>
        <w:t xml:space="preserve"> Täydennä keskustelun tuloksena kauden tavoitteiden toteutuminen edellisen vuoden lomakkeelle. Tallenna tiedot. </w:t>
      </w:r>
    </w:p>
    <w:p w14:paraId="25B5D64C" w14:textId="77777777" w:rsidR="005B4F40" w:rsidRPr="005B4F40" w:rsidRDefault="005B4F40" w:rsidP="005B4F40">
      <w:pPr>
        <w:pStyle w:val="LeipisTyhyvinvointi"/>
        <w:rPr>
          <w:rFonts w:asciiTheme="minorHAnsi" w:hAnsiTheme="minorHAnsi" w:cstheme="minorHAnsi"/>
        </w:rPr>
      </w:pPr>
    </w:p>
    <w:p w14:paraId="4BEADD2D" w14:textId="68EBC831" w:rsidR="005B4F40" w:rsidRPr="005B4F40" w:rsidRDefault="00F15C5E" w:rsidP="00F15C5E">
      <w:pPr>
        <w:pStyle w:val="LeipisTyhyvinvointi"/>
        <w:ind w:left="360"/>
        <w:rPr>
          <w:rFonts w:asciiTheme="minorHAnsi" w:hAnsiTheme="minorHAnsi" w:cstheme="minorHAnsi"/>
        </w:rPr>
      </w:pPr>
      <w:r>
        <w:rPr>
          <w:noProof/>
          <w:lang w:eastAsia="fi-FI"/>
        </w:rPr>
        <w:drawing>
          <wp:inline distT="0" distB="0" distL="0" distR="0" wp14:anchorId="00DF17F1" wp14:editId="55188799">
            <wp:extent cx="4286250" cy="504825"/>
            <wp:effectExtent l="0" t="0" r="0" b="9525"/>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86250" cy="504825"/>
                    </a:xfrm>
                    <a:prstGeom prst="rect">
                      <a:avLst/>
                    </a:prstGeom>
                  </pic:spPr>
                </pic:pic>
              </a:graphicData>
            </a:graphic>
          </wp:inline>
        </w:drawing>
      </w:r>
    </w:p>
    <w:p w14:paraId="0C33F0B3" w14:textId="77777777" w:rsidR="005B4F40" w:rsidRPr="005B4F40" w:rsidRDefault="005B4F40" w:rsidP="005B4F40">
      <w:pPr>
        <w:pStyle w:val="LeipisTyhyvinvointi"/>
        <w:rPr>
          <w:rFonts w:asciiTheme="minorHAnsi" w:hAnsiTheme="minorHAnsi" w:cstheme="minorHAnsi"/>
        </w:rPr>
      </w:pPr>
    </w:p>
    <w:p w14:paraId="3FA5C557" w14:textId="4238C96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b/>
        </w:rPr>
        <w:t>Työntekijä:</w:t>
      </w:r>
      <w:r w:rsidRPr="005B4F40">
        <w:rPr>
          <w:rFonts w:asciiTheme="minorHAnsi" w:hAnsiTheme="minorHAnsi" w:cstheme="minorHAnsi"/>
        </w:rPr>
        <w:t xml:space="preserve"> Hyväksy keskustelun yhteydessä tai jälkeen edellisen vuoden lomakkeella tavoitteiden toteutumisen kirjaaminen (Hyväksy kokonaisarviointi). Paina Jatka.</w:t>
      </w:r>
    </w:p>
    <w:p w14:paraId="4D2FB033" w14:textId="77777777" w:rsidR="00E7341A" w:rsidRDefault="00024586" w:rsidP="005B4F40">
      <w:pPr>
        <w:pStyle w:val="LeipisTyhyvinvointi"/>
        <w:ind w:left="720"/>
        <w:rPr>
          <w:rFonts w:asciiTheme="minorHAnsi" w:hAnsiTheme="minorHAnsi" w:cstheme="minorHAnsi"/>
        </w:rPr>
      </w:pPr>
      <w:r>
        <w:rPr>
          <w:rFonts w:asciiTheme="minorHAnsi" w:hAnsiTheme="minorHAnsi" w:cstheme="minorHAnsi"/>
        </w:rPr>
        <w:tab/>
      </w:r>
    </w:p>
    <w:p w14:paraId="2062FB83" w14:textId="59144294" w:rsidR="005B4F40" w:rsidRPr="00024586" w:rsidRDefault="00E7341A" w:rsidP="005B4F40">
      <w:pPr>
        <w:pStyle w:val="LeipisTyhyvinvointi"/>
        <w:ind w:left="720"/>
        <w:rPr>
          <w:rFonts w:asciiTheme="minorHAnsi" w:hAnsiTheme="minorHAnsi" w:cstheme="minorHAnsi"/>
          <w:b/>
          <w:color w:val="00B050"/>
        </w:rPr>
      </w:pPr>
      <w:r>
        <w:rPr>
          <w:noProof/>
          <w:lang w:eastAsia="fi-FI"/>
        </w:rPr>
        <w:lastRenderedPageBreak/>
        <w:drawing>
          <wp:inline distT="0" distB="0" distL="0" distR="0" wp14:anchorId="794B1562" wp14:editId="2916E83A">
            <wp:extent cx="2578984" cy="1314450"/>
            <wp:effectExtent l="0" t="0" r="0" b="0"/>
            <wp:docPr id="131" name="Kuv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84078" cy="1317047"/>
                    </a:xfrm>
                    <a:prstGeom prst="rect">
                      <a:avLst/>
                    </a:prstGeom>
                  </pic:spPr>
                </pic:pic>
              </a:graphicData>
            </a:graphic>
          </wp:inline>
        </w:drawing>
      </w:r>
      <w:r w:rsidR="00024586">
        <w:rPr>
          <w:rFonts w:asciiTheme="minorHAnsi" w:hAnsiTheme="minorHAnsi" w:cstheme="minorHAnsi"/>
        </w:rPr>
        <w:tab/>
      </w:r>
    </w:p>
    <w:p w14:paraId="10579C45" w14:textId="77777777" w:rsidR="005B4F40" w:rsidRPr="005B4F40" w:rsidRDefault="005B4F40" w:rsidP="005B4F40">
      <w:pPr>
        <w:pStyle w:val="LeipisTyhyvinvointi"/>
        <w:rPr>
          <w:rFonts w:asciiTheme="minorHAnsi" w:hAnsiTheme="minorHAnsi" w:cstheme="minorHAnsi"/>
        </w:rPr>
      </w:pPr>
    </w:p>
    <w:p w14:paraId="0C12C814" w14:textId="77777777" w:rsidR="005B4F40" w:rsidRPr="005B4F40" w:rsidRDefault="005B4F40" w:rsidP="00090755">
      <w:pPr>
        <w:pStyle w:val="LeipisTyhyvinvointi"/>
        <w:numPr>
          <w:ilvl w:val="0"/>
          <w:numId w:val="54"/>
        </w:numPr>
        <w:rPr>
          <w:rFonts w:asciiTheme="minorHAnsi" w:hAnsiTheme="minorHAnsi" w:cstheme="minorHAnsi"/>
        </w:rPr>
      </w:pPr>
      <w:r w:rsidRPr="005B4F40">
        <w:rPr>
          <w:rFonts w:asciiTheme="minorHAnsi" w:hAnsiTheme="minorHAnsi" w:cstheme="minorHAnsi"/>
          <w:b/>
        </w:rPr>
        <w:t>Esimies:</w:t>
      </w:r>
      <w:r w:rsidRPr="005B4F40">
        <w:rPr>
          <w:rFonts w:asciiTheme="minorHAnsi" w:hAnsiTheme="minorHAnsi" w:cstheme="minorHAnsi"/>
        </w:rPr>
        <w:t xml:space="preserve"> Sulje työntekijän hyväksymisen jälkeen edellisen kauden kehityskeskustelulomake (Päätä arviointiprosessi). Paina Jatka.</w:t>
      </w:r>
    </w:p>
    <w:p w14:paraId="479265E8" w14:textId="01FE6613" w:rsidR="005B4F40" w:rsidRDefault="005B4F40" w:rsidP="005B4F40">
      <w:pPr>
        <w:pStyle w:val="LeipisTyhyvinvointi"/>
        <w:rPr>
          <w:rFonts w:asciiTheme="minorHAnsi" w:hAnsiTheme="minorHAnsi" w:cstheme="minorHAnsi"/>
        </w:rPr>
      </w:pPr>
    </w:p>
    <w:p w14:paraId="179E9D4E" w14:textId="7CA9F519" w:rsidR="006D67EC" w:rsidRPr="005B4F40" w:rsidRDefault="006D67EC" w:rsidP="006D67EC">
      <w:pPr>
        <w:pStyle w:val="LeipisTyhyvinvointi"/>
        <w:ind w:left="720"/>
        <w:rPr>
          <w:rFonts w:asciiTheme="minorHAnsi" w:hAnsiTheme="minorHAnsi" w:cstheme="minorHAnsi"/>
        </w:rPr>
      </w:pPr>
      <w:r>
        <w:rPr>
          <w:noProof/>
          <w:lang w:eastAsia="fi-FI"/>
        </w:rPr>
        <w:drawing>
          <wp:inline distT="0" distB="0" distL="0" distR="0" wp14:anchorId="1F2CB400" wp14:editId="6ED7C545">
            <wp:extent cx="2570843" cy="1038225"/>
            <wp:effectExtent l="0" t="0" r="1270" b="0"/>
            <wp:docPr id="133" name="Kuv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78884" cy="1041472"/>
                    </a:xfrm>
                    <a:prstGeom prst="rect">
                      <a:avLst/>
                    </a:prstGeom>
                  </pic:spPr>
                </pic:pic>
              </a:graphicData>
            </a:graphic>
          </wp:inline>
        </w:drawing>
      </w:r>
    </w:p>
    <w:p w14:paraId="565C496D" w14:textId="3D49643B" w:rsidR="005B4F40" w:rsidRDefault="00024586" w:rsidP="00F15C5E">
      <w:pPr>
        <w:pStyle w:val="LeipisTyhyvinvointi"/>
        <w:ind w:left="360"/>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0181D881" w14:textId="77777777" w:rsidR="002F01F2" w:rsidRDefault="002F01F2" w:rsidP="005B4F40">
      <w:pPr>
        <w:pStyle w:val="LeipisTyhyvinvointi"/>
        <w:rPr>
          <w:rFonts w:asciiTheme="minorHAnsi" w:hAnsiTheme="minorHAnsi" w:cstheme="minorHAnsi"/>
        </w:rPr>
      </w:pPr>
    </w:p>
    <w:p w14:paraId="3403068C" w14:textId="77777777" w:rsidR="002F01F2" w:rsidRPr="002F01F2" w:rsidRDefault="002F01F2" w:rsidP="002F01F2">
      <w:pPr>
        <w:pStyle w:val="Luettelokappale"/>
        <w:numPr>
          <w:ilvl w:val="0"/>
          <w:numId w:val="53"/>
        </w:numPr>
        <w:rPr>
          <w:b/>
        </w:rPr>
      </w:pPr>
      <w:r w:rsidRPr="002F01F2">
        <w:rPr>
          <w:b/>
        </w:rPr>
        <w:t>Uusi kehityskeskustelukausi ja uusi lomake</w:t>
      </w:r>
    </w:p>
    <w:p w14:paraId="731F0551" w14:textId="77777777" w:rsidR="002F01F2" w:rsidRPr="002F01F2" w:rsidRDefault="002F01F2" w:rsidP="002F01F2">
      <w:pPr>
        <w:pStyle w:val="Luettelokappale"/>
        <w:ind w:left="360"/>
        <w:rPr>
          <w:b/>
        </w:rPr>
      </w:pPr>
    </w:p>
    <w:p w14:paraId="081BFA2D" w14:textId="77777777" w:rsidR="002F01F2" w:rsidRPr="002F01F2" w:rsidRDefault="002F01F2" w:rsidP="00C43622">
      <w:pPr>
        <w:pStyle w:val="LeipisTyhyvinvointi"/>
        <w:numPr>
          <w:ilvl w:val="0"/>
          <w:numId w:val="54"/>
        </w:numPr>
        <w:rPr>
          <w:rFonts w:asciiTheme="minorHAnsi" w:hAnsiTheme="minorHAnsi" w:cstheme="minorHAnsi"/>
        </w:rPr>
      </w:pPr>
      <w:r w:rsidRPr="002F01F2">
        <w:rPr>
          <w:rFonts w:asciiTheme="minorHAnsi" w:hAnsiTheme="minorHAnsi" w:cstheme="minorHAnsi"/>
        </w:rPr>
        <w:t xml:space="preserve">Siirtykää tulevalle kaudelle ja käykää läpi uusi kehityskeskustelulomake.   </w:t>
      </w:r>
    </w:p>
    <w:p w14:paraId="34594CAA" w14:textId="77777777" w:rsidR="002F01F2" w:rsidRPr="002F01F2" w:rsidRDefault="002F01F2" w:rsidP="002F01F2">
      <w:pPr>
        <w:pStyle w:val="LeipisTyhyvinvointi"/>
        <w:rPr>
          <w:rFonts w:asciiTheme="minorHAnsi" w:hAnsiTheme="minorHAnsi" w:cstheme="minorHAnsi"/>
        </w:rPr>
      </w:pPr>
    </w:p>
    <w:p w14:paraId="60DEF810" w14:textId="77777777" w:rsidR="002F01F2" w:rsidRPr="002F01F2" w:rsidRDefault="002F01F2" w:rsidP="00C43622">
      <w:pPr>
        <w:pStyle w:val="LeipisTyhyvinvointi"/>
        <w:numPr>
          <w:ilvl w:val="0"/>
          <w:numId w:val="54"/>
        </w:numPr>
        <w:rPr>
          <w:rFonts w:asciiTheme="minorHAnsi" w:hAnsiTheme="minorHAnsi" w:cstheme="minorHAnsi"/>
        </w:rPr>
      </w:pPr>
      <w:r w:rsidRPr="002F01F2">
        <w:rPr>
          <w:rFonts w:asciiTheme="minorHAnsi" w:hAnsiTheme="minorHAnsi" w:cstheme="minorHAnsi"/>
        </w:rPr>
        <w:t>Sovitusti toinen keskustelun osapuolista täydentää ja tallentaa kasvokkain käytävän kehityskeskustelun mukaisesti tiedot lomakkeelle. Lomakkeelle tulee muistaa tehdä riittävän usein välitallennuksia.</w:t>
      </w:r>
    </w:p>
    <w:p w14:paraId="64DF63A3" w14:textId="77777777" w:rsidR="002F01F2" w:rsidRPr="002F01F2" w:rsidRDefault="002F01F2" w:rsidP="002F01F2">
      <w:pPr>
        <w:pStyle w:val="LeipisTyhyvinvointi"/>
        <w:rPr>
          <w:rFonts w:asciiTheme="minorHAnsi" w:hAnsiTheme="minorHAnsi" w:cstheme="minorHAnsi"/>
        </w:rPr>
      </w:pPr>
    </w:p>
    <w:p w14:paraId="68FE5EA5" w14:textId="1655C85B" w:rsidR="002F01F2" w:rsidRPr="002F01F2" w:rsidRDefault="002F01F2" w:rsidP="002F01F2">
      <w:pPr>
        <w:pStyle w:val="LeipisTyhyvinvointi"/>
        <w:ind w:left="720"/>
        <w:rPr>
          <w:rFonts w:asciiTheme="minorHAnsi" w:hAnsiTheme="minorHAnsi" w:cstheme="minorHAnsi"/>
        </w:rPr>
      </w:pPr>
      <w:r w:rsidRPr="002F01F2">
        <w:rPr>
          <w:rFonts w:asciiTheme="minorHAnsi" w:hAnsiTheme="minorHAnsi" w:cstheme="minorHAnsi"/>
        </w:rPr>
        <w:t xml:space="preserve">Keskustelu osaamisesta kuuluu osaksi kehityskeskustelua. </w:t>
      </w:r>
      <w:r w:rsidR="00B62E98">
        <w:rPr>
          <w:rFonts w:asciiTheme="minorHAnsi" w:hAnsiTheme="minorHAnsi" w:cstheme="minorHAnsi"/>
        </w:rPr>
        <w:t xml:space="preserve">Katso ohjeet osaamisprofiilin tarkasteluun: </w:t>
      </w:r>
      <w:r w:rsidR="00B62E98" w:rsidRPr="00252373">
        <w:rPr>
          <w:rFonts w:asciiTheme="minorHAnsi" w:hAnsiTheme="minorHAnsi" w:cstheme="minorHAnsi"/>
          <w:i/>
        </w:rPr>
        <w:t>1.6. Osaamisprofiili</w:t>
      </w:r>
      <w:r w:rsidR="00B62E98">
        <w:rPr>
          <w:rFonts w:asciiTheme="minorHAnsi" w:hAnsiTheme="minorHAnsi" w:cstheme="minorHAnsi"/>
        </w:rPr>
        <w:t xml:space="preserve">. Ohjeet osaamisprofiilin päivittämiseen löytyvät esimiehen käsikirjasta.  </w:t>
      </w:r>
    </w:p>
    <w:p w14:paraId="4B97466C" w14:textId="77777777" w:rsidR="002F01F2" w:rsidRPr="005B4F40" w:rsidRDefault="002F01F2" w:rsidP="005B4F40">
      <w:pPr>
        <w:pStyle w:val="LeipisTyhyvinvointi"/>
        <w:rPr>
          <w:rFonts w:asciiTheme="minorHAnsi" w:hAnsiTheme="minorHAnsi" w:cstheme="minorHAnsi"/>
        </w:rPr>
      </w:pPr>
    </w:p>
    <w:p w14:paraId="29DA7939" w14:textId="77777777" w:rsidR="00B87927" w:rsidRDefault="00B87927" w:rsidP="00800DCF">
      <w:pPr>
        <w:pStyle w:val="LeipisTyhyvinvointi"/>
        <w:rPr>
          <w:b/>
        </w:rPr>
      </w:pPr>
    </w:p>
    <w:p w14:paraId="3466F4C4" w14:textId="77777777" w:rsidR="006D67EC" w:rsidRDefault="006D67EC">
      <w:pPr>
        <w:rPr>
          <w:rFonts w:ascii="AGaramondPro-Regular" w:eastAsia="Arial" w:hAnsi="AGaramondPro-Regular" w:cs="AGaramondPro-Regular"/>
          <w:u w:val="single"/>
        </w:rPr>
      </w:pPr>
      <w:r>
        <w:rPr>
          <w:u w:val="single"/>
        </w:rPr>
        <w:br w:type="page"/>
      </w:r>
    </w:p>
    <w:p w14:paraId="5C0AD98B" w14:textId="7E2389B6" w:rsidR="00800DCF" w:rsidRPr="00252373" w:rsidRDefault="00E22E0A" w:rsidP="00252373">
      <w:pPr>
        <w:pStyle w:val="LeipisTyhyvinvointi"/>
        <w:rPr>
          <w:u w:val="single"/>
        </w:rPr>
      </w:pPr>
      <w:r w:rsidRPr="00252373">
        <w:rPr>
          <w:u w:val="single"/>
        </w:rPr>
        <w:lastRenderedPageBreak/>
        <w:t>KEHITYSKESKUSTELUN ARVIOIMINEN JA PÄÄTTÄMINEN</w:t>
      </w:r>
    </w:p>
    <w:p w14:paraId="33B5C7FA" w14:textId="77777777" w:rsidR="00E22E0A" w:rsidRDefault="00E22E0A" w:rsidP="00800DCF">
      <w:pPr>
        <w:pStyle w:val="LeipisTyhyvinvointi"/>
      </w:pPr>
      <w:bookmarkStart w:id="28" w:name="_Toc405450969"/>
    </w:p>
    <w:p w14:paraId="1E4A30A1" w14:textId="77777777" w:rsidR="00E22E0A" w:rsidRPr="00E22E0A" w:rsidRDefault="00E22E0A" w:rsidP="00E22E0A">
      <w:pPr>
        <w:pStyle w:val="LeipisTyhyvinvointi"/>
        <w:numPr>
          <w:ilvl w:val="0"/>
          <w:numId w:val="54"/>
        </w:numPr>
        <w:rPr>
          <w:rFonts w:asciiTheme="minorHAnsi" w:hAnsiTheme="minorHAnsi" w:cstheme="minorHAnsi"/>
        </w:rPr>
      </w:pPr>
      <w:r w:rsidRPr="00E22E0A">
        <w:rPr>
          <w:rFonts w:asciiTheme="minorHAnsi" w:hAnsiTheme="minorHAnsi" w:cstheme="minorHAnsi"/>
          <w:b/>
        </w:rPr>
        <w:t>Esimies:</w:t>
      </w:r>
      <w:r w:rsidRPr="00E22E0A">
        <w:rPr>
          <w:rFonts w:asciiTheme="minorHAnsi" w:hAnsiTheme="minorHAnsi" w:cstheme="minorHAnsi"/>
        </w:rPr>
        <w:t xml:space="preserve"> Täytä oma arviosi kehityskeskustelusta (</w:t>
      </w:r>
      <w:r w:rsidRPr="00E22E0A">
        <w:rPr>
          <w:rFonts w:asciiTheme="minorHAnsi" w:hAnsiTheme="minorHAnsi" w:cstheme="minorHAnsi"/>
          <w:b/>
        </w:rPr>
        <w:t>Esimiehen arvio</w:t>
      </w:r>
      <w:r w:rsidRPr="00E22E0A">
        <w:rPr>
          <w:rFonts w:asciiTheme="minorHAnsi" w:hAnsiTheme="minorHAnsi" w:cstheme="minorHAnsi"/>
        </w:rPr>
        <w:t>) ja tarkista lopuksi vielä lomakkeen sisältö. Lähetä lomake hyväksyttäväksi työntekijälle (Lähetä suunnittelun hyväksyntään). Paina Jatka.</w:t>
      </w:r>
    </w:p>
    <w:p w14:paraId="1F38617D" w14:textId="77777777" w:rsidR="00E22E0A" w:rsidRPr="00E22E0A" w:rsidRDefault="00E22E0A" w:rsidP="00E22E0A">
      <w:pPr>
        <w:pStyle w:val="LeipisTyhyvinvointi"/>
        <w:ind w:left="720"/>
        <w:rPr>
          <w:rFonts w:asciiTheme="minorHAnsi" w:hAnsiTheme="minorHAnsi" w:cstheme="minorHAnsi"/>
        </w:rPr>
      </w:pPr>
    </w:p>
    <w:p w14:paraId="5100B972" w14:textId="2B27D93D" w:rsidR="00E22E0A" w:rsidRPr="00E22E0A" w:rsidRDefault="005164B1" w:rsidP="00981F3D">
      <w:pPr>
        <w:pStyle w:val="LeipisTyhyvinvointi"/>
        <w:ind w:left="720"/>
        <w:rPr>
          <w:rFonts w:asciiTheme="minorHAnsi" w:hAnsiTheme="minorHAnsi" w:cstheme="minorHAnsi"/>
        </w:rPr>
      </w:pPr>
      <w:r>
        <w:rPr>
          <w:noProof/>
          <w:lang w:eastAsia="fi-FI"/>
        </w:rPr>
        <w:drawing>
          <wp:inline distT="0" distB="0" distL="0" distR="0" wp14:anchorId="32C5CDC1" wp14:editId="66B7DDDA">
            <wp:extent cx="2552700" cy="421814"/>
            <wp:effectExtent l="0" t="0" r="0" b="0"/>
            <wp:docPr id="516" name="Kuva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99699" cy="429580"/>
                    </a:xfrm>
                    <a:prstGeom prst="rect">
                      <a:avLst/>
                    </a:prstGeom>
                  </pic:spPr>
                </pic:pic>
              </a:graphicData>
            </a:graphic>
          </wp:inline>
        </w:drawing>
      </w:r>
    </w:p>
    <w:p w14:paraId="23D73DBB" w14:textId="77777777" w:rsidR="00E22E0A" w:rsidRPr="00E22E0A" w:rsidRDefault="00E22E0A" w:rsidP="00E22E0A">
      <w:pPr>
        <w:pStyle w:val="LeipisTyhyvinvointi"/>
        <w:rPr>
          <w:rFonts w:asciiTheme="minorHAnsi" w:hAnsiTheme="minorHAnsi" w:cstheme="minorHAnsi"/>
        </w:rPr>
      </w:pPr>
    </w:p>
    <w:p w14:paraId="1367F751" w14:textId="77777777" w:rsidR="00E22E0A" w:rsidRPr="00E22E0A" w:rsidRDefault="00E22E0A" w:rsidP="00E22E0A">
      <w:pPr>
        <w:pStyle w:val="LeipisTyhyvinvointi"/>
        <w:rPr>
          <w:rFonts w:asciiTheme="minorHAnsi" w:hAnsiTheme="minorHAnsi" w:cstheme="minorHAnsi"/>
        </w:rPr>
      </w:pPr>
    </w:p>
    <w:p w14:paraId="1687A3BD" w14:textId="4B2AA0DB" w:rsidR="00E22E0A" w:rsidRPr="00E22E0A" w:rsidRDefault="00024586" w:rsidP="00024586">
      <w:pPr>
        <w:pStyle w:val="LeipisTyhyvinvointi"/>
        <w:ind w:left="720"/>
        <w:rPr>
          <w:rFonts w:asciiTheme="minorHAnsi" w:hAnsiTheme="minorHAnsi" w:cstheme="minorHAnsi"/>
        </w:rPr>
      </w:pPr>
      <w:r>
        <w:rPr>
          <w:noProof/>
          <w:lang w:eastAsia="fi-FI"/>
        </w:rPr>
        <w:drawing>
          <wp:inline distT="0" distB="0" distL="0" distR="0" wp14:anchorId="77CA1D87" wp14:editId="36C6E2B7">
            <wp:extent cx="2526242" cy="1000125"/>
            <wp:effectExtent l="0" t="0" r="7620" b="0"/>
            <wp:docPr id="543" name="Kuva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30634" cy="1001864"/>
                    </a:xfrm>
                    <a:prstGeom prst="rect">
                      <a:avLst/>
                    </a:prstGeom>
                  </pic:spPr>
                </pic:pic>
              </a:graphicData>
            </a:graphic>
          </wp:inline>
        </w:drawing>
      </w:r>
    </w:p>
    <w:p w14:paraId="6CA13DCF" w14:textId="77777777" w:rsidR="00E22E0A" w:rsidRPr="00E22E0A" w:rsidRDefault="00E22E0A" w:rsidP="00E22E0A">
      <w:pPr>
        <w:pStyle w:val="LeipisTyhyvinvointi"/>
        <w:rPr>
          <w:rFonts w:asciiTheme="minorHAnsi" w:hAnsiTheme="minorHAnsi" w:cstheme="minorHAnsi"/>
        </w:rPr>
      </w:pPr>
    </w:p>
    <w:p w14:paraId="00CD183A" w14:textId="77777777" w:rsidR="00E22E0A" w:rsidRPr="00E22E0A" w:rsidRDefault="00E22E0A" w:rsidP="00E22E0A">
      <w:pPr>
        <w:pStyle w:val="LeipisTyhyvinvointi"/>
        <w:numPr>
          <w:ilvl w:val="0"/>
          <w:numId w:val="54"/>
        </w:numPr>
        <w:rPr>
          <w:rFonts w:asciiTheme="minorHAnsi" w:hAnsiTheme="minorHAnsi" w:cstheme="minorHAnsi"/>
        </w:rPr>
      </w:pPr>
      <w:r w:rsidRPr="00E22E0A">
        <w:rPr>
          <w:rFonts w:asciiTheme="minorHAnsi" w:hAnsiTheme="minorHAnsi" w:cstheme="minorHAnsi"/>
          <w:b/>
        </w:rPr>
        <w:t>Työntekijä:</w:t>
      </w:r>
      <w:r w:rsidRPr="00E22E0A">
        <w:rPr>
          <w:rFonts w:asciiTheme="minorHAnsi" w:hAnsiTheme="minorHAnsi" w:cstheme="minorHAnsi"/>
        </w:rPr>
        <w:t xml:space="preserve"> Täytä oma arviosi kehityskeskustelusta (</w:t>
      </w:r>
      <w:r w:rsidRPr="00E22E0A">
        <w:rPr>
          <w:rFonts w:asciiTheme="minorHAnsi" w:hAnsiTheme="minorHAnsi" w:cstheme="minorHAnsi"/>
          <w:b/>
        </w:rPr>
        <w:t>Työntekijän arvio</w:t>
      </w:r>
      <w:r w:rsidRPr="00E22E0A">
        <w:rPr>
          <w:rFonts w:asciiTheme="minorHAnsi" w:hAnsiTheme="minorHAnsi" w:cstheme="minorHAnsi"/>
        </w:rPr>
        <w:t>) ja hyväksy lomake (Hyväksy suunnittelu). Paina Jatka.</w:t>
      </w:r>
    </w:p>
    <w:p w14:paraId="57271D72" w14:textId="77777777" w:rsidR="00E22E0A" w:rsidRPr="00E22E0A" w:rsidRDefault="00E22E0A" w:rsidP="00E22E0A">
      <w:pPr>
        <w:pStyle w:val="LeipisTyhyvinvointi"/>
        <w:rPr>
          <w:rFonts w:asciiTheme="minorHAnsi" w:hAnsiTheme="minorHAnsi" w:cstheme="minorHAnsi"/>
        </w:rPr>
      </w:pPr>
    </w:p>
    <w:p w14:paraId="12A176FC" w14:textId="3CA5217D" w:rsidR="00E22E0A" w:rsidRPr="00E22E0A" w:rsidRDefault="00024586" w:rsidP="00E22E0A">
      <w:pPr>
        <w:pStyle w:val="LeipisTyhyvinvointi"/>
        <w:ind w:left="720"/>
        <w:rPr>
          <w:rFonts w:asciiTheme="minorHAnsi" w:hAnsiTheme="minorHAnsi" w:cstheme="minorHAnsi"/>
        </w:rPr>
      </w:pPr>
      <w:r>
        <w:rPr>
          <w:noProof/>
          <w:lang w:eastAsia="fi-FI"/>
        </w:rPr>
        <w:drawing>
          <wp:inline distT="0" distB="0" distL="0" distR="0" wp14:anchorId="26029865" wp14:editId="06F45D40">
            <wp:extent cx="2524125" cy="413434"/>
            <wp:effectExtent l="0" t="0" r="0" b="5715"/>
            <wp:docPr id="555" name="Kuva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2091" cy="424566"/>
                    </a:xfrm>
                    <a:prstGeom prst="rect">
                      <a:avLst/>
                    </a:prstGeom>
                  </pic:spPr>
                </pic:pic>
              </a:graphicData>
            </a:graphic>
          </wp:inline>
        </w:drawing>
      </w:r>
    </w:p>
    <w:p w14:paraId="575E54F2" w14:textId="77777777" w:rsidR="00E22E0A" w:rsidRPr="00E22E0A" w:rsidRDefault="00E22E0A" w:rsidP="00E22E0A">
      <w:pPr>
        <w:pStyle w:val="LeipisTyhyvinvointi"/>
        <w:rPr>
          <w:rFonts w:asciiTheme="minorHAnsi" w:hAnsiTheme="minorHAnsi" w:cstheme="minorHAnsi"/>
        </w:rPr>
      </w:pPr>
    </w:p>
    <w:p w14:paraId="32DE52B2" w14:textId="77777777" w:rsidR="00E22E0A" w:rsidRPr="00E22E0A" w:rsidRDefault="00E22E0A" w:rsidP="00E22E0A">
      <w:pPr>
        <w:pStyle w:val="LeipisTyhyvinvointi"/>
        <w:rPr>
          <w:rFonts w:asciiTheme="minorHAnsi" w:hAnsiTheme="minorHAnsi" w:cstheme="minorHAnsi"/>
        </w:rPr>
      </w:pPr>
    </w:p>
    <w:p w14:paraId="16174484" w14:textId="63E88A72" w:rsidR="00E22E0A" w:rsidRPr="00E22E0A" w:rsidRDefault="00024586" w:rsidP="00024586">
      <w:pPr>
        <w:pStyle w:val="LeipisTyhyvinvointi"/>
        <w:ind w:left="720"/>
        <w:rPr>
          <w:rFonts w:asciiTheme="minorHAnsi" w:hAnsiTheme="minorHAnsi" w:cstheme="minorHAnsi"/>
        </w:rPr>
      </w:pPr>
      <w:r>
        <w:rPr>
          <w:noProof/>
          <w:lang w:eastAsia="fi-FI"/>
        </w:rPr>
        <w:drawing>
          <wp:inline distT="0" distB="0" distL="0" distR="0" wp14:anchorId="6B1416F2" wp14:editId="67AA20C3">
            <wp:extent cx="2461791" cy="1171575"/>
            <wp:effectExtent l="0" t="0" r="0" b="0"/>
            <wp:docPr id="563" name="Kuva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5105" cy="1177911"/>
                    </a:xfrm>
                    <a:prstGeom prst="rect">
                      <a:avLst/>
                    </a:prstGeom>
                  </pic:spPr>
                </pic:pic>
              </a:graphicData>
            </a:graphic>
          </wp:inline>
        </w:drawing>
      </w:r>
    </w:p>
    <w:p w14:paraId="0F609DA9" w14:textId="77777777" w:rsidR="00E22E0A" w:rsidRDefault="00E22E0A" w:rsidP="00800DCF">
      <w:pPr>
        <w:pStyle w:val="LeipisTyhyvinvointi"/>
      </w:pPr>
    </w:p>
    <w:p w14:paraId="395C264D" w14:textId="77777777" w:rsidR="00E22E0A" w:rsidRDefault="00E22E0A">
      <w:pPr>
        <w:rPr>
          <w:rFonts w:asciiTheme="majorHAnsi" w:eastAsiaTheme="majorEastAsia" w:hAnsiTheme="majorHAnsi" w:cstheme="majorBidi"/>
          <w:bCs/>
          <w:sz w:val="24"/>
        </w:rPr>
      </w:pPr>
      <w:r>
        <w:rPr>
          <w:b/>
        </w:rPr>
        <w:br w:type="page"/>
      </w:r>
    </w:p>
    <w:p w14:paraId="1E339425" w14:textId="5FC59118" w:rsidR="00800DCF" w:rsidRPr="00B9040C" w:rsidRDefault="00B9040C" w:rsidP="000757B4">
      <w:pPr>
        <w:pStyle w:val="Otsikko4oma"/>
        <w:rPr>
          <w:b w:val="0"/>
        </w:rPr>
      </w:pPr>
      <w:bookmarkStart w:id="29" w:name="_Toc526937797"/>
      <w:r w:rsidRPr="00B9040C">
        <w:rPr>
          <w:b w:val="0"/>
        </w:rPr>
        <w:lastRenderedPageBreak/>
        <w:t xml:space="preserve">1.4.1.2 </w:t>
      </w:r>
      <w:r w:rsidR="00800DCF" w:rsidRPr="00B9040C">
        <w:rPr>
          <w:b w:val="0"/>
        </w:rPr>
        <w:t>Ryhmä</w:t>
      </w:r>
      <w:r w:rsidR="000757B4" w:rsidRPr="00B9040C">
        <w:rPr>
          <w:b w:val="0"/>
        </w:rPr>
        <w:t>kehitys</w:t>
      </w:r>
      <w:r w:rsidR="00800DCF" w:rsidRPr="00B9040C">
        <w:rPr>
          <w:b w:val="0"/>
        </w:rPr>
        <w:t>keskustelu</w:t>
      </w:r>
      <w:bookmarkEnd w:id="29"/>
      <w:r w:rsidR="00800DCF" w:rsidRPr="00B9040C">
        <w:rPr>
          <w:b w:val="0"/>
        </w:rPr>
        <w:t xml:space="preserve"> </w:t>
      </w:r>
      <w:bookmarkEnd w:id="28"/>
    </w:p>
    <w:p w14:paraId="3BC711C1" w14:textId="77777777" w:rsidR="00800DCF" w:rsidRPr="00800DCF" w:rsidRDefault="00800DCF" w:rsidP="00800DCF">
      <w:pPr>
        <w:pStyle w:val="LeipisTyhyvinvointi"/>
      </w:pPr>
    </w:p>
    <w:p w14:paraId="5F00E96F" w14:textId="77777777" w:rsidR="00800DCF" w:rsidRPr="00800DCF" w:rsidRDefault="00800DCF" w:rsidP="00800DCF">
      <w:pPr>
        <w:pStyle w:val="LeipisTyhyvinvointi"/>
      </w:pPr>
      <w:r w:rsidRPr="00800DCF">
        <w:t>Ryhmäkeskustelu käydään esimiehen ja työntekijöiden yhteisenä keskusteluna tilanteessa, jossa ryhmän suuren koon tai vastaavan syyn vuoksi henkilökohtaisia kehityskeskusteluja ei ole mahdollista käydä.</w:t>
      </w:r>
    </w:p>
    <w:p w14:paraId="41083CBD" w14:textId="77777777" w:rsidR="00800DCF" w:rsidRPr="00800DCF" w:rsidRDefault="00800DCF" w:rsidP="00800DCF">
      <w:pPr>
        <w:pStyle w:val="LeipisTyhyvinvointi"/>
      </w:pPr>
    </w:p>
    <w:p w14:paraId="740EEA56" w14:textId="77777777" w:rsidR="00800DCF" w:rsidRPr="00800DCF" w:rsidRDefault="00800DCF" w:rsidP="00800DCF">
      <w:pPr>
        <w:pStyle w:val="LeipisTyhyvinvointi"/>
      </w:pPr>
      <w:r w:rsidRPr="00800DCF">
        <w:t xml:space="preserve">Ryhmäkehityskeskustelussa ei ole vastaavaa esitäyttötoimintoa kuin henkilökohtaisissa lomakkeissa. Työntekijät osallistuvat kehityskeskusteluun ja pääsevät katsomaan dokumenttia, mutta eivät voi muuttaa sitä. Esimies täyttää keskustelun yhteydessä lomakkeen välilehdet ja tekee lomakkeelle hyväksynnän itse, jolloin lomake siirtyy seuraavaan tilaan valitsemalla </w:t>
      </w:r>
      <w:r w:rsidRPr="00800DCF">
        <w:rPr>
          <w:b/>
        </w:rPr>
        <w:t>Hyväksy suunnittelu</w:t>
      </w:r>
      <w:r w:rsidRPr="00800DCF">
        <w:t xml:space="preserve">. </w:t>
      </w:r>
    </w:p>
    <w:p w14:paraId="2EC7BFB9" w14:textId="77777777" w:rsidR="00800DCF" w:rsidRPr="00800DCF" w:rsidRDefault="00800DCF" w:rsidP="00800DCF">
      <w:pPr>
        <w:pStyle w:val="LeipisTyhyvinvointi"/>
      </w:pPr>
    </w:p>
    <w:p w14:paraId="4012F838" w14:textId="627E1DF7" w:rsidR="00800DCF" w:rsidRPr="00800DCF" w:rsidRDefault="001F66FC" w:rsidP="00800DCF">
      <w:pPr>
        <w:pStyle w:val="LeipisTyhyvinvointi"/>
      </w:pPr>
      <w:r>
        <w:rPr>
          <w:noProof/>
          <w:lang w:eastAsia="fi-FI"/>
        </w:rPr>
        <w:drawing>
          <wp:inline distT="0" distB="0" distL="0" distR="0" wp14:anchorId="094C4695" wp14:editId="04B7C1BE">
            <wp:extent cx="3248025" cy="1295400"/>
            <wp:effectExtent l="0" t="0" r="9525"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48025" cy="1295400"/>
                    </a:xfrm>
                    <a:prstGeom prst="rect">
                      <a:avLst/>
                    </a:prstGeom>
                  </pic:spPr>
                </pic:pic>
              </a:graphicData>
            </a:graphic>
          </wp:inline>
        </w:drawing>
      </w:r>
    </w:p>
    <w:p w14:paraId="32C963C9" w14:textId="1FA994D9" w:rsidR="00800DCF" w:rsidRDefault="00800DCF" w:rsidP="00800DCF">
      <w:pPr>
        <w:pStyle w:val="LeipisTyhyvinvointi"/>
      </w:pPr>
    </w:p>
    <w:p w14:paraId="5D413812" w14:textId="0E0F30CC" w:rsidR="001F66FC" w:rsidRPr="00800DCF" w:rsidRDefault="001F66FC" w:rsidP="001F66FC">
      <w:pPr>
        <w:pStyle w:val="LeipisTyhyvinvointi"/>
      </w:pPr>
      <w:r w:rsidRPr="00800DCF">
        <w:t xml:space="preserve">Lomake on </w:t>
      </w:r>
      <w:r w:rsidRPr="00800DCF">
        <w:rPr>
          <w:u w:val="single"/>
        </w:rPr>
        <w:t>Käsiteltävänä</w:t>
      </w:r>
      <w:r w:rsidR="009A3D65">
        <w:rPr>
          <w:u w:val="single"/>
        </w:rPr>
        <w:t>-</w:t>
      </w:r>
      <w:r w:rsidRPr="00800DCF">
        <w:t xml:space="preserve">tilassa seuraavan kehityskeskustelukauden alkamiseen asti. </w:t>
      </w:r>
    </w:p>
    <w:p w14:paraId="47C00C31" w14:textId="77777777" w:rsidR="001F66FC" w:rsidRDefault="001F66FC" w:rsidP="00800DCF">
      <w:pPr>
        <w:pStyle w:val="LeipisTyhyvinvointi"/>
      </w:pPr>
    </w:p>
    <w:p w14:paraId="5CA35086" w14:textId="77777777" w:rsidR="00800DCF" w:rsidRPr="00800DCF" w:rsidRDefault="00800DCF" w:rsidP="00800DCF">
      <w:pPr>
        <w:pStyle w:val="LeipisTyhyvinvointi"/>
      </w:pPr>
      <w:r w:rsidRPr="00800DCF">
        <w:t xml:space="preserve">Uuden kehityskeskustelun yhteydessä esimies täydentää edellisen kauden lomakkeelle tavoitteiden toteutumisen välilehdelle: </w:t>
      </w:r>
    </w:p>
    <w:p w14:paraId="00551141" w14:textId="77777777" w:rsidR="00800DCF" w:rsidRPr="00800DCF" w:rsidRDefault="00800DCF" w:rsidP="00800DCF">
      <w:pPr>
        <w:pStyle w:val="LeipisTyhyvinvointi"/>
      </w:pPr>
    </w:p>
    <w:p w14:paraId="5A83A5A8" w14:textId="56A8B0DF" w:rsidR="00800DCF" w:rsidRPr="00800DCF" w:rsidRDefault="00A00FE5" w:rsidP="00693549">
      <w:pPr>
        <w:pStyle w:val="LeipisTyhyvinvointi"/>
        <w:numPr>
          <w:ilvl w:val="1"/>
          <w:numId w:val="43"/>
        </w:numPr>
      </w:pPr>
      <w:r>
        <w:t>K</w:t>
      </w:r>
      <w:r w:rsidR="00800DCF" w:rsidRPr="00800DCF">
        <w:t>auden tavoitteet</w:t>
      </w:r>
    </w:p>
    <w:p w14:paraId="0776FCF8" w14:textId="77777777" w:rsidR="00800DCF" w:rsidRPr="00800DCF" w:rsidRDefault="00800DCF" w:rsidP="00800DCF">
      <w:pPr>
        <w:pStyle w:val="LeipisTyhyvinvointi"/>
      </w:pPr>
    </w:p>
    <w:p w14:paraId="7AD37D46" w14:textId="59F2203A" w:rsidR="00800DCF" w:rsidRDefault="00800DCF" w:rsidP="00800DCF">
      <w:pPr>
        <w:pStyle w:val="LeipisTyhyvinvointi"/>
        <w:rPr>
          <w:b/>
        </w:rPr>
      </w:pPr>
      <w:r w:rsidRPr="00800DCF">
        <w:t xml:space="preserve">Kun tavoitteiden toteutuminen on täydennetty, valitaan kohta </w:t>
      </w:r>
      <w:r w:rsidRPr="00800DCF">
        <w:rPr>
          <w:b/>
        </w:rPr>
        <w:t>Päätä arviointiprosessi.</w:t>
      </w:r>
    </w:p>
    <w:p w14:paraId="38CB4835" w14:textId="77777777" w:rsidR="009A3D65" w:rsidRPr="00800DCF" w:rsidRDefault="009A3D65" w:rsidP="00800DCF">
      <w:pPr>
        <w:pStyle w:val="LeipisTyhyvinvointi"/>
      </w:pPr>
    </w:p>
    <w:p w14:paraId="1E79D5B3" w14:textId="1665D9CF" w:rsidR="00800DCF" w:rsidRPr="00800DCF" w:rsidRDefault="009A3D65" w:rsidP="00800DCF">
      <w:pPr>
        <w:pStyle w:val="LeipisTyhyvinvointi"/>
      </w:pPr>
      <w:r>
        <w:rPr>
          <w:noProof/>
          <w:lang w:eastAsia="fi-FI"/>
        </w:rPr>
        <w:drawing>
          <wp:inline distT="0" distB="0" distL="0" distR="0" wp14:anchorId="5C61A7F9" wp14:editId="189054E4">
            <wp:extent cx="3114675" cy="1276350"/>
            <wp:effectExtent l="0" t="0" r="9525" b="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14675" cy="1276350"/>
                    </a:xfrm>
                    <a:prstGeom prst="rect">
                      <a:avLst/>
                    </a:prstGeom>
                  </pic:spPr>
                </pic:pic>
              </a:graphicData>
            </a:graphic>
          </wp:inline>
        </w:drawing>
      </w:r>
    </w:p>
    <w:p w14:paraId="430803D3" w14:textId="1A406EA2" w:rsidR="00800DCF" w:rsidRPr="00800DCF" w:rsidRDefault="00800DCF" w:rsidP="00800DCF">
      <w:pPr>
        <w:pStyle w:val="LeipisTyhyvinvointi"/>
      </w:pPr>
    </w:p>
    <w:p w14:paraId="2587A0A7" w14:textId="77777777" w:rsidR="00800DCF" w:rsidRPr="00800DCF" w:rsidRDefault="00800DCF" w:rsidP="00800DCF">
      <w:pPr>
        <w:pStyle w:val="LeipisTyhyvinvointi"/>
      </w:pPr>
    </w:p>
    <w:p w14:paraId="6341A92C" w14:textId="5F2AE8D4" w:rsidR="00C25C21" w:rsidRPr="00C25C21" w:rsidRDefault="00800DCF" w:rsidP="00800DCF">
      <w:pPr>
        <w:pStyle w:val="LeipisTyhyvinvointi"/>
      </w:pPr>
      <w:r w:rsidRPr="00800DCF">
        <w:t xml:space="preserve">Arviointiprosessin päättämisen jälkeen kehityskeskustelulomake siirtyy tilaan </w:t>
      </w:r>
      <w:r w:rsidRPr="00800DCF">
        <w:rPr>
          <w:u w:val="single"/>
        </w:rPr>
        <w:t>Päätetty</w:t>
      </w:r>
      <w:r w:rsidRPr="00800DCF">
        <w:t>. Lomakkeelle ei voi tehdä enää muutoksia päätetty-tilassa.</w:t>
      </w:r>
    </w:p>
    <w:p w14:paraId="6341A92D" w14:textId="77777777" w:rsidR="00710B2E" w:rsidRDefault="00710B2E" w:rsidP="003B5496">
      <w:pPr>
        <w:rPr>
          <w:rFonts w:asciiTheme="majorHAnsi" w:eastAsiaTheme="majorEastAsia" w:hAnsiTheme="majorHAnsi" w:cstheme="majorBidi"/>
          <w:bCs/>
          <w:sz w:val="24"/>
          <w:szCs w:val="26"/>
        </w:rPr>
      </w:pPr>
    </w:p>
    <w:p w14:paraId="03DBF259" w14:textId="77777777" w:rsidR="00143303" w:rsidRDefault="00143303" w:rsidP="003B5496">
      <w:pPr>
        <w:rPr>
          <w:rFonts w:asciiTheme="majorHAnsi" w:eastAsiaTheme="majorEastAsia" w:hAnsiTheme="majorHAnsi" w:cstheme="majorBidi"/>
          <w:bCs/>
          <w:sz w:val="24"/>
          <w:szCs w:val="26"/>
        </w:rPr>
      </w:pPr>
    </w:p>
    <w:p w14:paraId="6341A92F" w14:textId="4FAE14EA" w:rsidR="00710B2E" w:rsidRDefault="00710B2E" w:rsidP="00FB1AFD">
      <w:pPr>
        <w:pStyle w:val="LeipisTyhyvinvointi"/>
      </w:pPr>
    </w:p>
    <w:p w14:paraId="27ECDFE1" w14:textId="77777777" w:rsidR="00143303" w:rsidRDefault="00143303" w:rsidP="00FB1AFD">
      <w:pPr>
        <w:pStyle w:val="LeipisTyhyvinvointi"/>
      </w:pPr>
    </w:p>
    <w:p w14:paraId="6A16105A" w14:textId="77777777" w:rsidR="009A3D65" w:rsidRDefault="009A3D65">
      <w:pPr>
        <w:rPr>
          <w:rFonts w:asciiTheme="majorHAnsi" w:eastAsiaTheme="majorEastAsia" w:hAnsiTheme="majorHAnsi" w:cstheme="majorBidi"/>
          <w:bCs/>
          <w:noProof/>
          <w:sz w:val="24"/>
          <w:lang w:eastAsia="fi-FI"/>
        </w:rPr>
      </w:pPr>
      <w:bookmarkStart w:id="30" w:name="_Toc526937798"/>
      <w:r>
        <w:rPr>
          <w:noProof/>
          <w:lang w:eastAsia="fi-FI"/>
        </w:rPr>
        <w:br w:type="page"/>
      </w:r>
    </w:p>
    <w:p w14:paraId="44BE53B1" w14:textId="02254007" w:rsidR="00136600" w:rsidRPr="00136600" w:rsidRDefault="00136600" w:rsidP="00136600">
      <w:pPr>
        <w:pStyle w:val="Otsikko3"/>
        <w:rPr>
          <w:noProof/>
          <w:lang w:eastAsia="fi-FI"/>
        </w:rPr>
      </w:pPr>
      <w:r>
        <w:rPr>
          <w:noProof/>
          <w:lang w:eastAsia="fi-FI"/>
        </w:rPr>
        <w:lastRenderedPageBreak/>
        <w:t>Kehityskeskustelulomakkeen tilat</w:t>
      </w:r>
      <w:r w:rsidR="00B9040C">
        <w:rPr>
          <w:noProof/>
          <w:lang w:eastAsia="fi-FI"/>
        </w:rPr>
        <w:t xml:space="preserve"> ja selitys</w:t>
      </w:r>
      <w:bookmarkEnd w:id="30"/>
    </w:p>
    <w:p w14:paraId="549D7A2D" w14:textId="77777777" w:rsidR="00136600" w:rsidRDefault="00136600">
      <w:pPr>
        <w:rPr>
          <w:rFonts w:asciiTheme="majorHAnsi" w:eastAsiaTheme="majorEastAsia" w:hAnsiTheme="majorHAnsi" w:cstheme="majorBidi"/>
          <w:bCs/>
          <w:noProof/>
          <w:sz w:val="24"/>
          <w:szCs w:val="26"/>
          <w:lang w:eastAsia="fi-FI"/>
        </w:rPr>
      </w:pPr>
    </w:p>
    <w:p w14:paraId="0DD8C299" w14:textId="6E796B91" w:rsidR="00710B2E" w:rsidRDefault="0055628A" w:rsidP="003B5496">
      <w:pPr>
        <w:rPr>
          <w:rFonts w:asciiTheme="majorHAnsi" w:eastAsiaTheme="majorEastAsia" w:hAnsiTheme="majorHAnsi" w:cstheme="majorBidi"/>
          <w:bCs/>
          <w:sz w:val="24"/>
          <w:szCs w:val="26"/>
        </w:rPr>
      </w:pPr>
      <w:r>
        <w:rPr>
          <w:rFonts w:asciiTheme="majorHAnsi" w:eastAsiaTheme="majorEastAsia" w:hAnsiTheme="majorHAnsi" w:cstheme="majorBidi"/>
          <w:bCs/>
          <w:noProof/>
          <w:sz w:val="24"/>
          <w:szCs w:val="26"/>
          <w:lang w:eastAsia="fi-FI"/>
        </w:rPr>
        <w:drawing>
          <wp:inline distT="0" distB="0" distL="0" distR="0" wp14:anchorId="159C72BD" wp14:editId="74157183">
            <wp:extent cx="6522967" cy="4377730"/>
            <wp:effectExtent l="0" t="0" r="0" b="381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33079" cy="4384516"/>
                    </a:xfrm>
                    <a:prstGeom prst="rect">
                      <a:avLst/>
                    </a:prstGeom>
                    <a:noFill/>
                  </pic:spPr>
                </pic:pic>
              </a:graphicData>
            </a:graphic>
          </wp:inline>
        </w:drawing>
      </w:r>
      <w:r w:rsidR="00800DCF">
        <w:rPr>
          <w:rFonts w:asciiTheme="majorHAnsi" w:eastAsiaTheme="majorEastAsia" w:hAnsiTheme="majorHAnsi" w:cstheme="majorBidi"/>
          <w:bCs/>
          <w:sz w:val="24"/>
          <w:szCs w:val="26"/>
        </w:rPr>
        <w:br w:type="page"/>
      </w:r>
    </w:p>
    <w:p w14:paraId="6341A931" w14:textId="77777777" w:rsidR="003B5496" w:rsidRPr="008870FA" w:rsidRDefault="003B5496" w:rsidP="003B5496">
      <w:pPr>
        <w:pStyle w:val="Otsikko3"/>
        <w:numPr>
          <w:ilvl w:val="2"/>
          <w:numId w:val="1"/>
        </w:numPr>
      </w:pPr>
      <w:bookmarkStart w:id="31" w:name="_Toc526937799"/>
      <w:r w:rsidRPr="008870FA">
        <w:lastRenderedPageBreak/>
        <w:t>Perehdyttämissuunnitelma</w:t>
      </w:r>
      <w:bookmarkEnd w:id="31"/>
    </w:p>
    <w:p w14:paraId="6341A932" w14:textId="77777777" w:rsidR="003B5496" w:rsidRDefault="003B5496" w:rsidP="003B5496">
      <w:pPr>
        <w:rPr>
          <w:rFonts w:asciiTheme="majorHAnsi" w:eastAsiaTheme="majorEastAsia" w:hAnsiTheme="majorHAnsi" w:cstheme="majorBidi"/>
          <w:bCs/>
          <w:sz w:val="24"/>
          <w:szCs w:val="26"/>
        </w:rPr>
      </w:pPr>
    </w:p>
    <w:p w14:paraId="6341A933" w14:textId="77777777" w:rsidR="003B5496" w:rsidRPr="00223471" w:rsidRDefault="003B5496" w:rsidP="003B5496">
      <w:pPr>
        <w:rPr>
          <w:rFonts w:asciiTheme="majorHAnsi" w:eastAsiaTheme="majorEastAsia" w:hAnsiTheme="majorHAnsi" w:cstheme="majorBidi"/>
          <w:bCs/>
        </w:rPr>
      </w:pPr>
      <w:r w:rsidRPr="008F062C">
        <w:rPr>
          <w:rFonts w:asciiTheme="majorHAnsi" w:eastAsiaTheme="majorEastAsia" w:hAnsiTheme="majorHAnsi" w:cstheme="majorBidi"/>
          <w:b/>
          <w:bCs/>
        </w:rPr>
        <w:t>Kehityskeskustelu ja Arvioinnit</w:t>
      </w:r>
      <w:r w:rsidRPr="00223471">
        <w:rPr>
          <w:rFonts w:asciiTheme="majorHAnsi" w:eastAsiaTheme="majorEastAsia" w:hAnsiTheme="majorHAnsi" w:cstheme="majorBidi"/>
          <w:bCs/>
        </w:rPr>
        <w:t xml:space="preserve"> –kohdasta löytyy kehityskeskusteluiden lisäksi työntekijäasiakirjana </w:t>
      </w:r>
      <w:r w:rsidRPr="008B1BF4">
        <w:rPr>
          <w:rFonts w:asciiTheme="majorHAnsi" w:eastAsiaTheme="majorEastAsia" w:hAnsiTheme="majorHAnsi" w:cstheme="majorBidi"/>
          <w:bCs/>
          <w:i/>
        </w:rPr>
        <w:t>Perehdyttämissuunnitelma</w:t>
      </w:r>
      <w:r w:rsidRPr="00223471">
        <w:rPr>
          <w:rFonts w:asciiTheme="majorHAnsi" w:eastAsiaTheme="majorEastAsia" w:hAnsiTheme="majorHAnsi" w:cstheme="majorBidi"/>
          <w:bCs/>
        </w:rPr>
        <w:t xml:space="preserve">. </w:t>
      </w:r>
    </w:p>
    <w:p w14:paraId="6341A934" w14:textId="77777777" w:rsidR="003B5496" w:rsidRPr="00223471" w:rsidRDefault="003B5496" w:rsidP="003B5496">
      <w:pPr>
        <w:rPr>
          <w:rFonts w:asciiTheme="majorHAnsi" w:eastAsiaTheme="majorEastAsia" w:hAnsiTheme="majorHAnsi" w:cstheme="majorBidi"/>
          <w:bCs/>
        </w:rPr>
      </w:pPr>
    </w:p>
    <w:p w14:paraId="6341A935" w14:textId="77777777" w:rsidR="003B5496" w:rsidRDefault="003B5496" w:rsidP="003B5496">
      <w:pPr>
        <w:rPr>
          <w:rFonts w:asciiTheme="majorHAnsi" w:eastAsiaTheme="majorEastAsia" w:hAnsiTheme="majorHAnsi" w:cstheme="majorBidi"/>
          <w:bCs/>
        </w:rPr>
      </w:pPr>
      <w:r>
        <w:rPr>
          <w:rFonts w:asciiTheme="majorHAnsi" w:eastAsiaTheme="majorEastAsia" w:hAnsiTheme="majorHAnsi" w:cstheme="majorBidi"/>
          <w:bCs/>
        </w:rPr>
        <w:t xml:space="preserve">Lomake näkyy työntekijäasiakirjoissa, kun esimies on avannut lomakkeen ja lomake on tilassa </w:t>
      </w:r>
      <w:r w:rsidRPr="00FB3C77">
        <w:rPr>
          <w:rFonts w:asciiTheme="majorHAnsi" w:eastAsiaTheme="majorEastAsia" w:hAnsiTheme="majorHAnsi" w:cstheme="majorBidi"/>
          <w:bCs/>
          <w:i/>
        </w:rPr>
        <w:t>Käsiteltävänä</w:t>
      </w:r>
      <w:r>
        <w:rPr>
          <w:rFonts w:asciiTheme="majorHAnsi" w:eastAsiaTheme="majorEastAsia" w:hAnsiTheme="majorHAnsi" w:cstheme="majorBidi"/>
          <w:bCs/>
        </w:rPr>
        <w:t xml:space="preserve">. Perehdyttämissuunnitelmasta löytyvät välilehdet esimiehen ja työntekijän tehtäville, joissa tarkemmat ohjeistukset perehdytyksen tueksi. </w:t>
      </w:r>
    </w:p>
    <w:p w14:paraId="6341A936" w14:textId="77777777" w:rsidR="003B5496" w:rsidRDefault="003B5496" w:rsidP="003B5496">
      <w:pPr>
        <w:rPr>
          <w:rFonts w:asciiTheme="majorHAnsi" w:eastAsiaTheme="majorEastAsia" w:hAnsiTheme="majorHAnsi" w:cstheme="majorBidi"/>
          <w:bCs/>
        </w:rPr>
      </w:pPr>
    </w:p>
    <w:p w14:paraId="6341A937" w14:textId="77777777" w:rsidR="003B5496" w:rsidRPr="00223471" w:rsidRDefault="003B5496" w:rsidP="003B5496">
      <w:pPr>
        <w:rPr>
          <w:rFonts w:asciiTheme="majorHAnsi" w:eastAsiaTheme="majorEastAsia" w:hAnsiTheme="majorHAnsi" w:cstheme="majorBidi"/>
          <w:bCs/>
        </w:rPr>
      </w:pPr>
      <w:r w:rsidRPr="00702457">
        <w:rPr>
          <w:rFonts w:asciiTheme="majorHAnsi" w:eastAsiaTheme="majorEastAsia" w:hAnsiTheme="majorHAnsi" w:cstheme="majorBidi"/>
          <w:bCs/>
        </w:rPr>
        <w:t xml:space="preserve">Kun perehdytys on katsottu suoritetuksi ja perehdytyksen päätöskeskustelu on käyty, arviointiasiakirjaan lisätään liitteeksi työntekijän perehdytysohjelma (mikäli käytetty toimialan omaa perehdyttämissuunnitelmaa, tulee se liittää mukaan). Lopuksi esimies päättää arviointiprosessin, jolloin perehdytys katsotaan suoritetuksi.  </w:t>
      </w:r>
    </w:p>
    <w:p w14:paraId="6341A938" w14:textId="77777777" w:rsidR="009C24D0" w:rsidRDefault="009C24D0" w:rsidP="009C24D0"/>
    <w:p w14:paraId="6341A939" w14:textId="77777777" w:rsidR="008E3E78" w:rsidRDefault="008E3E78" w:rsidP="009C24D0"/>
    <w:p w14:paraId="6341A93A" w14:textId="77777777" w:rsidR="008E3E78" w:rsidRDefault="008E3E78" w:rsidP="009C24D0"/>
    <w:p w14:paraId="6341A93B" w14:textId="77777777" w:rsidR="008E3E78" w:rsidRDefault="008E3E78" w:rsidP="009C24D0"/>
    <w:p w14:paraId="6341A93C" w14:textId="77777777" w:rsidR="008E3E78" w:rsidRDefault="008E3E78" w:rsidP="009C24D0"/>
    <w:p w14:paraId="6341A93D" w14:textId="77777777" w:rsidR="008E3E78" w:rsidRDefault="008E3E78" w:rsidP="009C24D0"/>
    <w:p w14:paraId="6341A93E" w14:textId="77777777" w:rsidR="008E3E78" w:rsidRDefault="008E3E78" w:rsidP="009C24D0"/>
    <w:p w14:paraId="6341A93F" w14:textId="77777777" w:rsidR="008E3E78" w:rsidRDefault="008E3E78" w:rsidP="009C24D0"/>
    <w:p w14:paraId="6341A940" w14:textId="77777777" w:rsidR="008E3E78" w:rsidRDefault="008E3E78" w:rsidP="009C24D0"/>
    <w:p w14:paraId="6341A941" w14:textId="77777777" w:rsidR="008E3E78" w:rsidRDefault="008E3E78" w:rsidP="009C24D0"/>
    <w:p w14:paraId="6341A942" w14:textId="77777777" w:rsidR="008E3E78" w:rsidRDefault="008E3E78" w:rsidP="009C24D0"/>
    <w:p w14:paraId="6341A943" w14:textId="77777777" w:rsidR="008E3E78" w:rsidRDefault="008E3E78" w:rsidP="009C24D0"/>
    <w:p w14:paraId="6341A944" w14:textId="77777777" w:rsidR="008E3E78" w:rsidRDefault="008E3E78" w:rsidP="009C24D0"/>
    <w:p w14:paraId="6341A945" w14:textId="77777777" w:rsidR="00C77F6C" w:rsidRDefault="00C77F6C" w:rsidP="009C24D0"/>
    <w:p w14:paraId="6341A946" w14:textId="77777777" w:rsidR="00C77F6C" w:rsidRDefault="00C77F6C" w:rsidP="009C24D0"/>
    <w:p w14:paraId="6341A947" w14:textId="77777777" w:rsidR="00C77F6C" w:rsidRDefault="00C77F6C" w:rsidP="009C24D0"/>
    <w:p w14:paraId="6341A948" w14:textId="77777777" w:rsidR="00C77F6C" w:rsidRDefault="00C77F6C" w:rsidP="009C24D0"/>
    <w:p w14:paraId="6341A949" w14:textId="77777777" w:rsidR="00C77F6C" w:rsidRDefault="00C77F6C" w:rsidP="009C24D0"/>
    <w:p w14:paraId="6341A94A" w14:textId="77777777" w:rsidR="00C77F6C" w:rsidRDefault="00C77F6C" w:rsidP="009C24D0"/>
    <w:p w14:paraId="6341A94B" w14:textId="77777777" w:rsidR="00C77F6C" w:rsidRDefault="00C77F6C" w:rsidP="009C24D0"/>
    <w:p w14:paraId="6341A94C" w14:textId="77777777" w:rsidR="008E3E78" w:rsidRDefault="008E3E78" w:rsidP="009C24D0"/>
    <w:p w14:paraId="6341A94D" w14:textId="77777777" w:rsidR="008E3E78" w:rsidRDefault="008E3E78" w:rsidP="009C24D0"/>
    <w:p w14:paraId="6341A94E" w14:textId="77777777" w:rsidR="008E3E78" w:rsidRDefault="008E3E78" w:rsidP="009C24D0"/>
    <w:p w14:paraId="6341A94F" w14:textId="77777777" w:rsidR="00BF2DBD" w:rsidRDefault="00BF2DBD" w:rsidP="009C24D0"/>
    <w:p w14:paraId="6341A950" w14:textId="77777777" w:rsidR="00BF2DBD" w:rsidRDefault="00BF2DBD" w:rsidP="009C24D0"/>
    <w:p w14:paraId="6341A951" w14:textId="77777777" w:rsidR="00BF2DBD" w:rsidRDefault="00BF2DBD" w:rsidP="009C24D0"/>
    <w:p w14:paraId="6341A952" w14:textId="77777777" w:rsidR="00BF2DBD" w:rsidRDefault="00BF2DBD" w:rsidP="009C24D0"/>
    <w:p w14:paraId="6341A953" w14:textId="77777777" w:rsidR="00BF2DBD" w:rsidRDefault="00BF2DBD" w:rsidP="009C24D0"/>
    <w:p w14:paraId="6341A954" w14:textId="77777777" w:rsidR="00BF2DBD" w:rsidRDefault="00BF2DBD" w:rsidP="009C24D0"/>
    <w:p w14:paraId="6341A955" w14:textId="77777777" w:rsidR="00BF2DBD" w:rsidRDefault="00BF2DBD" w:rsidP="009C24D0"/>
    <w:p w14:paraId="6341A956" w14:textId="77777777" w:rsidR="00BF2DBD" w:rsidRDefault="00BF2DBD" w:rsidP="009C24D0"/>
    <w:p w14:paraId="6341A957" w14:textId="77777777" w:rsidR="00BF2DBD" w:rsidRDefault="00BF2DBD" w:rsidP="009C24D0"/>
    <w:p w14:paraId="6341A958" w14:textId="77777777" w:rsidR="00BF2DBD" w:rsidRDefault="00BF2DBD" w:rsidP="009C24D0"/>
    <w:p w14:paraId="6341A959" w14:textId="77777777" w:rsidR="00BF2DBD" w:rsidRDefault="00BF2DBD" w:rsidP="009C24D0"/>
    <w:p w14:paraId="6341A95A" w14:textId="77777777" w:rsidR="00BF2DBD" w:rsidRDefault="00BF2DBD" w:rsidP="009C24D0"/>
    <w:p w14:paraId="6341A95B" w14:textId="77777777" w:rsidR="00BF2DBD" w:rsidRDefault="00BF2DBD" w:rsidP="009C24D0"/>
    <w:p w14:paraId="6341A95C" w14:textId="77777777" w:rsidR="00BF2DBD" w:rsidRDefault="00BF2DBD" w:rsidP="009C24D0"/>
    <w:p w14:paraId="6341A95D" w14:textId="77777777" w:rsidR="00BF2DBD" w:rsidRDefault="00BF2DBD" w:rsidP="009C24D0"/>
    <w:p w14:paraId="6341A95E" w14:textId="77777777" w:rsidR="00BF2DBD" w:rsidRDefault="00BF2DBD" w:rsidP="009C24D0"/>
    <w:p w14:paraId="6341A95F" w14:textId="77777777" w:rsidR="00BF2DBD" w:rsidRDefault="00BF2DBD" w:rsidP="009C24D0"/>
    <w:p w14:paraId="6341A960" w14:textId="77777777" w:rsidR="00BF2DBD" w:rsidRDefault="00BF2DBD" w:rsidP="009C24D0"/>
    <w:p w14:paraId="6341A961" w14:textId="77777777" w:rsidR="008E3E78" w:rsidRDefault="008E3E78" w:rsidP="009C24D0"/>
    <w:p w14:paraId="6341A962" w14:textId="77777777" w:rsidR="008E3E78" w:rsidRDefault="008E3E78" w:rsidP="009C24D0"/>
    <w:p w14:paraId="1D95BEBB" w14:textId="77777777" w:rsidR="00693549" w:rsidRPr="008E3E78" w:rsidRDefault="00693549" w:rsidP="00693549">
      <w:pPr>
        <w:keepNext/>
        <w:keepLines/>
        <w:numPr>
          <w:ilvl w:val="1"/>
          <w:numId w:val="1"/>
        </w:numPr>
        <w:jc w:val="both"/>
        <w:outlineLvl w:val="1"/>
        <w:rPr>
          <w:rFonts w:asciiTheme="majorHAnsi" w:eastAsiaTheme="majorEastAsia" w:hAnsiTheme="majorHAnsi" w:cstheme="majorBidi"/>
          <w:bCs/>
          <w:sz w:val="24"/>
          <w:szCs w:val="26"/>
        </w:rPr>
      </w:pPr>
      <w:bookmarkStart w:id="32" w:name="_Toc437850191"/>
      <w:bookmarkStart w:id="33" w:name="_Toc526937800"/>
      <w:bookmarkStart w:id="34" w:name="_Toc387840308"/>
      <w:r w:rsidRPr="008E3E78">
        <w:rPr>
          <w:rFonts w:asciiTheme="majorHAnsi" w:eastAsiaTheme="majorEastAsia" w:hAnsiTheme="majorHAnsi" w:cstheme="majorBidi"/>
          <w:bCs/>
          <w:sz w:val="24"/>
          <w:szCs w:val="26"/>
        </w:rPr>
        <w:t>Matkahallinta</w:t>
      </w:r>
      <w:bookmarkEnd w:id="32"/>
      <w:bookmarkEnd w:id="33"/>
      <w:r w:rsidRPr="008E3E78">
        <w:rPr>
          <w:rFonts w:asciiTheme="majorHAnsi" w:eastAsiaTheme="majorEastAsia" w:hAnsiTheme="majorHAnsi" w:cstheme="majorBidi"/>
          <w:bCs/>
          <w:sz w:val="24"/>
          <w:szCs w:val="26"/>
        </w:rPr>
        <w:t xml:space="preserve"> </w:t>
      </w:r>
    </w:p>
    <w:p w14:paraId="14C2D3B8" w14:textId="77777777" w:rsidR="00693549" w:rsidRPr="008E3E78" w:rsidRDefault="00693549" w:rsidP="00693549">
      <w:pPr>
        <w:jc w:val="both"/>
      </w:pPr>
    </w:p>
    <w:p w14:paraId="1140EDC6" w14:textId="77777777" w:rsidR="00693549" w:rsidRPr="008E3E78" w:rsidRDefault="00693549" w:rsidP="00693549">
      <w:pPr>
        <w:jc w:val="both"/>
      </w:pPr>
      <w:r w:rsidRPr="008E3E78">
        <w:t xml:space="preserve">Itsepalveluportaalissa kohdassa </w:t>
      </w:r>
      <w:r w:rsidRPr="008E3E78">
        <w:rPr>
          <w:i/>
        </w:rPr>
        <w:t>Matkahallinta</w:t>
      </w:r>
      <w:r w:rsidRPr="008E3E78">
        <w:t xml:space="preserve"> työntekijä voi luoda ja käsitellä:</w:t>
      </w:r>
    </w:p>
    <w:p w14:paraId="02EE73B0" w14:textId="77777777" w:rsidR="00693549" w:rsidRPr="008E3E78" w:rsidRDefault="00693549" w:rsidP="00693549">
      <w:pPr>
        <w:jc w:val="both"/>
        <w:rPr>
          <w:sz w:val="10"/>
          <w:szCs w:val="10"/>
        </w:rPr>
      </w:pPr>
    </w:p>
    <w:p w14:paraId="10D8E79B" w14:textId="77777777" w:rsidR="00693549" w:rsidRPr="008E3E78" w:rsidRDefault="00693549" w:rsidP="00693549">
      <w:pPr>
        <w:numPr>
          <w:ilvl w:val="0"/>
          <w:numId w:val="29"/>
        </w:numPr>
        <w:contextualSpacing/>
        <w:jc w:val="both"/>
      </w:pPr>
      <w:r w:rsidRPr="008E3E78">
        <w:t>Matkapyyntöjä</w:t>
      </w:r>
    </w:p>
    <w:p w14:paraId="6C39CF6B" w14:textId="77777777" w:rsidR="00693549" w:rsidRPr="008E3E78" w:rsidRDefault="00693549" w:rsidP="00693549">
      <w:pPr>
        <w:numPr>
          <w:ilvl w:val="0"/>
          <w:numId w:val="29"/>
        </w:numPr>
        <w:contextualSpacing/>
        <w:jc w:val="both"/>
      </w:pPr>
      <w:r w:rsidRPr="008E3E78">
        <w:t>Matkalaskuja</w:t>
      </w:r>
    </w:p>
    <w:p w14:paraId="00D72FDD" w14:textId="77777777" w:rsidR="00693549" w:rsidRPr="008E3E78" w:rsidRDefault="00693549" w:rsidP="00693549">
      <w:pPr>
        <w:numPr>
          <w:ilvl w:val="0"/>
          <w:numId w:val="29"/>
        </w:numPr>
        <w:contextualSpacing/>
        <w:jc w:val="both"/>
      </w:pPr>
      <w:r w:rsidRPr="008E3E78">
        <w:t>Kululaskuja</w:t>
      </w:r>
    </w:p>
    <w:p w14:paraId="5A53EBA7" w14:textId="77777777" w:rsidR="00693549" w:rsidRDefault="00693549" w:rsidP="00693549">
      <w:pPr>
        <w:numPr>
          <w:ilvl w:val="0"/>
          <w:numId w:val="29"/>
        </w:numPr>
        <w:contextualSpacing/>
        <w:jc w:val="both"/>
      </w:pPr>
      <w:r w:rsidRPr="008E3E78">
        <w:t>Ajopäiväkirjoja</w:t>
      </w:r>
    </w:p>
    <w:p w14:paraId="6084529D" w14:textId="77777777" w:rsidR="00693549" w:rsidRDefault="00693549" w:rsidP="00693549">
      <w:pPr>
        <w:contextualSpacing/>
        <w:jc w:val="both"/>
      </w:pPr>
    </w:p>
    <w:p w14:paraId="4F623A62" w14:textId="77777777" w:rsidR="00693549" w:rsidRPr="00E84EE6" w:rsidRDefault="00693549" w:rsidP="00693549">
      <w:pPr>
        <w:contextualSpacing/>
        <w:jc w:val="both"/>
      </w:pPr>
      <w:r w:rsidRPr="007B330F">
        <w:t xml:space="preserve">Kirjaudu SAP HR –portaaliin, valitse vasemmalta </w:t>
      </w:r>
      <w:r w:rsidRPr="00E84EE6">
        <w:rPr>
          <w:b/>
        </w:rPr>
        <w:t>Matkahallinta</w:t>
      </w:r>
    </w:p>
    <w:p w14:paraId="0666AA48" w14:textId="77777777" w:rsidR="00693549" w:rsidRPr="009E00BE" w:rsidRDefault="00693549" w:rsidP="00693549">
      <w:pPr>
        <w:ind w:firstLine="426"/>
        <w:rPr>
          <w:color w:val="00468B" w:themeColor="accent1"/>
        </w:rPr>
      </w:pPr>
      <w:r>
        <w:rPr>
          <w:noProof/>
          <w:color w:val="00468B" w:themeColor="accent1"/>
          <w:lang w:eastAsia="fi-FI"/>
        </w:rPr>
        <mc:AlternateContent>
          <mc:Choice Requires="wps">
            <w:drawing>
              <wp:anchor distT="0" distB="0" distL="114300" distR="114300" simplePos="0" relativeHeight="251723264" behindDoc="0" locked="0" layoutInCell="1" allowOverlap="1" wp14:anchorId="416BCCBC" wp14:editId="75B0A1C0">
                <wp:simplePos x="0" y="0"/>
                <wp:positionH relativeFrom="column">
                  <wp:posOffset>1022446</wp:posOffset>
                </wp:positionH>
                <wp:positionV relativeFrom="paragraph">
                  <wp:posOffset>17181</wp:posOffset>
                </wp:positionV>
                <wp:extent cx="2656840" cy="1561381"/>
                <wp:effectExtent l="38100" t="19050" r="10160" b="39370"/>
                <wp:wrapNone/>
                <wp:docPr id="398" name="Suora nuoliyhdysviiva 398"/>
                <wp:cNvGraphicFramePr/>
                <a:graphic xmlns:a="http://schemas.openxmlformats.org/drawingml/2006/main">
                  <a:graphicData uri="http://schemas.microsoft.com/office/word/2010/wordprocessingShape">
                    <wps:wsp>
                      <wps:cNvCnPr/>
                      <wps:spPr>
                        <a:xfrm flipH="1">
                          <a:off x="0" y="0"/>
                          <a:ext cx="2656840" cy="156138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61481" id="Suora nuoliyhdysviiva 398" o:spid="_x0000_s1026" type="#_x0000_t32" style="position:absolute;margin-left:80.5pt;margin-top:1.35pt;width:209.2pt;height:122.9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" strokecolor="#004283 [3044]" strokeweight="2.25pt">
                <v:stroke endarrow="open"/>
              </v:shape>
            </w:pict>
          </mc:Fallback>
        </mc:AlternateContent>
      </w:r>
    </w:p>
    <w:p w14:paraId="2B9F361E" w14:textId="77777777" w:rsidR="00693549" w:rsidRPr="008E3E78" w:rsidRDefault="00693549" w:rsidP="00693549">
      <w:pPr>
        <w:tabs>
          <w:tab w:val="left" w:pos="1656"/>
        </w:tabs>
        <w:ind w:firstLine="567"/>
        <w:jc w:val="both"/>
      </w:pPr>
      <w:r w:rsidRPr="008E3E78">
        <w:rPr>
          <w:noProof/>
          <w:lang w:eastAsia="fi-FI"/>
        </w:rPr>
        <mc:AlternateContent>
          <mc:Choice Requires="wps">
            <w:drawing>
              <wp:anchor distT="0" distB="0" distL="114300" distR="114300" simplePos="0" relativeHeight="251616768" behindDoc="0" locked="0" layoutInCell="1" allowOverlap="1" wp14:anchorId="3439ABA0" wp14:editId="143A4A00">
                <wp:simplePos x="0" y="0"/>
                <wp:positionH relativeFrom="column">
                  <wp:posOffset>228177</wp:posOffset>
                </wp:positionH>
                <wp:positionV relativeFrom="paragraph">
                  <wp:posOffset>1369060</wp:posOffset>
                </wp:positionV>
                <wp:extent cx="895350" cy="153459"/>
                <wp:effectExtent l="0" t="0" r="19050" b="18415"/>
                <wp:wrapNone/>
                <wp:docPr id="397" name="Ellipsi 397"/>
                <wp:cNvGraphicFramePr/>
                <a:graphic xmlns:a="http://schemas.openxmlformats.org/drawingml/2006/main">
                  <a:graphicData uri="http://schemas.microsoft.com/office/word/2010/wordprocessingShape">
                    <wps:wsp>
                      <wps:cNvSpPr/>
                      <wps:spPr>
                        <a:xfrm flipV="1">
                          <a:off x="0" y="0"/>
                          <a:ext cx="895350" cy="153459"/>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DD20B" id="Ellipsi 397" o:spid="_x0000_s1026" style="position:absolute;margin-left:17.95pt;margin-top:107.8pt;width:70.5pt;height:12.1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" filled="f" strokecolor="red" strokeweight="1.5pt"/>
            </w:pict>
          </mc:Fallback>
        </mc:AlternateContent>
      </w:r>
      <w:r w:rsidRPr="008E3E78">
        <w:rPr>
          <w:noProof/>
          <w:lang w:eastAsia="fi-FI"/>
        </w:rPr>
        <w:drawing>
          <wp:anchor distT="0" distB="0" distL="114300" distR="114300" simplePos="0" relativeHeight="251615744" behindDoc="0" locked="0" layoutInCell="1" allowOverlap="1" wp14:anchorId="1617BA2D" wp14:editId="1B35903C">
            <wp:simplePos x="0" y="0"/>
            <wp:positionH relativeFrom="column">
              <wp:posOffset>304800</wp:posOffset>
            </wp:positionH>
            <wp:positionV relativeFrom="paragraph">
              <wp:posOffset>92710</wp:posOffset>
            </wp:positionV>
            <wp:extent cx="2393950" cy="1533525"/>
            <wp:effectExtent l="0" t="0" r="6350" b="9525"/>
            <wp:wrapTopAndBottom/>
            <wp:docPr id="544" name="Kuva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9395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E78">
        <w:tab/>
      </w:r>
    </w:p>
    <w:p w14:paraId="15EBEBF3" w14:textId="77777777" w:rsidR="00693549" w:rsidRPr="008E3E78" w:rsidRDefault="00693549" w:rsidP="00693549">
      <w:pPr>
        <w:tabs>
          <w:tab w:val="left" w:pos="1656"/>
        </w:tabs>
        <w:jc w:val="both"/>
      </w:pPr>
    </w:p>
    <w:p w14:paraId="16C794F5" w14:textId="77777777" w:rsidR="00693549" w:rsidRPr="007B330F" w:rsidRDefault="00693549" w:rsidP="00693549">
      <w:pPr>
        <w:tabs>
          <w:tab w:val="left" w:pos="1656"/>
        </w:tabs>
        <w:jc w:val="both"/>
      </w:pPr>
      <w:r w:rsidRPr="007B330F">
        <w:lastRenderedPageBreak/>
        <w:t>Matkahallinnan päänäkymän etusivulla on näkyvissä:</w:t>
      </w:r>
    </w:p>
    <w:p w14:paraId="01AA4004" w14:textId="77777777" w:rsidR="00693549" w:rsidRPr="007B330F" w:rsidRDefault="00693549" w:rsidP="00693549">
      <w:pPr>
        <w:tabs>
          <w:tab w:val="left" w:pos="1656"/>
        </w:tabs>
        <w:jc w:val="both"/>
        <w:rPr>
          <w:i/>
        </w:rPr>
      </w:pPr>
    </w:p>
    <w:p w14:paraId="7B669817" w14:textId="77777777" w:rsidR="00693549" w:rsidRPr="007B330F" w:rsidRDefault="00693549" w:rsidP="00693549">
      <w:pPr>
        <w:tabs>
          <w:tab w:val="left" w:pos="1656"/>
        </w:tabs>
        <w:jc w:val="both"/>
      </w:pPr>
      <w:r w:rsidRPr="007B330F">
        <w:rPr>
          <w:b/>
          <w:i/>
        </w:rPr>
        <w:t>Kaikki omat matkat ja kulut</w:t>
      </w:r>
      <w:r w:rsidRPr="007B330F">
        <w:t xml:space="preserve"> – välilehdellä näkyy työntekijän matkahistoria, eli kaikki aiemmin tehdyt matkahallinnan asiakirjat, ajopäiväkirjat ja kululaskut. </w:t>
      </w:r>
    </w:p>
    <w:p w14:paraId="29E5A4DE" w14:textId="77777777" w:rsidR="00693549" w:rsidRPr="007B330F" w:rsidRDefault="00693549" w:rsidP="00693549">
      <w:pPr>
        <w:tabs>
          <w:tab w:val="left" w:pos="1656"/>
        </w:tabs>
        <w:jc w:val="both"/>
        <w:rPr>
          <w:i/>
        </w:rPr>
      </w:pPr>
    </w:p>
    <w:p w14:paraId="69F296E9" w14:textId="77777777" w:rsidR="00693549" w:rsidRPr="007B330F" w:rsidRDefault="00693549" w:rsidP="00693549">
      <w:pPr>
        <w:tabs>
          <w:tab w:val="left" w:pos="1656"/>
        </w:tabs>
        <w:jc w:val="both"/>
      </w:pPr>
      <w:r w:rsidRPr="007B330F">
        <w:rPr>
          <w:b/>
          <w:i/>
        </w:rPr>
        <w:t>Omat matkapyynnöt</w:t>
      </w:r>
      <w:r w:rsidRPr="007B330F">
        <w:t xml:space="preserve"> - välilehdellä näkyvät pelkät matkapyynnöt. Tällä välilehdellä hyväksytty matkapyyntö muutetaan matkalaskuksi.</w:t>
      </w:r>
    </w:p>
    <w:p w14:paraId="1A9466AD" w14:textId="77777777" w:rsidR="00693549" w:rsidRPr="007B330F" w:rsidRDefault="00693549" w:rsidP="00693549">
      <w:pPr>
        <w:tabs>
          <w:tab w:val="left" w:pos="1656"/>
        </w:tabs>
        <w:jc w:val="both"/>
        <w:rPr>
          <w:i/>
        </w:rPr>
      </w:pPr>
    </w:p>
    <w:p w14:paraId="4A33C241" w14:textId="77777777" w:rsidR="00693549" w:rsidRPr="007B330F" w:rsidRDefault="00693549" w:rsidP="00693549">
      <w:pPr>
        <w:tabs>
          <w:tab w:val="left" w:pos="1656"/>
        </w:tabs>
        <w:jc w:val="both"/>
      </w:pPr>
      <w:r w:rsidRPr="007B330F">
        <w:rPr>
          <w:b/>
          <w:i/>
        </w:rPr>
        <w:t>Omat matkalaskut</w:t>
      </w:r>
      <w:r w:rsidRPr="007B330F">
        <w:t xml:space="preserve"> – välilehdellä näkyvät matka- ja kululaskut sekä ajopäiväkirjat. </w:t>
      </w:r>
    </w:p>
    <w:p w14:paraId="3EB0156D" w14:textId="77777777" w:rsidR="00693549" w:rsidRPr="007B330F" w:rsidRDefault="00693549" w:rsidP="00693549">
      <w:pPr>
        <w:tabs>
          <w:tab w:val="left" w:pos="1656"/>
        </w:tabs>
        <w:jc w:val="both"/>
        <w:rPr>
          <w:i/>
        </w:rPr>
      </w:pPr>
    </w:p>
    <w:p w14:paraId="0432B9F6" w14:textId="77777777" w:rsidR="00693549" w:rsidRPr="007B330F" w:rsidRDefault="00693549" w:rsidP="00693549">
      <w:pPr>
        <w:tabs>
          <w:tab w:val="left" w:pos="1656"/>
        </w:tabs>
        <w:jc w:val="both"/>
      </w:pPr>
      <w:r w:rsidRPr="007B330F">
        <w:rPr>
          <w:b/>
          <w:i/>
        </w:rPr>
        <w:t>Luottokorttituonnit</w:t>
      </w:r>
      <w:r w:rsidRPr="007B330F">
        <w:rPr>
          <w:b/>
        </w:rPr>
        <w:t xml:space="preserve"> </w:t>
      </w:r>
      <w:r w:rsidRPr="007B330F">
        <w:t xml:space="preserve">– välilehti ei ole tällä hetkellä käytössä Turun kaupungilla. </w:t>
      </w:r>
    </w:p>
    <w:p w14:paraId="2914D129" w14:textId="77777777" w:rsidR="00693549" w:rsidRPr="008E3E78" w:rsidRDefault="00693549" w:rsidP="00693549">
      <w:pPr>
        <w:tabs>
          <w:tab w:val="left" w:pos="1656"/>
        </w:tabs>
        <w:jc w:val="both"/>
      </w:pPr>
    </w:p>
    <w:p w14:paraId="1EA8CD9D" w14:textId="77777777" w:rsidR="00693549" w:rsidRPr="008E3E78" w:rsidRDefault="00693549" w:rsidP="00693549">
      <w:r w:rsidRPr="008E3E78">
        <w:rPr>
          <w:noProof/>
          <w:lang w:eastAsia="fi-FI"/>
        </w:rPr>
        <w:drawing>
          <wp:inline distT="0" distB="0" distL="0" distR="0" wp14:anchorId="78401873" wp14:editId="70EB040B">
            <wp:extent cx="4757271" cy="1536456"/>
            <wp:effectExtent l="0" t="0" r="5715" b="6985"/>
            <wp:docPr id="545" name="Kuva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60143" cy="1537383"/>
                    </a:xfrm>
                    <a:prstGeom prst="rect">
                      <a:avLst/>
                    </a:prstGeom>
                  </pic:spPr>
                </pic:pic>
              </a:graphicData>
            </a:graphic>
          </wp:inline>
        </w:drawing>
      </w:r>
    </w:p>
    <w:p w14:paraId="4CE4D0F5" w14:textId="77777777" w:rsidR="00693549" w:rsidRPr="008E3E78" w:rsidRDefault="00693549" w:rsidP="00693549">
      <w:pPr>
        <w:jc w:val="both"/>
      </w:pPr>
    </w:p>
    <w:p w14:paraId="01312771" w14:textId="77777777" w:rsidR="00693549" w:rsidRPr="008E3E78" w:rsidRDefault="00693549" w:rsidP="00693549">
      <w:pPr>
        <w:pStyle w:val="Otsikko3"/>
        <w:numPr>
          <w:ilvl w:val="2"/>
          <w:numId w:val="48"/>
        </w:numPr>
      </w:pPr>
      <w:bookmarkStart w:id="35" w:name="_Toc437850192"/>
      <w:bookmarkStart w:id="36" w:name="_Toc526937801"/>
      <w:r w:rsidRPr="008E3E78">
        <w:t>Matkapyynnön tekeminen</w:t>
      </w:r>
      <w:bookmarkEnd w:id="35"/>
      <w:bookmarkEnd w:id="36"/>
    </w:p>
    <w:p w14:paraId="55C2C4C2" w14:textId="77777777" w:rsidR="00693549" w:rsidRPr="008E3E78" w:rsidRDefault="00693549" w:rsidP="00693549">
      <w:pPr>
        <w:jc w:val="both"/>
      </w:pPr>
    </w:p>
    <w:p w14:paraId="2C0334D9" w14:textId="77777777" w:rsidR="00693549" w:rsidRPr="008E3E78" w:rsidRDefault="00693549" w:rsidP="00693549">
      <w:pPr>
        <w:jc w:val="both"/>
      </w:pPr>
      <w:r w:rsidRPr="008E3E78">
        <w:t xml:space="preserve">Matkapyyntö luodaan ennen matkaa ja hyväksytty matkapyyntö on normaalisti edellytyksenä sille, että työntekijä voi lähteä matkalle ja vakuutus on voimassa. </w:t>
      </w:r>
    </w:p>
    <w:p w14:paraId="120F3D21" w14:textId="77777777" w:rsidR="00693549" w:rsidRPr="008E3E78" w:rsidRDefault="00693549" w:rsidP="00693549">
      <w:pPr>
        <w:jc w:val="both"/>
      </w:pPr>
    </w:p>
    <w:p w14:paraId="6DA8DBB9" w14:textId="77777777" w:rsidR="00693549" w:rsidRDefault="00693549" w:rsidP="00693549">
      <w:pPr>
        <w:jc w:val="both"/>
      </w:pPr>
      <w:r w:rsidRPr="008E3E78">
        <w:rPr>
          <w:noProof/>
          <w:lang w:eastAsia="fi-FI"/>
        </w:rPr>
        <mc:AlternateContent>
          <mc:Choice Requires="wps">
            <w:drawing>
              <wp:inline distT="0" distB="0" distL="0" distR="0" wp14:anchorId="13E12E0B" wp14:editId="03070752">
                <wp:extent cx="6101715" cy="1045675"/>
                <wp:effectExtent l="0" t="0" r="13335" b="21590"/>
                <wp:docPr id="399" name="Pyöristetty suorakulmio 399"/>
                <wp:cNvGraphicFramePr/>
                <a:graphic xmlns:a="http://schemas.openxmlformats.org/drawingml/2006/main">
                  <a:graphicData uri="http://schemas.microsoft.com/office/word/2010/wordprocessingShape">
                    <wps:wsp>
                      <wps:cNvSpPr/>
                      <wps:spPr>
                        <a:xfrm>
                          <a:off x="0" y="0"/>
                          <a:ext cx="6101715" cy="1045675"/>
                        </a:xfrm>
                        <a:prstGeom prst="roundRect">
                          <a:avLst/>
                        </a:prstGeom>
                        <a:solidFill>
                          <a:sysClr val="window" lastClr="FFFFFF"/>
                        </a:solidFill>
                        <a:ln w="25400" cap="flat" cmpd="sng" algn="ctr">
                          <a:solidFill>
                            <a:srgbClr val="DC0A0A"/>
                          </a:solidFill>
                          <a:prstDash val="solid"/>
                        </a:ln>
                        <a:effectLst/>
                      </wps:spPr>
                      <wps:txbx>
                        <w:txbxContent>
                          <w:p w14:paraId="280BAFD9" w14:textId="18053BD4" w:rsidR="00DE6323" w:rsidRDefault="00DE6323" w:rsidP="00750946">
                            <w:pPr>
                              <w:pStyle w:val="Luettelokappale"/>
                              <w:ind w:left="0"/>
                            </w:pPr>
                            <w:r w:rsidRPr="00750946">
                              <w:rPr>
                                <w:noProof/>
                                <w:lang w:eastAsia="fi-FI"/>
                              </w:rPr>
                              <w:drawing>
                                <wp:inline distT="0" distB="0" distL="0" distR="0" wp14:anchorId="1BD4EC11" wp14:editId="5270F68E">
                                  <wp:extent cx="577850" cy="407408"/>
                                  <wp:effectExtent l="0" t="0" r="0" b="0"/>
                                  <wp:docPr id="89" name="Kuva 89"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8B8C7DF" w14:textId="77777777" w:rsidR="00DE6323" w:rsidRDefault="00DE6323" w:rsidP="00693549">
                            <w:r>
                              <w:t>Jos matkasta on tehty viranomaispäätös tai siitä on hyväksytty koulutushakemus, sen voi</w:t>
                            </w:r>
                          </w:p>
                          <w:p w14:paraId="43D89938" w14:textId="77777777" w:rsidR="00DE6323" w:rsidRPr="009F2F6C" w:rsidRDefault="00DE6323" w:rsidP="00693549">
                            <w:r w:rsidRPr="009F2F6C">
                              <w:t>liittää matkalaskuun, eikä matkapyyntöä tarvitse erikseen tehdä.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E12E0B" id="Pyöristetty suorakulmio 399" o:spid="_x0000_s1053" style="width:480.45pt;height:8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" fillcolor="window" strokecolor="#dc0a0a" strokeweight="2pt">
                <v:textbox>
                  <w:txbxContent>
                    <w:p w14:paraId="280BAFD9" w14:textId="18053BD4" w:rsidR="00DE6323" w:rsidRDefault="00DE6323" w:rsidP="00750946">
                      <w:pPr>
                        <w:pStyle w:val="Luettelokappale"/>
                        <w:ind w:left="0"/>
                      </w:pPr>
                      <w:r w:rsidRPr="00750946">
                        <w:rPr>
                          <w:noProof/>
                          <w:lang w:eastAsia="fi-FI"/>
                        </w:rPr>
                        <w:drawing>
                          <wp:inline distT="0" distB="0" distL="0" distR="0" wp14:anchorId="1BD4EC11" wp14:editId="5270F68E">
                            <wp:extent cx="577850" cy="407408"/>
                            <wp:effectExtent l="0" t="0" r="0" b="0"/>
                            <wp:docPr id="89" name="Kuva 89"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58B8C7DF" w14:textId="77777777" w:rsidR="00DE6323" w:rsidRDefault="00DE6323" w:rsidP="00693549">
                      <w:r>
                        <w:t>Jos matkasta on tehty viranomaispäätös tai siitä on hyväksytty koulutushakemus, sen voi</w:t>
                      </w:r>
                    </w:p>
                    <w:p w14:paraId="43D89938" w14:textId="77777777" w:rsidR="00DE6323" w:rsidRPr="009F2F6C" w:rsidRDefault="00DE6323" w:rsidP="00693549">
                      <w:r w:rsidRPr="009F2F6C">
                        <w:t>liittää matkalaskuun, eikä matkapyyntöä tarvitse erikseen tehdä.</w:t>
                      </w:r>
                    </w:p>
                  </w:txbxContent>
                </v:textbox>
                <w10:anchorlock/>
              </v:roundrect>
            </w:pict>
          </mc:Fallback>
        </mc:AlternateContent>
      </w:r>
    </w:p>
    <w:p w14:paraId="02024604" w14:textId="77777777" w:rsidR="00693549" w:rsidRDefault="00693549" w:rsidP="00693549">
      <w:pPr>
        <w:jc w:val="both"/>
      </w:pPr>
      <w:r w:rsidRPr="008E3E78">
        <w:t>Matkustaja täyttää matkapyyntöön suunnitellun matkan tiedot parhaansa mukaan, jotta tarkastaja ja hyväksyjä saavat mahdollisimman realistisen käsityksen tulevasta matkasta ja siihen liittyvistä kuluista.</w:t>
      </w:r>
    </w:p>
    <w:p w14:paraId="2C44BA08" w14:textId="77777777" w:rsidR="00693549" w:rsidRPr="008E3E78" w:rsidRDefault="00693549" w:rsidP="00693549">
      <w:pPr>
        <w:jc w:val="both"/>
      </w:pPr>
      <w:r w:rsidRPr="008E3E78">
        <w:rPr>
          <w:noProof/>
          <w:lang w:eastAsia="fi-FI"/>
        </w:rPr>
        <w:t xml:space="preserve"> </w:t>
      </w:r>
    </w:p>
    <w:p w14:paraId="63A18FAF" w14:textId="77777777" w:rsidR="00693549" w:rsidRPr="008E3E78" w:rsidRDefault="00693549" w:rsidP="00693549">
      <w:pPr>
        <w:jc w:val="both"/>
        <w:rPr>
          <w:vanish/>
        </w:rPr>
      </w:pPr>
      <w:r w:rsidRPr="008E3E78">
        <w:t xml:space="preserve">  </w:t>
      </w:r>
    </w:p>
    <w:p w14:paraId="4812280E" w14:textId="77777777" w:rsidR="00693549" w:rsidRDefault="00693549" w:rsidP="00693549">
      <w:pPr>
        <w:tabs>
          <w:tab w:val="left" w:pos="1589"/>
        </w:tabs>
        <w:jc w:val="both"/>
      </w:pPr>
      <w:r w:rsidRPr="008E3E78">
        <w:t xml:space="preserve"> </w:t>
      </w:r>
      <w:r>
        <w:tab/>
      </w:r>
    </w:p>
    <w:p w14:paraId="7B97881C" w14:textId="77777777" w:rsidR="00693549" w:rsidRPr="008E3E78" w:rsidRDefault="00693549" w:rsidP="00693549">
      <w:pPr>
        <w:tabs>
          <w:tab w:val="left" w:pos="1589"/>
        </w:tabs>
        <w:jc w:val="both"/>
      </w:pPr>
    </w:p>
    <w:p w14:paraId="7F4D9101" w14:textId="77777777" w:rsidR="00693549" w:rsidRPr="008E3E78" w:rsidRDefault="00693549" w:rsidP="00693549">
      <w:pPr>
        <w:numPr>
          <w:ilvl w:val="0"/>
          <w:numId w:val="24"/>
        </w:numPr>
        <w:contextualSpacing/>
        <w:jc w:val="both"/>
      </w:pPr>
      <w:r w:rsidRPr="008E3E78">
        <w:lastRenderedPageBreak/>
        <w:t xml:space="preserve">Paina </w:t>
      </w:r>
      <w:r w:rsidRPr="008E3E78">
        <w:rPr>
          <w:b/>
        </w:rPr>
        <w:t>Luo uusi matkapyyntö</w:t>
      </w:r>
      <w:r w:rsidRPr="008E3E78">
        <w:t xml:space="preserve"> - painiketta. </w:t>
      </w:r>
    </w:p>
    <w:p w14:paraId="5DC0D6B6" w14:textId="77777777" w:rsidR="00693549" w:rsidRPr="008E3E78" w:rsidRDefault="00693549" w:rsidP="00693549">
      <w:pPr>
        <w:ind w:left="720"/>
        <w:contextualSpacing/>
        <w:jc w:val="both"/>
      </w:pPr>
    </w:p>
    <w:p w14:paraId="49F9EDFE" w14:textId="77777777" w:rsidR="00693549" w:rsidRPr="008E3E78" w:rsidRDefault="00693549" w:rsidP="00693549">
      <w:pPr>
        <w:ind w:firstLine="709"/>
        <w:jc w:val="both"/>
      </w:pPr>
      <w:r w:rsidRPr="008E3E78">
        <w:rPr>
          <w:noProof/>
          <w:lang w:eastAsia="fi-FI"/>
        </w:rPr>
        <mc:AlternateContent>
          <mc:Choice Requires="wps">
            <w:drawing>
              <wp:anchor distT="0" distB="0" distL="114300" distR="114300" simplePos="0" relativeHeight="251617792" behindDoc="0" locked="0" layoutInCell="1" allowOverlap="1" wp14:anchorId="3DBE8196" wp14:editId="3FB088DD">
                <wp:simplePos x="0" y="0"/>
                <wp:positionH relativeFrom="column">
                  <wp:posOffset>1419486</wp:posOffset>
                </wp:positionH>
                <wp:positionV relativeFrom="paragraph">
                  <wp:posOffset>306331</wp:posOffset>
                </wp:positionV>
                <wp:extent cx="591671" cy="143436"/>
                <wp:effectExtent l="0" t="0" r="18415" b="28575"/>
                <wp:wrapNone/>
                <wp:docPr id="400" name="Pyöristetty suorakulmio 400"/>
                <wp:cNvGraphicFramePr/>
                <a:graphic xmlns:a="http://schemas.openxmlformats.org/drawingml/2006/main">
                  <a:graphicData uri="http://schemas.microsoft.com/office/word/2010/wordprocessingShape">
                    <wps:wsp>
                      <wps:cNvSpPr/>
                      <wps:spPr>
                        <a:xfrm>
                          <a:off x="0" y="0"/>
                          <a:ext cx="591671" cy="143436"/>
                        </a:xfrm>
                        <a:prstGeom prst="roundRect">
                          <a:avLst/>
                        </a:prstGeom>
                        <a:noFill/>
                        <a:ln w="254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F0D81A" id="Pyöristetty suorakulmio 400" o:spid="_x0000_s1026" style="position:absolute;margin-left:111.75pt;margin-top:24.1pt;width:46.6pt;height:11.3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" filled="f" strokecolor="#dc0a0a" strokeweight="2pt"/>
            </w:pict>
          </mc:Fallback>
        </mc:AlternateContent>
      </w:r>
      <w:r w:rsidRPr="008E3E78">
        <w:rPr>
          <w:noProof/>
          <w:lang w:eastAsia="fi-FI"/>
        </w:rPr>
        <w:drawing>
          <wp:inline distT="0" distB="0" distL="0" distR="0" wp14:anchorId="130F48E0" wp14:editId="727F6957">
            <wp:extent cx="3200214" cy="448235"/>
            <wp:effectExtent l="0" t="0" r="635" b="9525"/>
            <wp:docPr id="546" name="Kuva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10232" cy="449638"/>
                    </a:xfrm>
                    <a:prstGeom prst="rect">
                      <a:avLst/>
                    </a:prstGeom>
                  </pic:spPr>
                </pic:pic>
              </a:graphicData>
            </a:graphic>
          </wp:inline>
        </w:drawing>
      </w:r>
    </w:p>
    <w:p w14:paraId="142BF601" w14:textId="77777777" w:rsidR="00693549" w:rsidRPr="008E3E78" w:rsidRDefault="00693549" w:rsidP="00693549">
      <w:pPr>
        <w:ind w:firstLine="709"/>
        <w:jc w:val="both"/>
      </w:pPr>
    </w:p>
    <w:p w14:paraId="758937D6" w14:textId="77777777" w:rsidR="00693549" w:rsidRPr="008E3E78" w:rsidRDefault="00693549" w:rsidP="00693549">
      <w:pPr>
        <w:ind w:firstLine="709"/>
        <w:jc w:val="both"/>
      </w:pPr>
    </w:p>
    <w:p w14:paraId="2C3004C7" w14:textId="77777777" w:rsidR="00693549" w:rsidRPr="00E84EE6" w:rsidRDefault="00693549" w:rsidP="00693549">
      <w:pPr>
        <w:numPr>
          <w:ilvl w:val="0"/>
          <w:numId w:val="24"/>
        </w:numPr>
        <w:ind w:left="709" w:hanging="425"/>
        <w:contextualSpacing/>
        <w:jc w:val="both"/>
      </w:pPr>
      <w:r w:rsidRPr="00E84EE6">
        <w:t xml:space="preserve">Syötä matkan </w:t>
      </w:r>
      <w:r w:rsidRPr="00E84EE6">
        <w:rPr>
          <w:b/>
        </w:rPr>
        <w:t>Alku- ja loppupäivämäärä</w:t>
      </w:r>
      <w:r w:rsidRPr="00E84EE6">
        <w:t xml:space="preserve"> sekä arvio kellonajoista. Päivämääräkentän oikean reunan painikkeesta avautuu tarvittaessa myös kalenteri, jossa kuluva päivä näkyy sinisellä reunustettuna ja halutun matkapäivän voi valita kyseistä päivää klikkaamalla.</w:t>
      </w:r>
    </w:p>
    <w:p w14:paraId="49341FAF" w14:textId="77777777" w:rsidR="00693549" w:rsidRPr="00E84EE6" w:rsidRDefault="00693549" w:rsidP="00693549">
      <w:pPr>
        <w:ind w:left="709"/>
        <w:contextualSpacing/>
        <w:jc w:val="both"/>
      </w:pPr>
    </w:p>
    <w:p w14:paraId="6FB04ACC" w14:textId="77777777" w:rsidR="00693549" w:rsidRPr="00E84EE6" w:rsidRDefault="00693549" w:rsidP="00693549">
      <w:pPr>
        <w:ind w:left="709"/>
        <w:contextualSpacing/>
        <w:jc w:val="both"/>
      </w:pPr>
      <w:r w:rsidRPr="00E84EE6">
        <w:rPr>
          <w:b/>
        </w:rPr>
        <w:t xml:space="preserve">Matkakalenteri </w:t>
      </w:r>
      <w:r w:rsidRPr="00E84EE6">
        <w:t xml:space="preserve">- painikkeesta avautuu kalenteri, jossa näkyvät aiemmin tekemäsi matkapyynnöt ja matkalaskut. Samalle päivälle voi tehdä </w:t>
      </w:r>
      <w:r w:rsidRPr="00E84EE6">
        <w:rPr>
          <w:u w:val="single"/>
        </w:rPr>
        <w:t>vain yhden</w:t>
      </w:r>
      <w:r w:rsidRPr="00E84EE6">
        <w:t xml:space="preserve"> matkalaskun päivärahalaskennan takia, mutta ajopäiväkirjan / kululaskun tekeminen onnistuu matkapäivällekin.    </w:t>
      </w:r>
    </w:p>
    <w:p w14:paraId="59326639" w14:textId="77777777" w:rsidR="00693549" w:rsidRPr="008E3E78" w:rsidRDefault="00693549" w:rsidP="00693549">
      <w:pPr>
        <w:ind w:left="709"/>
        <w:contextualSpacing/>
        <w:jc w:val="both"/>
      </w:pPr>
    </w:p>
    <w:p w14:paraId="7D888B1E" w14:textId="77777777" w:rsidR="00693549" w:rsidRPr="008E3E78" w:rsidRDefault="00693549" w:rsidP="00693549">
      <w:pPr>
        <w:ind w:left="709"/>
        <w:contextualSpacing/>
        <w:jc w:val="both"/>
      </w:pPr>
      <w:r w:rsidRPr="008E3E78">
        <w:rPr>
          <w:noProof/>
          <w:lang w:eastAsia="fi-FI"/>
        </w:rPr>
        <mc:AlternateContent>
          <mc:Choice Requires="wps">
            <w:drawing>
              <wp:anchor distT="0" distB="0" distL="114300" distR="114300" simplePos="0" relativeHeight="251622912" behindDoc="0" locked="0" layoutInCell="1" allowOverlap="1" wp14:anchorId="50895560" wp14:editId="1CF92465">
                <wp:simplePos x="0" y="0"/>
                <wp:positionH relativeFrom="column">
                  <wp:posOffset>2178050</wp:posOffset>
                </wp:positionH>
                <wp:positionV relativeFrom="paragraph">
                  <wp:posOffset>1211580</wp:posOffset>
                </wp:positionV>
                <wp:extent cx="1946275" cy="203835"/>
                <wp:effectExtent l="0" t="76200" r="0" b="24765"/>
                <wp:wrapNone/>
                <wp:docPr id="401" name="Suora nuoliyhdysviiva 401"/>
                <wp:cNvGraphicFramePr/>
                <a:graphic xmlns:a="http://schemas.openxmlformats.org/drawingml/2006/main">
                  <a:graphicData uri="http://schemas.microsoft.com/office/word/2010/wordprocessingShape">
                    <wps:wsp>
                      <wps:cNvCnPr/>
                      <wps:spPr>
                        <a:xfrm flipV="1">
                          <a:off x="0" y="0"/>
                          <a:ext cx="1946275" cy="20383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8D4B8A" id="Suora nuoliyhdysviiva 401" o:spid="_x0000_s1026" type="#_x0000_t32" style="position:absolute;margin-left:171.5pt;margin-top:95.4pt;width:153.25pt;height:16.0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" strokecolor="#00448b">
                <v:stroke endarrow="open"/>
              </v:shape>
            </w:pict>
          </mc:Fallback>
        </mc:AlternateContent>
      </w:r>
      <w:r w:rsidRPr="008E3E78">
        <w:rPr>
          <w:noProof/>
          <w:lang w:eastAsia="fi-FI"/>
        </w:rPr>
        <mc:AlternateContent>
          <mc:Choice Requires="wps">
            <w:drawing>
              <wp:anchor distT="0" distB="0" distL="114300" distR="114300" simplePos="0" relativeHeight="251624960" behindDoc="0" locked="0" layoutInCell="1" allowOverlap="1" wp14:anchorId="0A0B2156" wp14:editId="1CF5FEDA">
                <wp:simplePos x="0" y="0"/>
                <wp:positionH relativeFrom="column">
                  <wp:posOffset>1983105</wp:posOffset>
                </wp:positionH>
                <wp:positionV relativeFrom="paragraph">
                  <wp:posOffset>1416050</wp:posOffset>
                </wp:positionV>
                <wp:extent cx="141605" cy="142875"/>
                <wp:effectExtent l="0" t="0" r="10795" b="28575"/>
                <wp:wrapNone/>
                <wp:docPr id="402" name="Pyöristetty suorakulmio 402"/>
                <wp:cNvGraphicFramePr/>
                <a:graphic xmlns:a="http://schemas.openxmlformats.org/drawingml/2006/main">
                  <a:graphicData uri="http://schemas.microsoft.com/office/word/2010/wordprocessingShape">
                    <wps:wsp>
                      <wps:cNvSpPr/>
                      <wps:spPr>
                        <a:xfrm>
                          <a:off x="0" y="0"/>
                          <a:ext cx="141605" cy="14287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05182" id="Pyöristetty suorakulmio 402" o:spid="_x0000_s1026" style="position:absolute;margin-left:156.15pt;margin-top:111.5pt;width:11.15pt;height:1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" filled="f" strokecolor="#dc0a0a" strokeweight="1pt"/>
            </w:pict>
          </mc:Fallback>
        </mc:AlternateContent>
      </w:r>
      <w:r w:rsidRPr="008E3E78">
        <w:rPr>
          <w:noProof/>
          <w:lang w:eastAsia="fi-FI"/>
        </w:rPr>
        <w:drawing>
          <wp:anchor distT="0" distB="0" distL="114300" distR="114300" simplePos="0" relativeHeight="251623936" behindDoc="0" locked="0" layoutInCell="1" allowOverlap="1" wp14:anchorId="79B4E14C" wp14:editId="243EA19A">
            <wp:simplePos x="0" y="0"/>
            <wp:positionH relativeFrom="column">
              <wp:posOffset>4194175</wp:posOffset>
            </wp:positionH>
            <wp:positionV relativeFrom="paragraph">
              <wp:posOffset>1111250</wp:posOffset>
            </wp:positionV>
            <wp:extent cx="806450" cy="671830"/>
            <wp:effectExtent l="19050" t="19050" r="12700" b="13970"/>
            <wp:wrapNone/>
            <wp:docPr id="547" name="Kuva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806450" cy="67183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inline distT="0" distB="0" distL="0" distR="0" wp14:anchorId="06FE9E37" wp14:editId="11CA5176">
            <wp:extent cx="4997513" cy="1739519"/>
            <wp:effectExtent l="0" t="0" r="0" b="0"/>
            <wp:docPr id="548" name="Kuv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97786" cy="1739614"/>
                    </a:xfrm>
                    <a:prstGeom prst="rect">
                      <a:avLst/>
                    </a:prstGeom>
                  </pic:spPr>
                </pic:pic>
              </a:graphicData>
            </a:graphic>
          </wp:inline>
        </w:drawing>
      </w:r>
    </w:p>
    <w:p w14:paraId="7A4E0C1C" w14:textId="77777777" w:rsidR="00693549" w:rsidRPr="008E3E78" w:rsidRDefault="00693549" w:rsidP="00693549">
      <w:pPr>
        <w:ind w:left="709"/>
        <w:contextualSpacing/>
        <w:jc w:val="both"/>
      </w:pPr>
    </w:p>
    <w:p w14:paraId="1F3384F0" w14:textId="77777777" w:rsidR="00693549" w:rsidRDefault="00693549" w:rsidP="00693549">
      <w:pPr>
        <w:numPr>
          <w:ilvl w:val="0"/>
          <w:numId w:val="24"/>
        </w:numPr>
        <w:ind w:left="709" w:hanging="425"/>
        <w:contextualSpacing/>
        <w:jc w:val="both"/>
      </w:pPr>
      <w:r>
        <w:t xml:space="preserve">Lisää seuraavat tiedot: </w:t>
      </w:r>
    </w:p>
    <w:p w14:paraId="167F9AEB" w14:textId="77777777" w:rsidR="00693549" w:rsidRDefault="00693549" w:rsidP="00693549">
      <w:pPr>
        <w:ind w:left="709"/>
        <w:contextualSpacing/>
        <w:jc w:val="both"/>
      </w:pPr>
    </w:p>
    <w:p w14:paraId="3866F7E6" w14:textId="77777777" w:rsidR="00693549" w:rsidRPr="00E84EE6" w:rsidRDefault="00693549" w:rsidP="00693549">
      <w:pPr>
        <w:pStyle w:val="Luettelokappale"/>
        <w:numPr>
          <w:ilvl w:val="0"/>
          <w:numId w:val="49"/>
        </w:numPr>
        <w:jc w:val="both"/>
      </w:pPr>
      <w:r w:rsidRPr="00E84EE6">
        <w:rPr>
          <w:b/>
        </w:rPr>
        <w:t>matkakohde</w:t>
      </w:r>
      <w:r>
        <w:t>:</w:t>
      </w:r>
      <w:r w:rsidRPr="00E84EE6">
        <w:t xml:space="preserve"> maa sekä kaupunki</w:t>
      </w:r>
    </w:p>
    <w:p w14:paraId="6140F3D1" w14:textId="77777777" w:rsidR="00693549" w:rsidRPr="00E84EE6" w:rsidRDefault="00693549" w:rsidP="00693549">
      <w:pPr>
        <w:pStyle w:val="Luettelokappale"/>
        <w:numPr>
          <w:ilvl w:val="0"/>
          <w:numId w:val="49"/>
        </w:numPr>
        <w:jc w:val="both"/>
      </w:pPr>
      <w:r w:rsidRPr="00E84EE6">
        <w:rPr>
          <w:b/>
        </w:rPr>
        <w:t>matkalaji</w:t>
      </w:r>
      <w:r>
        <w:t>:</w:t>
      </w:r>
      <w:r w:rsidRPr="00E84EE6">
        <w:t xml:space="preserve"> Työmatka on matkalajiltaan aina virkamatka, virantoimitusmatka tai muu matka. Koulutusmatka voi sopimuksen mukaan olla joko virkamatka tai koulutusmatka. </w:t>
      </w:r>
    </w:p>
    <w:p w14:paraId="13D67AC9" w14:textId="77777777" w:rsidR="00693549" w:rsidRPr="00E84EE6" w:rsidRDefault="00693549" w:rsidP="00693549">
      <w:pPr>
        <w:pStyle w:val="Luettelokappale"/>
        <w:numPr>
          <w:ilvl w:val="0"/>
          <w:numId w:val="49"/>
        </w:numPr>
        <w:jc w:val="both"/>
        <w:rPr>
          <w:b/>
        </w:rPr>
      </w:pPr>
      <w:r w:rsidRPr="00E84EE6">
        <w:rPr>
          <w:b/>
        </w:rPr>
        <w:t xml:space="preserve">matkan syy  </w:t>
      </w:r>
    </w:p>
    <w:p w14:paraId="26312D0A" w14:textId="77777777" w:rsidR="00693549" w:rsidRDefault="00693549" w:rsidP="00693549">
      <w:pPr>
        <w:ind w:firstLine="709"/>
        <w:jc w:val="both"/>
      </w:pPr>
      <w:r w:rsidRPr="008E3E78">
        <w:rPr>
          <w:noProof/>
          <w:lang w:eastAsia="fi-FI"/>
        </w:rPr>
        <w:drawing>
          <wp:inline distT="0" distB="0" distL="0" distR="0" wp14:anchorId="6A407BF4" wp14:editId="19A3DE68">
            <wp:extent cx="5581115" cy="1231900"/>
            <wp:effectExtent l="0" t="0" r="635" b="6350"/>
            <wp:docPr id="549" name="Kuva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581115" cy="1231900"/>
                    </a:xfrm>
                    <a:prstGeom prst="rect">
                      <a:avLst/>
                    </a:prstGeom>
                  </pic:spPr>
                </pic:pic>
              </a:graphicData>
            </a:graphic>
          </wp:inline>
        </w:drawing>
      </w:r>
    </w:p>
    <w:p w14:paraId="47999F11" w14:textId="77777777" w:rsidR="00693549" w:rsidRDefault="00693549" w:rsidP="00693549">
      <w:r>
        <w:br w:type="page"/>
      </w:r>
    </w:p>
    <w:p w14:paraId="6B781F1F" w14:textId="77777777" w:rsidR="00693549" w:rsidRPr="00E45591" w:rsidRDefault="00693549" w:rsidP="00693549">
      <w:pPr>
        <w:contextualSpacing/>
        <w:jc w:val="both"/>
        <w:rPr>
          <w:rFonts w:cs="Arial"/>
          <w:sz w:val="16"/>
          <w:szCs w:val="16"/>
        </w:rPr>
      </w:pPr>
      <w:r>
        <w:rPr>
          <w:noProof/>
          <w:lang w:eastAsia="fi-FI"/>
        </w:rPr>
        <w:lastRenderedPageBreak/>
        <mc:AlternateContent>
          <mc:Choice Requires="wps">
            <w:drawing>
              <wp:anchor distT="0" distB="0" distL="114300" distR="114300" simplePos="0" relativeHeight="251687424" behindDoc="0" locked="0" layoutInCell="1" allowOverlap="1" wp14:anchorId="243D504C" wp14:editId="3E97FAA6">
                <wp:simplePos x="0" y="0"/>
                <wp:positionH relativeFrom="column">
                  <wp:posOffset>-325069</wp:posOffset>
                </wp:positionH>
                <wp:positionV relativeFrom="paragraph">
                  <wp:posOffset>-72035</wp:posOffset>
                </wp:positionV>
                <wp:extent cx="6907218" cy="6883603"/>
                <wp:effectExtent l="19050" t="19050" r="27305" b="12700"/>
                <wp:wrapNone/>
                <wp:docPr id="403" name="Suorakulmio 403"/>
                <wp:cNvGraphicFramePr/>
                <a:graphic xmlns:a="http://schemas.openxmlformats.org/drawingml/2006/main">
                  <a:graphicData uri="http://schemas.microsoft.com/office/word/2010/wordprocessingShape">
                    <wps:wsp>
                      <wps:cNvSpPr/>
                      <wps:spPr>
                        <a:xfrm>
                          <a:off x="0" y="0"/>
                          <a:ext cx="6907218" cy="68836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9CFF9" id="Suorakulmio 403" o:spid="_x0000_s1026" style="position:absolute;margin-left:-25.6pt;margin-top:-5.65pt;width:543.9pt;height:54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" filled="f" strokecolor="red" strokeweight="3pt"/>
            </w:pict>
          </mc:Fallback>
        </mc:AlternateContent>
      </w:r>
      <w:r w:rsidRPr="00E45591">
        <w:rPr>
          <w:rFonts w:cs="Arial"/>
          <w:b/>
          <w:bCs/>
          <w:sz w:val="16"/>
          <w:szCs w:val="16"/>
        </w:rPr>
        <w:t xml:space="preserve">VIRKAMATKA </w:t>
      </w:r>
      <w:r w:rsidRPr="00E45591">
        <w:rPr>
          <w:rFonts w:cs="Arial"/>
          <w:sz w:val="16"/>
          <w:szCs w:val="16"/>
        </w:rPr>
        <w:t>edellyttää</w:t>
      </w:r>
    </w:p>
    <w:p w14:paraId="7A4EE131"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kunnan puolesta tai nimissä hoidettavaa tehtävää</w:t>
      </w:r>
    </w:p>
    <w:p w14:paraId="3F221B73"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esimiehen määräystä, tällöin virkamatkasta maksetaan päiväraha, jos päivärahan maksamisen etäisyys- ja aikaehdot täyttyvät</w:t>
      </w:r>
    </w:p>
    <w:p w14:paraId="1A83CDFE"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tehtävä ei kuulu tavanomaiseen virkatoimintaan/tavanomaisiin työtehtäviin</w:t>
      </w:r>
    </w:p>
    <w:p w14:paraId="4D823A20" w14:textId="77777777" w:rsidR="00693549" w:rsidRPr="00E45591"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matkustamista virkapaikan ulkopuolelle</w:t>
      </w:r>
    </w:p>
    <w:p w14:paraId="17FCC7F3" w14:textId="77777777" w:rsidR="00693549" w:rsidRDefault="00693549" w:rsidP="00693549">
      <w:pPr>
        <w:pStyle w:val="Luettelokappale"/>
        <w:numPr>
          <w:ilvl w:val="0"/>
          <w:numId w:val="33"/>
        </w:numPr>
        <w:autoSpaceDE w:val="0"/>
        <w:autoSpaceDN w:val="0"/>
        <w:adjustRightInd w:val="0"/>
        <w:rPr>
          <w:rFonts w:cs="Arial"/>
          <w:sz w:val="16"/>
          <w:szCs w:val="16"/>
        </w:rPr>
      </w:pPr>
      <w:r w:rsidRPr="00E45591">
        <w:rPr>
          <w:rFonts w:cs="Arial"/>
          <w:sz w:val="16"/>
          <w:szCs w:val="16"/>
        </w:rPr>
        <w:t>matkoja ei lasketa työaikaan.</w:t>
      </w:r>
    </w:p>
    <w:p w14:paraId="578F8573" w14:textId="77777777" w:rsidR="00693549" w:rsidRPr="00E45591" w:rsidRDefault="00693549" w:rsidP="00693549">
      <w:pPr>
        <w:pStyle w:val="Luettelokappale"/>
        <w:autoSpaceDE w:val="0"/>
        <w:autoSpaceDN w:val="0"/>
        <w:adjustRightInd w:val="0"/>
        <w:rPr>
          <w:rFonts w:cs="Arial"/>
          <w:sz w:val="16"/>
          <w:szCs w:val="16"/>
        </w:rPr>
      </w:pPr>
    </w:p>
    <w:p w14:paraId="37FF7441" w14:textId="77777777" w:rsidR="00693549" w:rsidRPr="00E45591" w:rsidRDefault="00693549" w:rsidP="00693549">
      <w:pPr>
        <w:autoSpaceDE w:val="0"/>
        <w:autoSpaceDN w:val="0"/>
        <w:adjustRightInd w:val="0"/>
        <w:ind w:left="360"/>
        <w:rPr>
          <w:rFonts w:cs="Arial"/>
          <w:sz w:val="16"/>
          <w:szCs w:val="16"/>
        </w:rPr>
      </w:pPr>
      <w:r w:rsidRPr="00E45591">
        <w:rPr>
          <w:rFonts w:cs="Arial"/>
          <w:sz w:val="16"/>
          <w:szCs w:val="16"/>
        </w:rPr>
        <w:t>Matkakustannuksina pidetään niitä ylimääräisiä menoja, joita viranhaltijalla/työntekijällä on ollut</w:t>
      </w:r>
      <w:r>
        <w:rPr>
          <w:rFonts w:cs="Arial"/>
          <w:sz w:val="16"/>
          <w:szCs w:val="16"/>
        </w:rPr>
        <w:t xml:space="preserve"> </w:t>
      </w:r>
      <w:r w:rsidRPr="00E45591">
        <w:rPr>
          <w:rFonts w:cs="Arial"/>
          <w:sz w:val="16"/>
          <w:szCs w:val="16"/>
        </w:rPr>
        <w:t>virkamatkan johdosta. Virkamatka on esimerkiksi työnantajan määräykseen perustuva koulutusmatka.</w:t>
      </w:r>
      <w:r>
        <w:rPr>
          <w:rFonts w:cs="Arial"/>
          <w:sz w:val="16"/>
          <w:szCs w:val="16"/>
        </w:rPr>
        <w:t xml:space="preserve"> </w:t>
      </w:r>
      <w:r w:rsidRPr="00E45591">
        <w:rPr>
          <w:rFonts w:cs="Arial"/>
          <w:sz w:val="16"/>
          <w:szCs w:val="16"/>
        </w:rPr>
        <w:t>Työnantajan päätöksessä todetaan, mitä kustannuksia virkamatkasta korvataan.</w:t>
      </w:r>
    </w:p>
    <w:p w14:paraId="5E1BB588" w14:textId="77777777" w:rsidR="00693549" w:rsidRPr="00E45591" w:rsidRDefault="00693549" w:rsidP="00693549">
      <w:pPr>
        <w:autoSpaceDE w:val="0"/>
        <w:autoSpaceDN w:val="0"/>
        <w:adjustRightInd w:val="0"/>
        <w:rPr>
          <w:rFonts w:cs="Arial"/>
          <w:sz w:val="16"/>
          <w:szCs w:val="16"/>
        </w:rPr>
      </w:pPr>
    </w:p>
    <w:p w14:paraId="68100D07" w14:textId="77777777" w:rsidR="00693549" w:rsidRPr="00E45591" w:rsidRDefault="00693549" w:rsidP="00693549">
      <w:pPr>
        <w:autoSpaceDE w:val="0"/>
        <w:autoSpaceDN w:val="0"/>
        <w:adjustRightInd w:val="0"/>
        <w:rPr>
          <w:rFonts w:cs="Arial"/>
          <w:b/>
          <w:bCs/>
          <w:sz w:val="16"/>
          <w:szCs w:val="16"/>
        </w:rPr>
      </w:pPr>
      <w:r w:rsidRPr="00E45591">
        <w:rPr>
          <w:rFonts w:cs="Arial"/>
          <w:b/>
          <w:bCs/>
          <w:sz w:val="16"/>
          <w:szCs w:val="16"/>
        </w:rPr>
        <w:t>VIRANTOIMITUSMATKA</w:t>
      </w:r>
    </w:p>
    <w:p w14:paraId="4AD0B197" w14:textId="77777777" w:rsidR="00693549" w:rsidRPr="00E45591" w:rsidRDefault="00693549" w:rsidP="00693549">
      <w:pPr>
        <w:pStyle w:val="Luettelokappale"/>
        <w:numPr>
          <w:ilvl w:val="0"/>
          <w:numId w:val="34"/>
        </w:numPr>
        <w:autoSpaceDE w:val="0"/>
        <w:autoSpaceDN w:val="0"/>
        <w:adjustRightInd w:val="0"/>
        <w:rPr>
          <w:rFonts w:cs="Arial"/>
          <w:sz w:val="16"/>
          <w:szCs w:val="16"/>
        </w:rPr>
      </w:pPr>
      <w:r w:rsidRPr="00E45591">
        <w:rPr>
          <w:rFonts w:cs="Arial"/>
          <w:sz w:val="16"/>
          <w:szCs w:val="16"/>
        </w:rPr>
        <w:t>virkatehtäviin/työtehtäviin liittyvänä tavanomaista eli päivittäistä, viikoittaista tai muutoin</w:t>
      </w:r>
    </w:p>
    <w:p w14:paraId="4339C4D9" w14:textId="77777777" w:rsidR="00693549" w:rsidRPr="00E45591" w:rsidRDefault="00693549" w:rsidP="00693549">
      <w:pPr>
        <w:autoSpaceDE w:val="0"/>
        <w:autoSpaceDN w:val="0"/>
        <w:adjustRightInd w:val="0"/>
        <w:ind w:left="360" w:firstLine="360"/>
        <w:rPr>
          <w:rFonts w:cs="Arial"/>
          <w:sz w:val="16"/>
          <w:szCs w:val="16"/>
        </w:rPr>
      </w:pPr>
      <w:r w:rsidRPr="00E45591">
        <w:rPr>
          <w:rFonts w:cs="Arial"/>
          <w:sz w:val="16"/>
          <w:szCs w:val="16"/>
        </w:rPr>
        <w:t>toistuvaa.</w:t>
      </w:r>
    </w:p>
    <w:p w14:paraId="1A418E41" w14:textId="77777777" w:rsidR="00693549" w:rsidRPr="00E45591" w:rsidRDefault="00693549" w:rsidP="00693549">
      <w:pPr>
        <w:pStyle w:val="Luettelokappale"/>
        <w:numPr>
          <w:ilvl w:val="0"/>
          <w:numId w:val="34"/>
        </w:numPr>
        <w:autoSpaceDE w:val="0"/>
        <w:autoSpaceDN w:val="0"/>
        <w:adjustRightInd w:val="0"/>
        <w:rPr>
          <w:rFonts w:cs="Arial"/>
          <w:sz w:val="16"/>
          <w:szCs w:val="16"/>
        </w:rPr>
      </w:pPr>
      <w:r w:rsidRPr="00E45591">
        <w:rPr>
          <w:rFonts w:cs="Arial"/>
          <w:sz w:val="16"/>
          <w:szCs w:val="16"/>
        </w:rPr>
        <w:t>matka tapahtuu tavallisesti työpisteestä toiseen tai määrätystä lähtöpaikasta toiseen ja</w:t>
      </w:r>
    </w:p>
    <w:p w14:paraId="5FFB09C9" w14:textId="77777777" w:rsidR="00693549" w:rsidRPr="00E45591" w:rsidRDefault="00693549" w:rsidP="00693549">
      <w:pPr>
        <w:pStyle w:val="Luettelokappale"/>
        <w:autoSpaceDE w:val="0"/>
        <w:autoSpaceDN w:val="0"/>
        <w:adjustRightInd w:val="0"/>
        <w:rPr>
          <w:rFonts w:cs="Arial"/>
          <w:sz w:val="16"/>
          <w:szCs w:val="16"/>
        </w:rPr>
      </w:pPr>
      <w:r w:rsidRPr="00E45591">
        <w:rPr>
          <w:rFonts w:cs="Arial"/>
          <w:sz w:val="16"/>
          <w:szCs w:val="16"/>
        </w:rPr>
        <w:t>takaisin virantoimituspaikkakunnalla tai muuten virkapiiriin kuuluvalla alueella. Esim.</w:t>
      </w:r>
    </w:p>
    <w:p w14:paraId="3CB34A5F" w14:textId="77777777" w:rsidR="00693549" w:rsidRPr="00E45591" w:rsidRDefault="00693549" w:rsidP="00693549">
      <w:pPr>
        <w:pStyle w:val="Luettelokappale"/>
        <w:autoSpaceDE w:val="0"/>
        <w:autoSpaceDN w:val="0"/>
        <w:adjustRightInd w:val="0"/>
        <w:rPr>
          <w:rFonts w:cs="Arial"/>
          <w:sz w:val="16"/>
          <w:szCs w:val="16"/>
        </w:rPr>
      </w:pPr>
      <w:r w:rsidRPr="00E45591">
        <w:rPr>
          <w:rFonts w:cs="Arial"/>
          <w:sz w:val="16"/>
          <w:szCs w:val="16"/>
        </w:rPr>
        <w:t>tarkastus-, hoito- ja huoltomatkat, joita tekevät esim. rakennustarkastajat.</w:t>
      </w:r>
    </w:p>
    <w:p w14:paraId="4538FCFF" w14:textId="77777777" w:rsidR="00693549" w:rsidRPr="00E45591" w:rsidRDefault="00693549" w:rsidP="00693549">
      <w:pPr>
        <w:pStyle w:val="Luettelokappale"/>
        <w:numPr>
          <w:ilvl w:val="0"/>
          <w:numId w:val="34"/>
        </w:numPr>
        <w:autoSpaceDE w:val="0"/>
        <w:autoSpaceDN w:val="0"/>
        <w:adjustRightInd w:val="0"/>
        <w:rPr>
          <w:rFonts w:cs="Arial"/>
          <w:sz w:val="16"/>
          <w:szCs w:val="16"/>
        </w:rPr>
      </w:pPr>
      <w:r w:rsidRPr="00E45591">
        <w:rPr>
          <w:rFonts w:cs="Arial"/>
          <w:sz w:val="16"/>
          <w:szCs w:val="16"/>
        </w:rPr>
        <w:t>työnantajan järjestämällä tai osoittamalla kulkuneuvolla tapahtuva matka sovitusta</w:t>
      </w:r>
    </w:p>
    <w:p w14:paraId="364E9E5A" w14:textId="77777777" w:rsidR="00693549" w:rsidRPr="00E45591" w:rsidRDefault="00693549" w:rsidP="00693549">
      <w:pPr>
        <w:pStyle w:val="Luettelokappale"/>
        <w:autoSpaceDE w:val="0"/>
        <w:autoSpaceDN w:val="0"/>
        <w:adjustRightInd w:val="0"/>
        <w:rPr>
          <w:rFonts w:cs="Arial"/>
          <w:sz w:val="16"/>
          <w:szCs w:val="16"/>
        </w:rPr>
      </w:pPr>
      <w:r w:rsidRPr="00E45591">
        <w:rPr>
          <w:rFonts w:cs="Arial"/>
          <w:sz w:val="16"/>
          <w:szCs w:val="16"/>
        </w:rPr>
        <w:t>lähtöpaikasta tiettyyn työpisteeseen</w:t>
      </w:r>
    </w:p>
    <w:p w14:paraId="011DA2C3" w14:textId="77777777" w:rsidR="00693549" w:rsidRDefault="00693549" w:rsidP="00693549">
      <w:pPr>
        <w:pStyle w:val="Luettelokappale"/>
        <w:numPr>
          <w:ilvl w:val="0"/>
          <w:numId w:val="34"/>
        </w:numPr>
        <w:rPr>
          <w:rFonts w:cs="Arial"/>
          <w:sz w:val="16"/>
          <w:szCs w:val="16"/>
        </w:rPr>
      </w:pPr>
      <w:r w:rsidRPr="00E45591">
        <w:rPr>
          <w:rFonts w:cs="Arial"/>
          <w:sz w:val="16"/>
          <w:szCs w:val="16"/>
        </w:rPr>
        <w:t>matkat lasketaan työaikaan, joten pääsääntöisesti virantoimitusmatkasta ei makseta päivärahaa. Virantoimitusmatkan päivärahan/osapäivärahan maksamisen edellytyksiä ovat esimerkiksi yöpyminen tai yli 10 tunnin kestävä matka toisen kunnan alueelle vähintään 150 km:n päähän.</w:t>
      </w:r>
    </w:p>
    <w:p w14:paraId="68F9D1ED" w14:textId="77777777" w:rsidR="00693549" w:rsidRDefault="00693549" w:rsidP="00693549">
      <w:pPr>
        <w:pStyle w:val="luettelokappale-p1"/>
        <w:ind w:left="0"/>
        <w:rPr>
          <w:rStyle w:val="luettelokappale-h"/>
          <w:rFonts w:ascii="Arial" w:hAnsi="Arial" w:cs="Arial"/>
          <w:sz w:val="16"/>
          <w:szCs w:val="16"/>
        </w:rPr>
      </w:pPr>
      <w:r w:rsidRPr="007A5451">
        <w:rPr>
          <w:rFonts w:asciiTheme="minorHAnsi" w:hAnsiTheme="minorHAnsi" w:cstheme="minorHAnsi"/>
          <w:b/>
          <w:sz w:val="16"/>
          <w:szCs w:val="16"/>
        </w:rPr>
        <w:t>KOULUTUSMATKA</w:t>
      </w:r>
      <w:r>
        <w:rPr>
          <w:rFonts w:asciiTheme="minorHAnsi" w:hAnsiTheme="minorHAnsi" w:cstheme="minorHAnsi"/>
          <w:b/>
          <w:sz w:val="16"/>
          <w:szCs w:val="16"/>
        </w:rPr>
        <w:br/>
      </w:r>
      <w:r w:rsidRPr="007A5451">
        <w:rPr>
          <w:rStyle w:val="luettelokappale-h"/>
          <w:rFonts w:ascii="Arial" w:hAnsi="Arial" w:cs="Arial"/>
          <w:sz w:val="16"/>
          <w:szCs w:val="16"/>
        </w:rPr>
        <w:t xml:space="preserve">Koulutustilaisuuteen osallistumista varten viranhaltijalle/työntekijälle </w:t>
      </w:r>
      <w:r>
        <w:rPr>
          <w:rStyle w:val="luettelokappale-h"/>
          <w:rFonts w:ascii="Arial" w:hAnsi="Arial" w:cs="Arial"/>
          <w:sz w:val="16"/>
          <w:szCs w:val="16"/>
        </w:rPr>
        <w:t xml:space="preserve">voidaan </w:t>
      </w:r>
      <w:r w:rsidRPr="007A5451">
        <w:rPr>
          <w:rStyle w:val="luettelokappale-h"/>
          <w:rFonts w:ascii="Arial" w:hAnsi="Arial" w:cs="Arial"/>
          <w:sz w:val="16"/>
          <w:szCs w:val="16"/>
        </w:rPr>
        <w:t>myön</w:t>
      </w:r>
      <w:r>
        <w:rPr>
          <w:rStyle w:val="luettelokappale-h"/>
          <w:rFonts w:ascii="Arial" w:hAnsi="Arial" w:cs="Arial"/>
          <w:sz w:val="16"/>
          <w:szCs w:val="16"/>
        </w:rPr>
        <w:t>tää</w:t>
      </w:r>
      <w:r w:rsidRPr="007A5451">
        <w:rPr>
          <w:rStyle w:val="luettelokappale-h"/>
          <w:rFonts w:ascii="Arial" w:hAnsi="Arial" w:cs="Arial"/>
          <w:sz w:val="16"/>
          <w:szCs w:val="16"/>
        </w:rPr>
        <w:t xml:space="preserve"> hakemuksesta </w:t>
      </w:r>
    </w:p>
    <w:p w14:paraId="52F76F0D" w14:textId="77777777" w:rsidR="00693549" w:rsidRPr="005E6DC9" w:rsidRDefault="00693549" w:rsidP="00693549">
      <w:pPr>
        <w:pStyle w:val="luettelokappale-p1"/>
        <w:numPr>
          <w:ilvl w:val="0"/>
          <w:numId w:val="34"/>
        </w:numPr>
        <w:rPr>
          <w:rFonts w:ascii="Arial" w:hAnsi="Arial" w:cs="Arial"/>
          <w:sz w:val="16"/>
          <w:szCs w:val="16"/>
        </w:rPr>
      </w:pPr>
      <w:r w:rsidRPr="005E6DC9">
        <w:rPr>
          <w:rStyle w:val="luettelokappale-h"/>
          <w:rFonts w:ascii="Arial" w:hAnsi="Arial" w:cs="Arial"/>
          <w:sz w:val="16"/>
          <w:szCs w:val="16"/>
        </w:rPr>
        <w:t>virka-/työvapaata täydellä palkalla, osapalkkaisena tai palkattomana.</w:t>
      </w:r>
      <w:r>
        <w:rPr>
          <w:rStyle w:val="luettelokappale-h"/>
          <w:rFonts w:ascii="Arial" w:hAnsi="Arial" w:cs="Arial"/>
          <w:sz w:val="16"/>
          <w:szCs w:val="16"/>
        </w:rPr>
        <w:t xml:space="preserve"> </w:t>
      </w:r>
      <w:r w:rsidRPr="005E6DC9">
        <w:rPr>
          <w:rStyle w:val="luettelokappale-h"/>
          <w:rFonts w:ascii="Arial" w:hAnsi="Arial" w:cs="Arial"/>
          <w:sz w:val="16"/>
          <w:szCs w:val="16"/>
        </w:rPr>
        <w:t>Palkallisena virka- /työvapaa tulee myöntää vain jos koulutuksesta on työnantajalle sellaisesta hyötyä, että koulutukseen osallistuminen on työnantajan näkemyksen mukaan kokonaistaloudellisesti perusteltu toimenpide.</w:t>
      </w:r>
    </w:p>
    <w:p w14:paraId="796C37FC" w14:textId="77777777" w:rsidR="00693549" w:rsidRDefault="00693549" w:rsidP="00693549">
      <w:pPr>
        <w:pStyle w:val="luettelokappale-p1"/>
        <w:ind w:left="0"/>
        <w:rPr>
          <w:rStyle w:val="luettelokappale-h"/>
          <w:rFonts w:ascii="Arial" w:hAnsi="Arial" w:cs="Arial"/>
          <w:sz w:val="16"/>
          <w:szCs w:val="16"/>
        </w:rPr>
      </w:pPr>
      <w:r w:rsidRPr="007A5451">
        <w:rPr>
          <w:rStyle w:val="luettelokappale-h"/>
          <w:rFonts w:ascii="Arial" w:hAnsi="Arial" w:cs="Arial"/>
          <w:sz w:val="16"/>
          <w:szCs w:val="16"/>
        </w:rPr>
        <w:t xml:space="preserve">Lisäksi työnantaja voi osallistua harkintansa mukaan </w:t>
      </w:r>
    </w:p>
    <w:p w14:paraId="47ACBED3" w14:textId="77777777" w:rsidR="00693549" w:rsidRPr="007A5451" w:rsidRDefault="00693549" w:rsidP="00693549">
      <w:pPr>
        <w:pStyle w:val="luettelokappale-p1"/>
        <w:numPr>
          <w:ilvl w:val="0"/>
          <w:numId w:val="34"/>
        </w:numPr>
        <w:rPr>
          <w:rStyle w:val="luettelokappale-h"/>
          <w:rFonts w:ascii="Arial" w:hAnsi="Arial" w:cs="Arial"/>
          <w:sz w:val="16"/>
          <w:szCs w:val="16"/>
        </w:rPr>
      </w:pPr>
      <w:r w:rsidRPr="007A5451">
        <w:rPr>
          <w:rStyle w:val="luettelokappale-h"/>
          <w:rFonts w:ascii="Arial" w:hAnsi="Arial" w:cs="Arial"/>
          <w:sz w:val="16"/>
          <w:szCs w:val="16"/>
        </w:rPr>
        <w:t>matkakustannusten korvauksiin sekä muihin koulutuskustannuksiin (koulutusmatka). Päivärahoja ei koulutusmatkoista pääsääntöisesti makseta.</w:t>
      </w:r>
    </w:p>
    <w:p w14:paraId="49217D4B" w14:textId="77777777" w:rsidR="00693549" w:rsidRDefault="00693549" w:rsidP="00693549">
      <w:pPr>
        <w:pStyle w:val="luettelokappale-p1"/>
        <w:ind w:left="0"/>
        <w:rPr>
          <w:rStyle w:val="luettelokappale-h"/>
          <w:rFonts w:ascii="Arial" w:hAnsi="Arial" w:cs="Arial"/>
          <w:sz w:val="16"/>
          <w:szCs w:val="16"/>
        </w:rPr>
      </w:pPr>
      <w:r w:rsidRPr="007A5451">
        <w:rPr>
          <w:rStyle w:val="luettelokappale-h"/>
          <w:rFonts w:ascii="Arial" w:hAnsi="Arial" w:cs="Arial"/>
          <w:sz w:val="16"/>
          <w:szCs w:val="16"/>
        </w:rPr>
        <w:t>Pääsääntöisesti koulutustilaisuudet ovat sellais</w:t>
      </w:r>
      <w:r>
        <w:rPr>
          <w:rStyle w:val="luettelokappale-h"/>
          <w:rFonts w:ascii="Arial" w:hAnsi="Arial" w:cs="Arial"/>
          <w:sz w:val="16"/>
          <w:szCs w:val="16"/>
        </w:rPr>
        <w:t xml:space="preserve">ia, että </w:t>
      </w:r>
      <w:r w:rsidRPr="007A5451">
        <w:rPr>
          <w:rStyle w:val="luettelokappale-h"/>
          <w:rFonts w:ascii="Arial" w:hAnsi="Arial" w:cs="Arial"/>
          <w:sz w:val="16"/>
          <w:szCs w:val="16"/>
        </w:rPr>
        <w:t xml:space="preserve">edellytykset koulutuspäätöksen tekemiseen virkamatkana eivät täyty. Työnantaja voi määrätä viranhaltijan/ työntekijän osallistumaan </w:t>
      </w:r>
    </w:p>
    <w:p w14:paraId="24D07B84" w14:textId="0918C740" w:rsidR="00693549" w:rsidRPr="002E14E5" w:rsidRDefault="00693549" w:rsidP="00693549">
      <w:pPr>
        <w:pStyle w:val="luettelokappale-p1"/>
        <w:numPr>
          <w:ilvl w:val="0"/>
          <w:numId w:val="34"/>
        </w:numPr>
        <w:rPr>
          <w:rStyle w:val="luettelokappale-h"/>
          <w:rFonts w:ascii="Arial" w:hAnsi="Arial" w:cs="Arial"/>
          <w:sz w:val="16"/>
          <w:szCs w:val="16"/>
        </w:rPr>
      </w:pPr>
      <w:r w:rsidRPr="007A5451">
        <w:rPr>
          <w:rStyle w:val="luettelokappale-h"/>
          <w:rFonts w:ascii="Arial" w:hAnsi="Arial" w:cs="Arial"/>
          <w:sz w:val="16"/>
          <w:szCs w:val="16"/>
        </w:rPr>
        <w:t xml:space="preserve">koulutukseen </w:t>
      </w:r>
      <w:r w:rsidRPr="00DB4001">
        <w:rPr>
          <w:rStyle w:val="luettelokappale-h"/>
          <w:rFonts w:ascii="Arial" w:hAnsi="Arial" w:cs="Arial"/>
          <w:b/>
          <w:i/>
          <w:sz w:val="16"/>
          <w:szCs w:val="16"/>
        </w:rPr>
        <w:t>virkamatkana</w:t>
      </w:r>
      <w:r w:rsidRPr="007A5451">
        <w:rPr>
          <w:rStyle w:val="luettelokappale-h"/>
          <w:rFonts w:ascii="Arial" w:hAnsi="Arial" w:cs="Arial"/>
          <w:sz w:val="16"/>
          <w:szCs w:val="16"/>
        </w:rPr>
        <w:t xml:space="preserve"> vain silloin, kun koulutukseen osallistuminen on virka-/työtehtävien hoidon kannalta välttämätöntä, esim. kyseessä on lakisääteinen täydennyskoulutus</w:t>
      </w:r>
      <w:r w:rsidRPr="002E14E5">
        <w:rPr>
          <w:rStyle w:val="luettelokappale-h"/>
          <w:rFonts w:ascii="Arial" w:hAnsi="Arial" w:cs="Arial"/>
          <w:sz w:val="16"/>
          <w:szCs w:val="16"/>
        </w:rPr>
        <w:t>.</w:t>
      </w:r>
      <w:r w:rsidR="00525C46" w:rsidRPr="002E14E5">
        <w:rPr>
          <w:rStyle w:val="luettelokappale-h"/>
          <w:rFonts w:ascii="Arial" w:hAnsi="Arial" w:cs="Arial"/>
          <w:sz w:val="16"/>
          <w:szCs w:val="16"/>
        </w:rPr>
        <w:t xml:space="preserve"> </w:t>
      </w:r>
      <w:r w:rsidR="002E14E5" w:rsidRPr="002E14E5">
        <w:rPr>
          <w:rStyle w:val="luettelokappale-h"/>
          <w:rFonts w:ascii="Arial" w:hAnsi="Arial" w:cs="Arial"/>
          <w:sz w:val="16"/>
          <w:szCs w:val="16"/>
        </w:rPr>
        <w:t>Virkamatkana tehtävästä koulutuksesta on toimitettava erikseen tieto oman toimialan koulutushallinnan ammattikäyttäjälle, jotta koulutuksesta syntyy koulutustieto henkilön koulutushistoriaan ja poissaolotieto. Tämä koskee niitä matkoja, joissa valitaan matkakaavioksi Koulutusmatka kotimaa ja matkalajiksi virkamatka.</w:t>
      </w:r>
    </w:p>
    <w:p w14:paraId="6D1F458D" w14:textId="4D1D0054" w:rsidR="00693549" w:rsidRPr="00E84EE6" w:rsidRDefault="00693549" w:rsidP="00693549">
      <w:pPr>
        <w:rPr>
          <w:b/>
          <w:sz w:val="16"/>
          <w:szCs w:val="16"/>
        </w:rPr>
      </w:pPr>
      <w:r w:rsidRPr="00E84EE6">
        <w:rPr>
          <w:b/>
          <w:sz w:val="16"/>
          <w:szCs w:val="16"/>
        </w:rPr>
        <w:t>MUU MATKA</w:t>
      </w:r>
      <w:r>
        <w:rPr>
          <w:b/>
          <w:sz w:val="16"/>
          <w:szCs w:val="16"/>
        </w:rPr>
        <w:t xml:space="preserve"> </w:t>
      </w:r>
    </w:p>
    <w:p w14:paraId="63BC20D1" w14:textId="77777777" w:rsidR="00693549" w:rsidRDefault="00693549" w:rsidP="00693549">
      <w:pPr>
        <w:rPr>
          <w:sz w:val="16"/>
          <w:szCs w:val="16"/>
        </w:rPr>
      </w:pPr>
      <w:r w:rsidRPr="00E84EE6">
        <w:rPr>
          <w:sz w:val="16"/>
          <w:szCs w:val="16"/>
        </w:rPr>
        <w:t xml:space="preserve">Muulla matkalla tarkoitetaan matkaa sellaiseen tilaisuuteen, joka ei ole luonteeltaan koulutustilaisuus eivätkä myöskään virkamatkan/virantoimitusmatkan edellytykset matkan osalta täyty. </w:t>
      </w:r>
    </w:p>
    <w:p w14:paraId="4343CFA9" w14:textId="77777777" w:rsidR="00693549" w:rsidRDefault="00693549" w:rsidP="00693549">
      <w:pPr>
        <w:rPr>
          <w:sz w:val="16"/>
          <w:szCs w:val="16"/>
        </w:rPr>
      </w:pPr>
    </w:p>
    <w:p w14:paraId="1B826927" w14:textId="4D1650FE" w:rsidR="00693549" w:rsidRPr="00E84EE6" w:rsidRDefault="00693549" w:rsidP="00693549">
      <w:pPr>
        <w:rPr>
          <w:sz w:val="16"/>
          <w:szCs w:val="16"/>
        </w:rPr>
      </w:pPr>
      <w:r w:rsidRPr="00E84EE6">
        <w:rPr>
          <w:sz w:val="16"/>
          <w:szCs w:val="16"/>
        </w:rPr>
        <w:lastRenderedPageBreak/>
        <w:t>Työntekijää/viranhaltijaa ei tällaisessa tapauksessa velvoiteta osallistumaan tilaisuuteen, mutta hänelle annetaan siihen mahdollisuus. Tällaisia tilaisuuksia ovat yleensä esim. messumatkat, osallistuminen työryhmän kokoukseen</w:t>
      </w:r>
      <w:r w:rsidR="00790D31">
        <w:rPr>
          <w:sz w:val="16"/>
          <w:szCs w:val="16"/>
        </w:rPr>
        <w:t xml:space="preserve">, </w:t>
      </w:r>
      <w:r w:rsidR="00790D31" w:rsidRPr="00453B1C">
        <w:rPr>
          <w:sz w:val="16"/>
          <w:szCs w:val="16"/>
        </w:rPr>
        <w:t>verkostotapaamiset</w:t>
      </w:r>
      <w:r w:rsidRPr="00E84EE6">
        <w:rPr>
          <w:sz w:val="16"/>
          <w:szCs w:val="16"/>
        </w:rPr>
        <w:t xml:space="preserve"> tai tutustumiskäynti. Matkoille osallistuminen tulee kuitenkin olla työnantajan kannalta perusteltua ja työnantajalle hyödyllistä.</w:t>
      </w:r>
    </w:p>
    <w:p w14:paraId="7508C013" w14:textId="77777777" w:rsidR="00693549" w:rsidRPr="00E84EE6" w:rsidRDefault="00693549" w:rsidP="00693549">
      <w:pPr>
        <w:ind w:left="360"/>
        <w:rPr>
          <w:sz w:val="16"/>
          <w:szCs w:val="16"/>
        </w:rPr>
      </w:pPr>
    </w:p>
    <w:p w14:paraId="6BBDA0F8" w14:textId="77777777" w:rsidR="00693549" w:rsidRPr="00E84EE6" w:rsidRDefault="00693549" w:rsidP="00693549">
      <w:pPr>
        <w:rPr>
          <w:sz w:val="16"/>
          <w:szCs w:val="16"/>
        </w:rPr>
      </w:pPr>
      <w:r w:rsidRPr="00E84EE6">
        <w:rPr>
          <w:sz w:val="16"/>
          <w:szCs w:val="16"/>
        </w:rPr>
        <w:t>Työnantaja voi harkintansa mukaan osallistua esim. matkakustannusten korvauksiin sekä muihin kustannuksiin. Päivärahoja ei tällaisista matkoista makseta. Matkoihin kulunutta aikaa ei lasketa työaikaan, mutta työaikaa ei kuitenkaan muun matkan takia pidennetä.</w:t>
      </w:r>
    </w:p>
    <w:p w14:paraId="64D544E6" w14:textId="77777777" w:rsidR="00693549" w:rsidRDefault="00693549" w:rsidP="00693549">
      <w:pPr>
        <w:rPr>
          <w:rStyle w:val="normal-h1"/>
          <w:rFonts w:eastAsiaTheme="majorEastAsia"/>
        </w:rPr>
      </w:pPr>
    </w:p>
    <w:p w14:paraId="1514562E" w14:textId="77777777" w:rsidR="00453B1C" w:rsidRDefault="00453B1C" w:rsidP="00693549">
      <w:pPr>
        <w:rPr>
          <w:rStyle w:val="normal-h1"/>
          <w:rFonts w:eastAsiaTheme="majorEastAsia"/>
        </w:rPr>
      </w:pPr>
    </w:p>
    <w:p w14:paraId="483ADD61" w14:textId="77777777" w:rsidR="00453B1C" w:rsidRDefault="00453B1C" w:rsidP="00693549">
      <w:pPr>
        <w:rPr>
          <w:rStyle w:val="normal-h1"/>
          <w:rFonts w:eastAsiaTheme="majorEastAsia"/>
        </w:rPr>
      </w:pPr>
    </w:p>
    <w:p w14:paraId="64C120AA" w14:textId="77777777" w:rsidR="00693549" w:rsidRDefault="00693549" w:rsidP="00693549">
      <w:pPr>
        <w:rPr>
          <w:rFonts w:cs="Arial"/>
          <w:b/>
          <w:sz w:val="16"/>
          <w:szCs w:val="16"/>
        </w:rPr>
      </w:pPr>
    </w:p>
    <w:p w14:paraId="735A7563" w14:textId="77777777" w:rsidR="00EE21EB" w:rsidRPr="00F81E37" w:rsidRDefault="00EE21EB" w:rsidP="00693549">
      <w:pPr>
        <w:rPr>
          <w:rFonts w:cs="Arial"/>
          <w:b/>
          <w:sz w:val="16"/>
          <w:szCs w:val="16"/>
        </w:rPr>
      </w:pPr>
    </w:p>
    <w:p w14:paraId="1799385E" w14:textId="77777777" w:rsidR="00DF66C3" w:rsidRDefault="00DF66C3">
      <w:r>
        <w:br w:type="page"/>
      </w:r>
    </w:p>
    <w:p w14:paraId="600F1649" w14:textId="4953315A" w:rsidR="00693549" w:rsidRDefault="00693549" w:rsidP="00693549">
      <w:pPr>
        <w:numPr>
          <w:ilvl w:val="0"/>
          <w:numId w:val="24"/>
        </w:numPr>
        <w:ind w:left="709" w:hanging="425"/>
        <w:contextualSpacing/>
        <w:jc w:val="both"/>
      </w:pPr>
      <w:r w:rsidRPr="00E84EE6">
        <w:lastRenderedPageBreak/>
        <w:t>Rekisteröi arvioidut kustannukset</w:t>
      </w:r>
      <w:r>
        <w:t xml:space="preserve"> –</w:t>
      </w:r>
      <w:r w:rsidRPr="008E3E78">
        <w:t>painikkeesta pääset syöttämään arvioita matkan kustan</w:t>
      </w:r>
      <w:r>
        <w:t>nuksista.</w:t>
      </w:r>
    </w:p>
    <w:p w14:paraId="3DD6EA60" w14:textId="77777777" w:rsidR="00693549" w:rsidRDefault="00693549" w:rsidP="00693549">
      <w:pPr>
        <w:ind w:left="709"/>
        <w:contextualSpacing/>
        <w:jc w:val="both"/>
      </w:pPr>
      <w:r w:rsidRPr="008E3E78">
        <w:t xml:space="preserve">Täytä aukeavaan taulukkoon arvioidut kustannukset eri kustannuslajeittain. </w:t>
      </w:r>
    </w:p>
    <w:p w14:paraId="78EA4860" w14:textId="5CFB960B" w:rsidR="00693549" w:rsidRPr="008E3E78" w:rsidRDefault="00693549" w:rsidP="00DF66C3">
      <w:pPr>
        <w:ind w:left="709"/>
        <w:contextualSpacing/>
        <w:jc w:val="both"/>
      </w:pPr>
      <w:r w:rsidRPr="008E3E78">
        <w:t xml:space="preserve">Paina </w:t>
      </w:r>
      <w:r w:rsidRPr="00E84EE6">
        <w:rPr>
          <w:b/>
        </w:rPr>
        <w:t xml:space="preserve">Laske </w:t>
      </w:r>
      <w:r w:rsidRPr="00E84EE6">
        <w:t xml:space="preserve">– painiketta laskeaksesi arvioitujen kustannusten yhteissumman ja lopuksi kuittaa laskelma </w:t>
      </w:r>
      <w:r w:rsidRPr="00E84EE6">
        <w:rPr>
          <w:b/>
        </w:rPr>
        <w:t>Hyväksy</w:t>
      </w:r>
      <w:r w:rsidRPr="008E3E78">
        <w:rPr>
          <w:b/>
        </w:rPr>
        <w:t xml:space="preserve"> </w:t>
      </w:r>
      <w:r w:rsidRPr="008E3E78">
        <w:t xml:space="preserve">– painiketta painamalla. </w:t>
      </w:r>
    </w:p>
    <w:p w14:paraId="4EE79378" w14:textId="77777777" w:rsidR="00693549" w:rsidRPr="008E3E78" w:rsidRDefault="00693549" w:rsidP="00693549">
      <w:pPr>
        <w:ind w:left="709"/>
        <w:contextualSpacing/>
        <w:jc w:val="both"/>
      </w:pPr>
    </w:p>
    <w:p w14:paraId="25114188" w14:textId="77777777" w:rsidR="00693549" w:rsidRPr="008E3E78" w:rsidRDefault="00693549" w:rsidP="00693549">
      <w:pPr>
        <w:ind w:firstLine="709"/>
        <w:jc w:val="both"/>
      </w:pPr>
      <w:r w:rsidRPr="008E3E78">
        <w:rPr>
          <w:noProof/>
          <w:lang w:eastAsia="fi-FI"/>
        </w:rPr>
        <mc:AlternateContent>
          <mc:Choice Requires="wps">
            <w:drawing>
              <wp:anchor distT="0" distB="0" distL="114300" distR="114300" simplePos="0" relativeHeight="251618816" behindDoc="0" locked="0" layoutInCell="1" allowOverlap="1" wp14:anchorId="72061F47" wp14:editId="677774FD">
                <wp:simplePos x="0" y="0"/>
                <wp:positionH relativeFrom="column">
                  <wp:posOffset>2938604</wp:posOffset>
                </wp:positionH>
                <wp:positionV relativeFrom="paragraph">
                  <wp:posOffset>8211</wp:posOffset>
                </wp:positionV>
                <wp:extent cx="1018515" cy="179070"/>
                <wp:effectExtent l="0" t="0" r="10795" b="11430"/>
                <wp:wrapNone/>
                <wp:docPr id="404" name="Pyöristetty suorakulmio 404"/>
                <wp:cNvGraphicFramePr/>
                <a:graphic xmlns:a="http://schemas.openxmlformats.org/drawingml/2006/main">
                  <a:graphicData uri="http://schemas.microsoft.com/office/word/2010/wordprocessingShape">
                    <wps:wsp>
                      <wps:cNvSpPr/>
                      <wps:spPr>
                        <a:xfrm>
                          <a:off x="0" y="0"/>
                          <a:ext cx="1018515" cy="1790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9821B" id="Pyöristetty suorakulmio 404" o:spid="_x0000_s1026" style="position:absolute;margin-left:231.4pt;margin-top:.65pt;width:80.2pt;height:14.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" filled="f" strokecolor="#dc0a0a" strokeweight="1pt"/>
            </w:pict>
          </mc:Fallback>
        </mc:AlternateContent>
      </w:r>
      <w:r w:rsidRPr="008E3E78">
        <w:rPr>
          <w:noProof/>
          <w:lang w:eastAsia="fi-FI"/>
        </w:rPr>
        <w:drawing>
          <wp:inline distT="0" distB="0" distL="0" distR="0" wp14:anchorId="1F736FFE" wp14:editId="6CD00113">
            <wp:extent cx="4859867" cy="187956"/>
            <wp:effectExtent l="0" t="0" r="0" b="3175"/>
            <wp:docPr id="550" name="Kuv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886866" cy="189000"/>
                    </a:xfrm>
                    <a:prstGeom prst="rect">
                      <a:avLst/>
                    </a:prstGeom>
                  </pic:spPr>
                </pic:pic>
              </a:graphicData>
            </a:graphic>
          </wp:inline>
        </w:drawing>
      </w:r>
    </w:p>
    <w:p w14:paraId="220BB734" w14:textId="77777777" w:rsidR="00693549" w:rsidRPr="008E3E78" w:rsidRDefault="00693549" w:rsidP="00693549">
      <w:pPr>
        <w:ind w:firstLine="709"/>
        <w:jc w:val="both"/>
        <w:rPr>
          <w:sz w:val="10"/>
          <w:szCs w:val="10"/>
        </w:rPr>
      </w:pPr>
    </w:p>
    <w:p w14:paraId="36801398" w14:textId="77777777" w:rsidR="00693549" w:rsidRPr="008E3E78" w:rsidRDefault="00693549" w:rsidP="00693549">
      <w:pPr>
        <w:ind w:firstLine="709"/>
        <w:jc w:val="both"/>
      </w:pPr>
      <w:r w:rsidRPr="008E3E78">
        <w:rPr>
          <w:noProof/>
          <w:lang w:eastAsia="fi-FI"/>
        </w:rPr>
        <mc:AlternateContent>
          <mc:Choice Requires="wps">
            <w:drawing>
              <wp:anchor distT="0" distB="0" distL="114300" distR="114300" simplePos="0" relativeHeight="251620864" behindDoc="0" locked="0" layoutInCell="1" allowOverlap="1" wp14:anchorId="43AB3832" wp14:editId="02C616B7">
                <wp:simplePos x="0" y="0"/>
                <wp:positionH relativeFrom="column">
                  <wp:posOffset>1016000</wp:posOffset>
                </wp:positionH>
                <wp:positionV relativeFrom="paragraph">
                  <wp:posOffset>1537123</wp:posOffset>
                </wp:positionV>
                <wp:extent cx="376555" cy="189230"/>
                <wp:effectExtent l="0" t="0" r="23495" b="20320"/>
                <wp:wrapNone/>
                <wp:docPr id="405" name="Pyöristetty suorakulmio 405"/>
                <wp:cNvGraphicFramePr/>
                <a:graphic xmlns:a="http://schemas.openxmlformats.org/drawingml/2006/main">
                  <a:graphicData uri="http://schemas.microsoft.com/office/word/2010/wordprocessingShape">
                    <wps:wsp>
                      <wps:cNvSpPr/>
                      <wps:spPr>
                        <a:xfrm>
                          <a:off x="0" y="0"/>
                          <a:ext cx="376555" cy="1892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A6081" id="Pyöristetty suorakulmio 405" o:spid="_x0000_s1026" style="position:absolute;margin-left:80pt;margin-top:121.05pt;width:29.65pt;height:1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" filled="f" strokecolor="#dc0a0a" strokeweight="1pt"/>
            </w:pict>
          </mc:Fallback>
        </mc:AlternateContent>
      </w:r>
      <w:r w:rsidRPr="008E3E78">
        <w:rPr>
          <w:noProof/>
          <w:lang w:eastAsia="fi-FI"/>
        </w:rPr>
        <mc:AlternateContent>
          <mc:Choice Requires="wps">
            <w:drawing>
              <wp:anchor distT="0" distB="0" distL="114300" distR="114300" simplePos="0" relativeHeight="251619840" behindDoc="0" locked="0" layoutInCell="1" allowOverlap="1" wp14:anchorId="469E7B2D" wp14:editId="046211AC">
                <wp:simplePos x="0" y="0"/>
                <wp:positionH relativeFrom="column">
                  <wp:posOffset>524933</wp:posOffset>
                </wp:positionH>
                <wp:positionV relativeFrom="paragraph">
                  <wp:posOffset>203623</wp:posOffset>
                </wp:positionV>
                <wp:extent cx="296334" cy="163830"/>
                <wp:effectExtent l="0" t="0" r="27940" b="26670"/>
                <wp:wrapNone/>
                <wp:docPr id="406" name="Pyöristetty suorakulmio 406"/>
                <wp:cNvGraphicFramePr/>
                <a:graphic xmlns:a="http://schemas.openxmlformats.org/drawingml/2006/main">
                  <a:graphicData uri="http://schemas.microsoft.com/office/word/2010/wordprocessingShape">
                    <wps:wsp>
                      <wps:cNvSpPr/>
                      <wps:spPr>
                        <a:xfrm>
                          <a:off x="0" y="0"/>
                          <a:ext cx="296334" cy="1638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039F3" id="Pyöristetty suorakulmio 406" o:spid="_x0000_s1026" style="position:absolute;margin-left:41.35pt;margin-top:16.05pt;width:23.35pt;height:12.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" filled="f" strokecolor="#dc0a0a" strokeweight="1pt"/>
            </w:pict>
          </mc:Fallback>
        </mc:AlternateContent>
      </w:r>
      <w:r w:rsidRPr="008E3E78">
        <w:rPr>
          <w:noProof/>
          <w:lang w:eastAsia="fi-FI"/>
        </w:rPr>
        <w:drawing>
          <wp:inline distT="0" distB="0" distL="0" distR="0" wp14:anchorId="1159159D" wp14:editId="414CA6E3">
            <wp:extent cx="2971800" cy="1763305"/>
            <wp:effectExtent l="0" t="0" r="0" b="8890"/>
            <wp:docPr id="551" name="Kuva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78444" cy="1767247"/>
                    </a:xfrm>
                    <a:prstGeom prst="rect">
                      <a:avLst/>
                    </a:prstGeom>
                  </pic:spPr>
                </pic:pic>
              </a:graphicData>
            </a:graphic>
          </wp:inline>
        </w:drawing>
      </w:r>
    </w:p>
    <w:p w14:paraId="6A7C6F8E" w14:textId="77777777" w:rsidR="00693549" w:rsidRPr="008E3E78" w:rsidRDefault="00693549" w:rsidP="00693549">
      <w:pPr>
        <w:jc w:val="both"/>
      </w:pPr>
    </w:p>
    <w:p w14:paraId="42D08369" w14:textId="77777777" w:rsidR="00693549" w:rsidRPr="008E3E78" w:rsidRDefault="00693549" w:rsidP="00693549">
      <w:pPr>
        <w:jc w:val="both"/>
      </w:pPr>
    </w:p>
    <w:p w14:paraId="544E3167" w14:textId="77777777" w:rsidR="00693549" w:rsidRPr="008E3E78" w:rsidRDefault="00693549" w:rsidP="00693549">
      <w:pPr>
        <w:numPr>
          <w:ilvl w:val="0"/>
          <w:numId w:val="24"/>
        </w:numPr>
        <w:ind w:left="709" w:hanging="425"/>
        <w:contextualSpacing/>
        <w:jc w:val="both"/>
      </w:pPr>
      <w:r w:rsidRPr="008E3E78">
        <w:t xml:space="preserve">Jos tarvitset matkalle ennakkoa, voit lisätä sen pyynnölle </w:t>
      </w:r>
      <w:r w:rsidRPr="008E3E78">
        <w:rPr>
          <w:b/>
        </w:rPr>
        <w:t xml:space="preserve">Käsittele ennakkoja </w:t>
      </w:r>
      <w:r w:rsidRPr="008E3E78">
        <w:t xml:space="preserve">- painikkeen takaa. </w:t>
      </w:r>
      <w:r>
        <w:t>E</w:t>
      </w:r>
      <w:r w:rsidRPr="008E3E78">
        <w:t xml:space="preserve">nnakko maksetaan aina tilillesi noin viikon kuluessa pyynnön hyväksymisestä. Paina lopuksi </w:t>
      </w:r>
      <w:r w:rsidRPr="008E3E78">
        <w:rPr>
          <w:b/>
        </w:rPr>
        <w:t xml:space="preserve">Hyväksy. </w:t>
      </w:r>
    </w:p>
    <w:p w14:paraId="56CA2996" w14:textId="77777777" w:rsidR="00693549" w:rsidRPr="008E3E78" w:rsidRDefault="00693549" w:rsidP="00693549">
      <w:pPr>
        <w:ind w:left="709"/>
        <w:jc w:val="both"/>
        <w:rPr>
          <w:noProof/>
          <w:lang w:eastAsia="fi-FI"/>
        </w:rPr>
      </w:pPr>
      <w:r w:rsidRPr="008E3E78">
        <w:rPr>
          <w:noProof/>
          <w:lang w:eastAsia="fi-FI"/>
        </w:rPr>
        <mc:AlternateContent>
          <mc:Choice Requires="wps">
            <w:drawing>
              <wp:anchor distT="0" distB="0" distL="114300" distR="114300" simplePos="0" relativeHeight="251621888" behindDoc="0" locked="0" layoutInCell="1" allowOverlap="1" wp14:anchorId="6799F3C6" wp14:editId="34AB342A">
                <wp:simplePos x="0" y="0"/>
                <wp:positionH relativeFrom="column">
                  <wp:posOffset>5033433</wp:posOffset>
                </wp:positionH>
                <wp:positionV relativeFrom="paragraph">
                  <wp:posOffset>161502</wp:posOffset>
                </wp:positionV>
                <wp:extent cx="1253067" cy="190076"/>
                <wp:effectExtent l="0" t="0" r="23495" b="19685"/>
                <wp:wrapNone/>
                <wp:docPr id="408" name="Pyöristetty suorakulmio 408"/>
                <wp:cNvGraphicFramePr/>
                <a:graphic xmlns:a="http://schemas.openxmlformats.org/drawingml/2006/main">
                  <a:graphicData uri="http://schemas.microsoft.com/office/word/2010/wordprocessingShape">
                    <wps:wsp>
                      <wps:cNvSpPr/>
                      <wps:spPr>
                        <a:xfrm>
                          <a:off x="0" y="0"/>
                          <a:ext cx="1253067" cy="190076"/>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CE3F9" id="Pyöristetty suorakulmio 408" o:spid="_x0000_s1026" style="position:absolute;margin-left:396.35pt;margin-top:12.7pt;width:98.65pt;height:14.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1C21F3DF" wp14:editId="26FCF46B">
            <wp:extent cx="5943600" cy="191135"/>
            <wp:effectExtent l="0" t="0" r="0" b="0"/>
            <wp:docPr id="552" name="Kuva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91135"/>
                    </a:xfrm>
                    <a:prstGeom prst="rect">
                      <a:avLst/>
                    </a:prstGeom>
                  </pic:spPr>
                </pic:pic>
              </a:graphicData>
            </a:graphic>
          </wp:inline>
        </w:drawing>
      </w:r>
    </w:p>
    <w:p w14:paraId="24AA5249" w14:textId="77777777" w:rsidR="00693549" w:rsidRPr="008E3E78" w:rsidRDefault="00693549" w:rsidP="00693549">
      <w:pPr>
        <w:ind w:left="709"/>
        <w:jc w:val="both"/>
        <w:rPr>
          <w:sz w:val="10"/>
          <w:szCs w:val="10"/>
        </w:rPr>
      </w:pPr>
    </w:p>
    <w:p w14:paraId="3523787C" w14:textId="77777777" w:rsidR="00693549" w:rsidRPr="008E3E78" w:rsidRDefault="00693549" w:rsidP="00693549">
      <w:pPr>
        <w:ind w:left="1440" w:hanging="731"/>
        <w:contextualSpacing/>
        <w:jc w:val="both"/>
      </w:pPr>
      <w:r>
        <w:rPr>
          <w:noProof/>
          <w:lang w:eastAsia="fi-FI"/>
        </w:rPr>
        <w:drawing>
          <wp:inline distT="0" distB="0" distL="0" distR="0" wp14:anchorId="4968A6CE" wp14:editId="51397972">
            <wp:extent cx="3323645" cy="1506313"/>
            <wp:effectExtent l="0" t="0" r="0" b="0"/>
            <wp:docPr id="553" name="Kuva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322956" cy="1506001"/>
                    </a:xfrm>
                    <a:prstGeom prst="rect">
                      <a:avLst/>
                    </a:prstGeom>
                  </pic:spPr>
                </pic:pic>
              </a:graphicData>
            </a:graphic>
          </wp:inline>
        </w:drawing>
      </w:r>
    </w:p>
    <w:p w14:paraId="2CD20F34" w14:textId="77777777" w:rsidR="00693549" w:rsidRPr="008E3E78" w:rsidRDefault="00693549" w:rsidP="00693549">
      <w:pPr>
        <w:ind w:left="1440"/>
        <w:contextualSpacing/>
        <w:jc w:val="both"/>
      </w:pPr>
    </w:p>
    <w:p w14:paraId="119E15C9" w14:textId="77777777" w:rsidR="00693549" w:rsidRPr="00B65F38" w:rsidRDefault="00693549" w:rsidP="00693549">
      <w:pPr>
        <w:ind w:left="709"/>
        <w:contextualSpacing/>
        <w:rPr>
          <w:color w:val="2090FF" w:themeColor="accent1" w:themeTint="99"/>
        </w:rPr>
      </w:pPr>
    </w:p>
    <w:p w14:paraId="78B675F7" w14:textId="77777777" w:rsidR="00693549" w:rsidRPr="00E84EE6" w:rsidRDefault="00693549" w:rsidP="00693549">
      <w:pPr>
        <w:pStyle w:val="Luettelokappale"/>
        <w:numPr>
          <w:ilvl w:val="0"/>
          <w:numId w:val="24"/>
        </w:numPr>
      </w:pPr>
      <w:r w:rsidRPr="00E84EE6">
        <w:t xml:space="preserve">Matkakustannukset kohdistuvat oletuksena omalle kustannuspaikallesi. Tätä voit muuttaa tarvittaessa painamalla </w:t>
      </w:r>
      <w:r w:rsidRPr="00E84EE6">
        <w:rPr>
          <w:b/>
        </w:rPr>
        <w:t>Muuta kustannusten kohdistusta</w:t>
      </w:r>
      <w:r w:rsidRPr="00E84EE6">
        <w:t xml:space="preserve"> –painiketta.</w:t>
      </w:r>
    </w:p>
    <w:p w14:paraId="0AD87C8B" w14:textId="77777777" w:rsidR="00693549" w:rsidRDefault="00693549" w:rsidP="00693549">
      <w:pPr>
        <w:ind w:left="709"/>
        <w:contextualSpacing/>
        <w:rPr>
          <w:color w:val="2090FF" w:themeColor="accent1" w:themeTint="99"/>
        </w:rPr>
      </w:pPr>
    </w:p>
    <w:p w14:paraId="2E2EA50F" w14:textId="77777777" w:rsidR="00693549" w:rsidRPr="00AA3104" w:rsidRDefault="00693549" w:rsidP="00693549">
      <w:pPr>
        <w:ind w:left="709"/>
        <w:contextualSpacing/>
        <w:rPr>
          <w:color w:val="2090FF" w:themeColor="accent1" w:themeTint="99"/>
        </w:rPr>
      </w:pPr>
    </w:p>
    <w:p w14:paraId="4E7EEBA4" w14:textId="77777777" w:rsidR="00693549" w:rsidRDefault="00693549" w:rsidP="00693549">
      <w:pPr>
        <w:ind w:left="709"/>
        <w:contextualSpacing/>
        <w:rPr>
          <w:color w:val="2090FF" w:themeColor="accent1" w:themeTint="99"/>
        </w:rPr>
      </w:pPr>
      <w:r w:rsidRPr="008E3E78">
        <w:rPr>
          <w:noProof/>
          <w:lang w:eastAsia="fi-FI"/>
        </w:rPr>
        <mc:AlternateContent>
          <mc:Choice Requires="wps">
            <w:drawing>
              <wp:anchor distT="0" distB="0" distL="114300" distR="114300" simplePos="0" relativeHeight="251726336" behindDoc="0" locked="0" layoutInCell="1" allowOverlap="1" wp14:anchorId="3511438A" wp14:editId="24F4FCAF">
                <wp:simplePos x="0" y="0"/>
                <wp:positionH relativeFrom="column">
                  <wp:posOffset>4454525</wp:posOffset>
                </wp:positionH>
                <wp:positionV relativeFrom="paragraph">
                  <wp:posOffset>-1905</wp:posOffset>
                </wp:positionV>
                <wp:extent cx="1311910" cy="156210"/>
                <wp:effectExtent l="0" t="0" r="21590" b="15240"/>
                <wp:wrapNone/>
                <wp:docPr id="409" name="Pyöristetty suorakulmio 409"/>
                <wp:cNvGraphicFramePr/>
                <a:graphic xmlns:a="http://schemas.openxmlformats.org/drawingml/2006/main">
                  <a:graphicData uri="http://schemas.microsoft.com/office/word/2010/wordprocessingShape">
                    <wps:wsp>
                      <wps:cNvSpPr/>
                      <wps:spPr>
                        <a:xfrm>
                          <a:off x="0" y="0"/>
                          <a:ext cx="1311910" cy="1562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58465" id="Pyöristetty suorakulmio 409" o:spid="_x0000_s1026" style="position:absolute;margin-left:350.75pt;margin-top:-.15pt;width:103.3pt;height:12.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570FC0E3" wp14:editId="658E791F">
            <wp:extent cx="5363634" cy="344396"/>
            <wp:effectExtent l="0" t="0" r="0" b="0"/>
            <wp:docPr id="554" name="Kuv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72573" cy="344970"/>
                    </a:xfrm>
                    <a:prstGeom prst="rect">
                      <a:avLst/>
                    </a:prstGeom>
                  </pic:spPr>
                </pic:pic>
              </a:graphicData>
            </a:graphic>
          </wp:inline>
        </w:drawing>
      </w:r>
    </w:p>
    <w:p w14:paraId="7622DF72" w14:textId="77777777" w:rsidR="00693549" w:rsidRDefault="00693549" w:rsidP="00693549">
      <w:pPr>
        <w:ind w:left="709"/>
        <w:contextualSpacing/>
        <w:rPr>
          <w:color w:val="2090FF" w:themeColor="accent1" w:themeTint="99"/>
        </w:rPr>
      </w:pPr>
    </w:p>
    <w:p w14:paraId="32E315B2" w14:textId="77777777" w:rsidR="00693549" w:rsidRPr="0062510B" w:rsidRDefault="00693549" w:rsidP="00693549">
      <w:pPr>
        <w:ind w:left="709"/>
        <w:contextualSpacing/>
      </w:pPr>
      <w:r w:rsidRPr="0062510B">
        <w:rPr>
          <w:b/>
        </w:rPr>
        <w:lastRenderedPageBreak/>
        <w:t>Kustannusten kohdistus matkaa varten</w:t>
      </w:r>
      <w:r w:rsidRPr="0062510B">
        <w:t xml:space="preserve"> –näkymässä voit jakaa kustannukset useamman kustannuspaikan kesken kirjoittamalla kohdistusprosentin (100,00) päälle oikean % - osuuden. </w:t>
      </w:r>
    </w:p>
    <w:p w14:paraId="4CC41C1D" w14:textId="77777777" w:rsidR="00693549" w:rsidRPr="0062510B" w:rsidRDefault="00693549" w:rsidP="00693549">
      <w:pPr>
        <w:ind w:left="709"/>
        <w:contextualSpacing/>
      </w:pPr>
    </w:p>
    <w:p w14:paraId="41F330FF" w14:textId="77777777" w:rsidR="00DF66C3" w:rsidRDefault="00DF66C3">
      <w:r>
        <w:br w:type="page"/>
      </w:r>
    </w:p>
    <w:p w14:paraId="7171EEC7" w14:textId="1A64CEFD" w:rsidR="00693549" w:rsidRDefault="00693549" w:rsidP="00693549">
      <w:pPr>
        <w:ind w:left="709"/>
        <w:contextualSpacing/>
        <w:rPr>
          <w:color w:val="2090FF" w:themeColor="accent1" w:themeTint="99"/>
        </w:rPr>
      </w:pPr>
      <w:r w:rsidRPr="0062510B">
        <w:lastRenderedPageBreak/>
        <w:t>Voit vaihtaa kustannuspaikkatiedon kirjoittamalla sen tilalle oikean tiedon, sekä tarvittaessa lisätä tilastollisen tilausnumeron</w:t>
      </w:r>
      <w:r w:rsidR="00587F6A">
        <w:t>, PRR-osan tai toimintoaluekoodin</w:t>
      </w:r>
      <w:r w:rsidRPr="0062510B">
        <w:t>. Jos haluat lisätä tilastollisen tilausnumeron</w:t>
      </w:r>
      <w:r w:rsidR="00587F6A">
        <w:t>, PRR-osan tai toimintoalueen</w:t>
      </w:r>
      <w:r w:rsidRPr="0062510B">
        <w:t xml:space="preserve">, niin </w:t>
      </w:r>
      <w:r w:rsidRPr="0062510B">
        <w:rPr>
          <w:b/>
        </w:rPr>
        <w:t>Tiliöintiobjekti</w:t>
      </w:r>
      <w:r w:rsidRPr="0062510B">
        <w:t xml:space="preserve"> –sarakkeeseen on valittava vaihtoehto </w:t>
      </w:r>
      <w:r w:rsidRPr="0062510B">
        <w:rPr>
          <w:b/>
        </w:rPr>
        <w:t>Kaikki</w:t>
      </w:r>
      <w:r w:rsidRPr="0062510B">
        <w:t>.</w:t>
      </w:r>
    </w:p>
    <w:p w14:paraId="3AE22A4D" w14:textId="57BB3556" w:rsidR="00693549" w:rsidRDefault="00693549" w:rsidP="00693549">
      <w:pPr>
        <w:ind w:left="709"/>
        <w:contextualSpacing/>
        <w:rPr>
          <w:color w:val="2090FF" w:themeColor="accent1" w:themeTint="99"/>
        </w:rPr>
      </w:pPr>
      <w:r>
        <w:rPr>
          <w:noProof/>
          <w:lang w:eastAsia="fi-FI"/>
        </w:rPr>
        <mc:AlternateContent>
          <mc:Choice Requires="wps">
            <w:drawing>
              <wp:anchor distT="0" distB="0" distL="114300" distR="114300" simplePos="0" relativeHeight="251724288" behindDoc="0" locked="0" layoutInCell="1" allowOverlap="1" wp14:anchorId="2C08A9D2" wp14:editId="25C99944">
                <wp:simplePos x="0" y="0"/>
                <wp:positionH relativeFrom="column">
                  <wp:posOffset>901975</wp:posOffset>
                </wp:positionH>
                <wp:positionV relativeFrom="paragraph">
                  <wp:posOffset>1006365</wp:posOffset>
                </wp:positionV>
                <wp:extent cx="571196" cy="238180"/>
                <wp:effectExtent l="38100" t="38100" r="19685" b="28575"/>
                <wp:wrapNone/>
                <wp:docPr id="410" name="Suora nuoliyhdysviiva 410"/>
                <wp:cNvGraphicFramePr/>
                <a:graphic xmlns:a="http://schemas.openxmlformats.org/drawingml/2006/main">
                  <a:graphicData uri="http://schemas.microsoft.com/office/word/2010/wordprocessingShape">
                    <wps:wsp>
                      <wps:cNvCnPr/>
                      <wps:spPr>
                        <a:xfrm flipH="1" flipV="1">
                          <a:off x="0" y="0"/>
                          <a:ext cx="571196" cy="238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B69AD" id="Suora nuoliyhdysviiva 410" o:spid="_x0000_s1026" type="#_x0000_t32" style="position:absolute;margin-left:71pt;margin-top:79.25pt;width:45pt;height:18.75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" strokecolor="#004283 [3044]">
                <v:stroke endarrow="open"/>
              </v:shape>
            </w:pict>
          </mc:Fallback>
        </mc:AlternateContent>
      </w:r>
      <w:r w:rsidR="00587F6A">
        <w:rPr>
          <w:noProof/>
          <w:lang w:eastAsia="fi-FI"/>
        </w:rPr>
        <w:drawing>
          <wp:inline distT="0" distB="0" distL="0" distR="0" wp14:anchorId="729E9B2C" wp14:editId="42099AF9">
            <wp:extent cx="6372225" cy="1076960"/>
            <wp:effectExtent l="0" t="0" r="9525" b="8890"/>
            <wp:docPr id="466" name="Kuv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72225" cy="1076960"/>
                    </a:xfrm>
                    <a:prstGeom prst="rect">
                      <a:avLst/>
                    </a:prstGeom>
                  </pic:spPr>
                </pic:pic>
              </a:graphicData>
            </a:graphic>
          </wp:inline>
        </w:drawing>
      </w:r>
    </w:p>
    <w:p w14:paraId="117D95EE" w14:textId="77777777" w:rsidR="00693549" w:rsidRPr="00B65F38" w:rsidRDefault="00693549" w:rsidP="00693549">
      <w:pPr>
        <w:ind w:left="709"/>
        <w:contextualSpacing/>
        <w:rPr>
          <w:color w:val="2090FF" w:themeColor="accent1" w:themeTint="99"/>
        </w:rPr>
      </w:pPr>
    </w:p>
    <w:p w14:paraId="19ED89A7" w14:textId="77777777" w:rsidR="00693549" w:rsidRPr="00E84EE6" w:rsidRDefault="00693549" w:rsidP="00693549">
      <w:pPr>
        <w:ind w:left="709"/>
        <w:contextualSpacing/>
        <w:rPr>
          <w:b/>
        </w:rPr>
      </w:pPr>
      <w:r w:rsidRPr="00E84EE6">
        <w:t xml:space="preserve">Lopuksi paina </w:t>
      </w:r>
      <w:r w:rsidRPr="00E84EE6">
        <w:rPr>
          <w:b/>
        </w:rPr>
        <w:t>Hyväksy</w:t>
      </w:r>
      <w:r w:rsidRPr="00E84EE6">
        <w:t xml:space="preserve">. Jos tarvitset lisärivejä paina </w:t>
      </w:r>
      <w:r w:rsidRPr="00E84EE6">
        <w:rPr>
          <w:b/>
        </w:rPr>
        <w:t>Hyväksyntä ja uusi merkintä.</w:t>
      </w:r>
    </w:p>
    <w:p w14:paraId="6323CE66" w14:textId="1286FB86" w:rsidR="00693549" w:rsidRDefault="00693549" w:rsidP="00693549">
      <w:pPr>
        <w:ind w:firstLine="709"/>
        <w:jc w:val="both"/>
      </w:pPr>
    </w:p>
    <w:p w14:paraId="6CD67673" w14:textId="77777777" w:rsidR="00693549" w:rsidRDefault="00693549" w:rsidP="00693549">
      <w:pPr>
        <w:pStyle w:val="Luettelokappale"/>
        <w:numPr>
          <w:ilvl w:val="0"/>
          <w:numId w:val="24"/>
        </w:numPr>
        <w:jc w:val="both"/>
      </w:pPr>
      <w:r w:rsidRPr="008E3E78">
        <w:t xml:space="preserve">Matkapyyntöikkunan ylä- ja alalaidasta löytyvää </w:t>
      </w:r>
      <w:r w:rsidRPr="00E84EE6">
        <w:rPr>
          <w:b/>
        </w:rPr>
        <w:t>Tallenna Luonnos</w:t>
      </w:r>
      <w:r w:rsidRPr="008E3E78">
        <w:t xml:space="preserve"> –painiketta klikkaamalla voit missä vaiheessa tahansa (pakollisten pvm ja matkalaji tietojen antamisen jälkeen) tall</w:t>
      </w:r>
      <w:r>
        <w:t>entaa matkapyynnön luonnoksena.</w:t>
      </w:r>
    </w:p>
    <w:p w14:paraId="7A8B07D8" w14:textId="77777777" w:rsidR="00693549" w:rsidRDefault="00693549" w:rsidP="00693549">
      <w:pPr>
        <w:pStyle w:val="Luettelokappale"/>
        <w:jc w:val="both"/>
      </w:pPr>
    </w:p>
    <w:p w14:paraId="42B8E33A" w14:textId="2D597BDB" w:rsidR="00693549" w:rsidRDefault="00693549" w:rsidP="00693549">
      <w:pPr>
        <w:pStyle w:val="Luettelokappale"/>
        <w:jc w:val="both"/>
      </w:pPr>
      <w:r>
        <w:t>Sivun ylälaidassa on</w:t>
      </w:r>
      <w:r w:rsidRPr="008E3E78">
        <w:t xml:space="preserve"> </w:t>
      </w:r>
      <w:r w:rsidRPr="00E84EE6">
        <w:rPr>
          <w:b/>
        </w:rPr>
        <w:t>Liitteet</w:t>
      </w:r>
      <w:r w:rsidRPr="00E84EE6">
        <w:t xml:space="preserve"> </w:t>
      </w:r>
      <w:r w:rsidRPr="008E3E78">
        <w:t xml:space="preserve">–painike, jota klikkaamalla voit ladata luonnoksena tallennetulle </w:t>
      </w:r>
      <w:r w:rsidRPr="0062510B">
        <w:t xml:space="preserve">pyynnölle liitteitä, linkkejä tai kommentteja. Liitteen haettuasi </w:t>
      </w:r>
      <w:r w:rsidRPr="00E84EE6">
        <w:t xml:space="preserve">klikkaa </w:t>
      </w:r>
      <w:r w:rsidR="0036753F">
        <w:rPr>
          <w:b/>
        </w:rPr>
        <w:t>Lataa</w:t>
      </w:r>
      <w:r w:rsidRPr="0062510B">
        <w:t xml:space="preserve"> tallentaaksesi liitteen.</w:t>
      </w:r>
    </w:p>
    <w:p w14:paraId="49F2085A" w14:textId="77777777" w:rsidR="00693549" w:rsidRPr="008E3E78" w:rsidRDefault="00693549" w:rsidP="00693549">
      <w:pPr>
        <w:ind w:left="720"/>
        <w:contextualSpacing/>
        <w:jc w:val="both"/>
        <w:rPr>
          <w:sz w:val="10"/>
          <w:szCs w:val="10"/>
        </w:rPr>
      </w:pPr>
    </w:p>
    <w:p w14:paraId="65374E31" w14:textId="77777777" w:rsidR="00693549" w:rsidRPr="008E3E78" w:rsidRDefault="00693549" w:rsidP="00693549">
      <w:pPr>
        <w:ind w:left="720"/>
        <w:contextualSpacing/>
        <w:jc w:val="both"/>
        <w:rPr>
          <w:sz w:val="10"/>
          <w:szCs w:val="10"/>
        </w:rPr>
      </w:pPr>
    </w:p>
    <w:p w14:paraId="15BFA46A" w14:textId="77777777" w:rsidR="00693549" w:rsidRPr="008E3E78" w:rsidRDefault="00693549" w:rsidP="00693549">
      <w:pPr>
        <w:ind w:left="720"/>
        <w:contextualSpacing/>
        <w:jc w:val="both"/>
        <w:rPr>
          <w:sz w:val="10"/>
          <w:szCs w:val="10"/>
        </w:rPr>
      </w:pPr>
    </w:p>
    <w:p w14:paraId="74133E96" w14:textId="77777777" w:rsidR="00693549" w:rsidRPr="008E3E78" w:rsidRDefault="00693549"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25984" behindDoc="0" locked="0" layoutInCell="1" allowOverlap="1" wp14:anchorId="399CD7C9" wp14:editId="058B1110">
                <wp:simplePos x="0" y="0"/>
                <wp:positionH relativeFrom="column">
                  <wp:posOffset>1386205</wp:posOffset>
                </wp:positionH>
                <wp:positionV relativeFrom="paragraph">
                  <wp:posOffset>205105</wp:posOffset>
                </wp:positionV>
                <wp:extent cx="630555" cy="127000"/>
                <wp:effectExtent l="0" t="0" r="17145" b="25400"/>
                <wp:wrapNone/>
                <wp:docPr id="415" name="Pyöristetty suorakulmio 415"/>
                <wp:cNvGraphicFramePr/>
                <a:graphic xmlns:a="http://schemas.openxmlformats.org/drawingml/2006/main">
                  <a:graphicData uri="http://schemas.microsoft.com/office/word/2010/wordprocessingShape">
                    <wps:wsp>
                      <wps:cNvSpPr/>
                      <wps:spPr>
                        <a:xfrm>
                          <a:off x="0" y="0"/>
                          <a:ext cx="630555"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E3C41" id="Pyöristetty suorakulmio 415" o:spid="_x0000_s1026" style="position:absolute;margin-left:109.15pt;margin-top:16.15pt;width:49.65pt;height:1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" filled="f" strokecolor="#dc0a0a" strokeweight="1pt"/>
            </w:pict>
          </mc:Fallback>
        </mc:AlternateContent>
      </w:r>
      <w:r w:rsidRPr="008E3E78">
        <w:rPr>
          <w:noProof/>
          <w:lang w:eastAsia="fi-FI"/>
        </w:rPr>
        <mc:AlternateContent>
          <mc:Choice Requires="wps">
            <w:drawing>
              <wp:anchor distT="0" distB="0" distL="114300" distR="114300" simplePos="0" relativeHeight="251627008" behindDoc="0" locked="0" layoutInCell="1" allowOverlap="1" wp14:anchorId="4A15151F" wp14:editId="431A34AE">
                <wp:simplePos x="0" y="0"/>
                <wp:positionH relativeFrom="column">
                  <wp:posOffset>1029335</wp:posOffset>
                </wp:positionH>
                <wp:positionV relativeFrom="paragraph">
                  <wp:posOffset>440690</wp:posOffset>
                </wp:positionV>
                <wp:extent cx="528955" cy="127000"/>
                <wp:effectExtent l="0" t="0" r="23495" b="25400"/>
                <wp:wrapNone/>
                <wp:docPr id="416" name="Pyöristetty suorakulmio 416"/>
                <wp:cNvGraphicFramePr/>
                <a:graphic xmlns:a="http://schemas.openxmlformats.org/drawingml/2006/main">
                  <a:graphicData uri="http://schemas.microsoft.com/office/word/2010/wordprocessingShape">
                    <wps:wsp>
                      <wps:cNvSpPr/>
                      <wps:spPr>
                        <a:xfrm>
                          <a:off x="0" y="0"/>
                          <a:ext cx="528955"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0BC0F" id="Pyöristetty suorakulmio 416" o:spid="_x0000_s1026" style="position:absolute;margin-left:81.05pt;margin-top:34.7pt;width:41.65pt;height:1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" filled="f" strokecolor="#dc0a0a" strokeweight="1pt"/>
            </w:pict>
          </mc:Fallback>
        </mc:AlternateContent>
      </w:r>
      <w:r w:rsidRPr="008E3E78">
        <w:rPr>
          <w:noProof/>
          <w:lang w:eastAsia="fi-FI"/>
        </w:rPr>
        <w:drawing>
          <wp:inline distT="0" distB="0" distL="0" distR="0" wp14:anchorId="6DE187CC" wp14:editId="5F63D4F2">
            <wp:extent cx="2181886" cy="635667"/>
            <wp:effectExtent l="0" t="0" r="8890" b="0"/>
            <wp:docPr id="556" name="Kuva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181036" cy="635419"/>
                    </a:xfrm>
                    <a:prstGeom prst="rect">
                      <a:avLst/>
                    </a:prstGeom>
                  </pic:spPr>
                </pic:pic>
              </a:graphicData>
            </a:graphic>
          </wp:inline>
        </w:drawing>
      </w:r>
    </w:p>
    <w:p w14:paraId="2154F6A8" w14:textId="2E2FD4E6" w:rsidR="00693549" w:rsidRPr="008E3E78" w:rsidRDefault="0036753F"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50560" behindDoc="0" locked="0" layoutInCell="1" allowOverlap="1" wp14:anchorId="7073C1F3" wp14:editId="13ED2AAC">
                <wp:simplePos x="0" y="0"/>
                <wp:positionH relativeFrom="column">
                  <wp:posOffset>4284321</wp:posOffset>
                </wp:positionH>
                <wp:positionV relativeFrom="paragraph">
                  <wp:posOffset>32493</wp:posOffset>
                </wp:positionV>
                <wp:extent cx="1193165" cy="189865"/>
                <wp:effectExtent l="0" t="0" r="0" b="635"/>
                <wp:wrapNone/>
                <wp:docPr id="421" name="Tekstiruutu 421"/>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3ACB9EE0" w14:textId="77777777" w:rsidR="00DE6323" w:rsidRPr="004772E7" w:rsidRDefault="00DE6323"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C1F3" id="Tekstiruutu 421" o:spid="_x0000_s1054" type="#_x0000_t202" style="position:absolute;left:0;text-align:left;margin-left:337.35pt;margin-top:2.55pt;width:93.95pt;height:1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" filled="f" stroked="f" strokeweight=".5pt">
                <v:textbox>
                  <w:txbxContent>
                    <w:p w14:paraId="3ACB9EE0" w14:textId="77777777" w:rsidR="00DE6323" w:rsidRPr="004772E7" w:rsidRDefault="00DE6323"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v:textbox>
              </v:shape>
            </w:pict>
          </mc:Fallback>
        </mc:AlternateContent>
      </w:r>
      <w:r w:rsidRPr="008E3E78">
        <w:rPr>
          <w:noProof/>
          <w:lang w:eastAsia="fi-FI"/>
        </w:rPr>
        <mc:AlternateContent>
          <mc:Choice Requires="wps">
            <w:drawing>
              <wp:anchor distT="0" distB="0" distL="114300" distR="114300" simplePos="0" relativeHeight="251647488" behindDoc="0" locked="0" layoutInCell="1" allowOverlap="1" wp14:anchorId="0E291C89" wp14:editId="0C8ACB66">
                <wp:simplePos x="0" y="0"/>
                <wp:positionH relativeFrom="column">
                  <wp:posOffset>2493274</wp:posOffset>
                </wp:positionH>
                <wp:positionV relativeFrom="paragraph">
                  <wp:posOffset>54191</wp:posOffset>
                </wp:positionV>
                <wp:extent cx="1193165" cy="189865"/>
                <wp:effectExtent l="0" t="0" r="0" b="635"/>
                <wp:wrapNone/>
                <wp:docPr id="422" name="Tekstiruutu 422"/>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3C8471BC" w14:textId="77777777" w:rsidR="00DE6323" w:rsidRPr="004772E7" w:rsidRDefault="00DE6323"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1C89" id="Tekstiruutu 422" o:spid="_x0000_s1055" type="#_x0000_t202" style="position:absolute;left:0;text-align:left;margin-left:196.3pt;margin-top:4.25pt;width:93.95pt;height:14.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" filled="f" stroked="f" strokeweight=".5pt">
                <v:textbox>
                  <w:txbxContent>
                    <w:p w14:paraId="3C8471BC" w14:textId="77777777" w:rsidR="00DE6323" w:rsidRPr="004772E7" w:rsidRDefault="00DE6323"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v:textbox>
              </v:shape>
            </w:pict>
          </mc:Fallback>
        </mc:AlternateContent>
      </w:r>
    </w:p>
    <w:p w14:paraId="53874FBD" w14:textId="2FFB5177" w:rsidR="00693549" w:rsidRPr="008E3E78" w:rsidRDefault="0036753F"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42368" behindDoc="0" locked="0" layoutInCell="1" allowOverlap="1" wp14:anchorId="3215A8D6" wp14:editId="43A9C366">
                <wp:simplePos x="0" y="0"/>
                <wp:positionH relativeFrom="column">
                  <wp:posOffset>2315845</wp:posOffset>
                </wp:positionH>
                <wp:positionV relativeFrom="paragraph">
                  <wp:posOffset>780272</wp:posOffset>
                </wp:positionV>
                <wp:extent cx="1481455" cy="508958"/>
                <wp:effectExtent l="0" t="0" r="0" b="5715"/>
                <wp:wrapNone/>
                <wp:docPr id="425" name="Tekstiruutu 425"/>
                <wp:cNvGraphicFramePr/>
                <a:graphic xmlns:a="http://schemas.openxmlformats.org/drawingml/2006/main">
                  <a:graphicData uri="http://schemas.microsoft.com/office/word/2010/wordprocessingShape">
                    <wps:wsp>
                      <wps:cNvSpPr txBox="1"/>
                      <wps:spPr>
                        <a:xfrm>
                          <a:off x="0" y="0"/>
                          <a:ext cx="1481455" cy="508958"/>
                        </a:xfrm>
                        <a:prstGeom prst="rect">
                          <a:avLst/>
                        </a:prstGeom>
                        <a:noFill/>
                        <a:ln w="6350">
                          <a:noFill/>
                        </a:ln>
                        <a:effectLst/>
                      </wps:spPr>
                      <wps:txbx>
                        <w:txbxContent>
                          <w:p w14:paraId="3CB83574" w14:textId="77777777" w:rsidR="00DE6323" w:rsidRPr="00FE47D0" w:rsidRDefault="00DE6323" w:rsidP="00693549">
                            <w:pPr>
                              <w:rPr>
                                <w:sz w:val="14"/>
                                <w:szCs w:val="14"/>
                              </w:rPr>
                            </w:pPr>
                            <w:r w:rsidRPr="00FE47D0">
                              <w:rPr>
                                <w:sz w:val="14"/>
                                <w:szCs w:val="14"/>
                              </w:rPr>
                              <w:t>Valitse</w:t>
                            </w:r>
                            <w:r w:rsidRPr="00FE47D0">
                              <w:rPr>
                                <w:i/>
                                <w:sz w:val="14"/>
                                <w:szCs w:val="14"/>
                              </w:rPr>
                              <w:t xml:space="preserve"> Yhdistä</w:t>
                            </w:r>
                            <w:r w:rsidRPr="00FE47D0">
                              <w:rPr>
                                <w:sz w:val="14"/>
                                <w:szCs w:val="14"/>
                              </w:rPr>
                              <w:t xml:space="preserve">, anna otsikko, syötä haluamasi linkki </w:t>
                            </w:r>
                            <w:r w:rsidRPr="00FE47D0">
                              <w:rPr>
                                <w:i/>
                                <w:sz w:val="14"/>
                                <w:szCs w:val="14"/>
                              </w:rPr>
                              <w:t>Yhdistä URL - kenttään</w:t>
                            </w:r>
                            <w:r w:rsidRPr="00FE47D0">
                              <w:rPr>
                                <w:sz w:val="14"/>
                                <w:szCs w:val="14"/>
                              </w:rPr>
                              <w:t xml:space="preserve"> ja paina </w:t>
                            </w:r>
                            <w:r w:rsidRPr="00FE47D0">
                              <w:rPr>
                                <w:b/>
                                <w:sz w:val="14"/>
                                <w:szCs w:val="14"/>
                              </w:rPr>
                              <w:t xml:space="preserve">Lisää </w:t>
                            </w:r>
                            <w:r w:rsidRPr="00FE47D0">
                              <w:rPr>
                                <w:sz w:val="14"/>
                                <w:szCs w:val="14"/>
                              </w:rPr>
                              <w:t>ja</w:t>
                            </w:r>
                            <w:r w:rsidRPr="00FE47D0">
                              <w:rPr>
                                <w:b/>
                                <w:sz w:val="14"/>
                                <w:szCs w:val="14"/>
                              </w:rPr>
                              <w:t xml:space="preserve"> Sulje.</w:t>
                            </w:r>
                            <w:r w:rsidRPr="00FE47D0">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A8D6" id="Tekstiruutu 425" o:spid="_x0000_s1056" type="#_x0000_t202" style="position:absolute;left:0;text-align:left;margin-left:182.35pt;margin-top:61.45pt;width:116.65pt;height:40.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" filled="f" stroked="f" strokeweight=".5pt">
                <v:textbox>
                  <w:txbxContent>
                    <w:p w14:paraId="3CB83574" w14:textId="77777777" w:rsidR="00DE6323" w:rsidRPr="00FE47D0" w:rsidRDefault="00DE6323" w:rsidP="00693549">
                      <w:pPr>
                        <w:rPr>
                          <w:sz w:val="14"/>
                          <w:szCs w:val="14"/>
                        </w:rPr>
                      </w:pPr>
                      <w:r w:rsidRPr="00FE47D0">
                        <w:rPr>
                          <w:sz w:val="14"/>
                          <w:szCs w:val="14"/>
                        </w:rPr>
                        <w:t>Valitse</w:t>
                      </w:r>
                      <w:r w:rsidRPr="00FE47D0">
                        <w:rPr>
                          <w:i/>
                          <w:sz w:val="14"/>
                          <w:szCs w:val="14"/>
                        </w:rPr>
                        <w:t xml:space="preserve"> Yhdistä</w:t>
                      </w:r>
                      <w:r w:rsidRPr="00FE47D0">
                        <w:rPr>
                          <w:sz w:val="14"/>
                          <w:szCs w:val="14"/>
                        </w:rPr>
                        <w:t xml:space="preserve">, anna otsikko, syötä haluamasi linkki </w:t>
                      </w:r>
                      <w:r w:rsidRPr="00FE47D0">
                        <w:rPr>
                          <w:i/>
                          <w:sz w:val="14"/>
                          <w:szCs w:val="14"/>
                        </w:rPr>
                        <w:t>Yhdistä URL - kenttään</w:t>
                      </w:r>
                      <w:r w:rsidRPr="00FE47D0">
                        <w:rPr>
                          <w:sz w:val="14"/>
                          <w:szCs w:val="14"/>
                        </w:rPr>
                        <w:t xml:space="preserve"> ja paina </w:t>
                      </w:r>
                      <w:r w:rsidRPr="00FE47D0">
                        <w:rPr>
                          <w:b/>
                          <w:sz w:val="14"/>
                          <w:szCs w:val="14"/>
                        </w:rPr>
                        <w:t xml:space="preserve">Lisää </w:t>
                      </w:r>
                      <w:r w:rsidRPr="00FE47D0">
                        <w:rPr>
                          <w:sz w:val="14"/>
                          <w:szCs w:val="14"/>
                        </w:rPr>
                        <w:t>ja</w:t>
                      </w:r>
                      <w:r w:rsidRPr="00FE47D0">
                        <w:rPr>
                          <w:b/>
                          <w:sz w:val="14"/>
                          <w:szCs w:val="14"/>
                        </w:rPr>
                        <w:t xml:space="preserve"> Sulje.</w:t>
                      </w:r>
                      <w:r w:rsidRPr="00FE47D0">
                        <w:rPr>
                          <w:sz w:val="14"/>
                          <w:szCs w:val="14"/>
                        </w:rPr>
                        <w:t xml:space="preserve"> </w:t>
                      </w:r>
                    </w:p>
                  </w:txbxContent>
                </v:textbox>
              </v:shape>
            </w:pict>
          </mc:Fallback>
        </mc:AlternateContent>
      </w:r>
      <w:r w:rsidRPr="008E3E78">
        <w:rPr>
          <w:noProof/>
          <w:lang w:eastAsia="fi-FI"/>
        </w:rPr>
        <mc:AlternateContent>
          <mc:Choice Requires="wps">
            <w:drawing>
              <wp:anchor distT="0" distB="0" distL="114300" distR="114300" simplePos="0" relativeHeight="251640320" behindDoc="0" locked="0" layoutInCell="1" allowOverlap="1" wp14:anchorId="4E650108" wp14:editId="62B9F47F">
                <wp:simplePos x="0" y="0"/>
                <wp:positionH relativeFrom="column">
                  <wp:posOffset>426660</wp:posOffset>
                </wp:positionH>
                <wp:positionV relativeFrom="paragraph">
                  <wp:posOffset>901617</wp:posOffset>
                </wp:positionV>
                <wp:extent cx="1481455" cy="388189"/>
                <wp:effectExtent l="0" t="0" r="0" b="0"/>
                <wp:wrapNone/>
                <wp:docPr id="426" name="Tekstiruutu 426"/>
                <wp:cNvGraphicFramePr/>
                <a:graphic xmlns:a="http://schemas.openxmlformats.org/drawingml/2006/main">
                  <a:graphicData uri="http://schemas.microsoft.com/office/word/2010/wordprocessingShape">
                    <wps:wsp>
                      <wps:cNvSpPr txBox="1"/>
                      <wps:spPr>
                        <a:xfrm>
                          <a:off x="0" y="0"/>
                          <a:ext cx="1481455" cy="388189"/>
                        </a:xfrm>
                        <a:prstGeom prst="rect">
                          <a:avLst/>
                        </a:prstGeom>
                        <a:noFill/>
                        <a:ln w="6350">
                          <a:noFill/>
                        </a:ln>
                        <a:effectLst/>
                      </wps:spPr>
                      <wps:txbx>
                        <w:txbxContent>
                          <w:p w14:paraId="2698F30B" w14:textId="1A78CBA6" w:rsidR="00DE6323" w:rsidRPr="00FE47D0" w:rsidRDefault="00DE6323" w:rsidP="00693549">
                            <w:pPr>
                              <w:jc w:val="both"/>
                              <w:rPr>
                                <w:sz w:val="14"/>
                                <w:szCs w:val="14"/>
                              </w:rPr>
                            </w:pPr>
                            <w:r w:rsidRPr="00FE47D0">
                              <w:rPr>
                                <w:sz w:val="14"/>
                                <w:szCs w:val="14"/>
                              </w:rPr>
                              <w:t xml:space="preserve">Valitse </w:t>
                            </w:r>
                            <w:r w:rsidRPr="00FE47D0">
                              <w:rPr>
                                <w:i/>
                                <w:sz w:val="14"/>
                                <w:szCs w:val="14"/>
                              </w:rPr>
                              <w:t>Tiedosto</w:t>
                            </w:r>
                            <w:r w:rsidRPr="00FE47D0">
                              <w:rPr>
                                <w:sz w:val="14"/>
                                <w:szCs w:val="14"/>
                              </w:rPr>
                              <w:t xml:space="preserve">, hae haluamasi tiedosto </w:t>
                            </w:r>
                            <w:r w:rsidRPr="00FE47D0">
                              <w:rPr>
                                <w:b/>
                                <w:sz w:val="14"/>
                                <w:szCs w:val="14"/>
                              </w:rPr>
                              <w:t>Selaa</w:t>
                            </w:r>
                            <w:r w:rsidRPr="00FE47D0">
                              <w:rPr>
                                <w:sz w:val="14"/>
                                <w:szCs w:val="14"/>
                              </w:rPr>
                              <w:t xml:space="preserve"> –painikkeella, paina </w:t>
                            </w:r>
                            <w:r>
                              <w:rPr>
                                <w:b/>
                                <w:sz w:val="14"/>
                                <w:szCs w:val="14"/>
                              </w:rPr>
                              <w:t>Lataa</w:t>
                            </w:r>
                            <w:r w:rsidRPr="00FE47D0">
                              <w:rPr>
                                <w:b/>
                                <w:sz w:val="14"/>
                                <w:szCs w:val="14"/>
                              </w:rPr>
                              <w:t xml:space="preserve"> </w:t>
                            </w:r>
                            <w:r w:rsidRPr="00FE47D0">
                              <w:rPr>
                                <w:sz w:val="14"/>
                                <w:szCs w:val="14"/>
                              </w:rPr>
                              <w:t>ja</w:t>
                            </w:r>
                            <w:r w:rsidRPr="00FE47D0">
                              <w:rPr>
                                <w:b/>
                                <w:sz w:val="14"/>
                                <w:szCs w:val="14"/>
                              </w:rPr>
                              <w:t xml:space="preserve"> Sulje.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0108" id="Tekstiruutu 426" o:spid="_x0000_s1057" type="#_x0000_t202" style="position:absolute;left:0;text-align:left;margin-left:33.6pt;margin-top:71pt;width:116.65pt;height:3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" filled="f" stroked="f" strokeweight=".5pt">
                <v:textbox>
                  <w:txbxContent>
                    <w:p w14:paraId="2698F30B" w14:textId="1A78CBA6" w:rsidR="00DE6323" w:rsidRPr="00FE47D0" w:rsidRDefault="00DE6323" w:rsidP="00693549">
                      <w:pPr>
                        <w:jc w:val="both"/>
                        <w:rPr>
                          <w:sz w:val="14"/>
                          <w:szCs w:val="14"/>
                        </w:rPr>
                      </w:pPr>
                      <w:r w:rsidRPr="00FE47D0">
                        <w:rPr>
                          <w:sz w:val="14"/>
                          <w:szCs w:val="14"/>
                        </w:rPr>
                        <w:t xml:space="preserve">Valitse </w:t>
                      </w:r>
                      <w:r w:rsidRPr="00FE47D0">
                        <w:rPr>
                          <w:i/>
                          <w:sz w:val="14"/>
                          <w:szCs w:val="14"/>
                        </w:rPr>
                        <w:t>Tiedosto</w:t>
                      </w:r>
                      <w:r w:rsidRPr="00FE47D0">
                        <w:rPr>
                          <w:sz w:val="14"/>
                          <w:szCs w:val="14"/>
                        </w:rPr>
                        <w:t xml:space="preserve">, hae haluamasi tiedosto </w:t>
                      </w:r>
                      <w:r w:rsidRPr="00FE47D0">
                        <w:rPr>
                          <w:b/>
                          <w:sz w:val="14"/>
                          <w:szCs w:val="14"/>
                        </w:rPr>
                        <w:t>Selaa</w:t>
                      </w:r>
                      <w:r w:rsidRPr="00FE47D0">
                        <w:rPr>
                          <w:sz w:val="14"/>
                          <w:szCs w:val="14"/>
                        </w:rPr>
                        <w:t xml:space="preserve"> –painikkeella, paina </w:t>
                      </w:r>
                      <w:r>
                        <w:rPr>
                          <w:b/>
                          <w:sz w:val="14"/>
                          <w:szCs w:val="14"/>
                        </w:rPr>
                        <w:t>Lataa</w:t>
                      </w:r>
                      <w:r w:rsidRPr="00FE47D0">
                        <w:rPr>
                          <w:b/>
                          <w:sz w:val="14"/>
                          <w:szCs w:val="14"/>
                        </w:rPr>
                        <w:t xml:space="preserve"> </w:t>
                      </w:r>
                      <w:r w:rsidRPr="00FE47D0">
                        <w:rPr>
                          <w:sz w:val="14"/>
                          <w:szCs w:val="14"/>
                        </w:rPr>
                        <w:t>ja</w:t>
                      </w:r>
                      <w:r w:rsidRPr="00FE47D0">
                        <w:rPr>
                          <w:b/>
                          <w:sz w:val="14"/>
                          <w:szCs w:val="14"/>
                        </w:rPr>
                        <w:t xml:space="preserve"> Sulje.</w:t>
                      </w:r>
                    </w:p>
                  </w:txbxContent>
                </v:textbox>
              </v:shape>
            </w:pict>
          </mc:Fallback>
        </mc:AlternateContent>
      </w:r>
      <w:r w:rsidR="00693549" w:rsidRPr="008E3E78">
        <w:rPr>
          <w:noProof/>
          <w:lang w:eastAsia="fi-FI"/>
        </w:rPr>
        <mc:AlternateContent>
          <mc:Choice Requires="wps">
            <w:drawing>
              <wp:anchor distT="0" distB="0" distL="114300" distR="114300" simplePos="0" relativeHeight="251644416" behindDoc="0" locked="0" layoutInCell="1" allowOverlap="1" wp14:anchorId="2132EEE4" wp14:editId="12E5A12E">
                <wp:simplePos x="0" y="0"/>
                <wp:positionH relativeFrom="column">
                  <wp:posOffset>4222366</wp:posOffset>
                </wp:positionH>
                <wp:positionV relativeFrom="paragraph">
                  <wp:posOffset>901772</wp:posOffset>
                </wp:positionV>
                <wp:extent cx="1481455" cy="431165"/>
                <wp:effectExtent l="0" t="0" r="0" b="6985"/>
                <wp:wrapNone/>
                <wp:docPr id="424" name="Tekstiruutu 424"/>
                <wp:cNvGraphicFramePr/>
                <a:graphic xmlns:a="http://schemas.openxmlformats.org/drawingml/2006/main">
                  <a:graphicData uri="http://schemas.microsoft.com/office/word/2010/wordprocessingShape">
                    <wps:wsp>
                      <wps:cNvSpPr txBox="1"/>
                      <wps:spPr>
                        <a:xfrm>
                          <a:off x="0" y="0"/>
                          <a:ext cx="1481455" cy="431165"/>
                        </a:xfrm>
                        <a:prstGeom prst="rect">
                          <a:avLst/>
                        </a:prstGeom>
                        <a:noFill/>
                        <a:ln w="6350">
                          <a:noFill/>
                        </a:ln>
                        <a:effectLst/>
                      </wps:spPr>
                      <wps:txbx>
                        <w:txbxContent>
                          <w:p w14:paraId="1F996F2D" w14:textId="77777777" w:rsidR="00DE6323" w:rsidRPr="00FE47D0" w:rsidRDefault="00DE6323" w:rsidP="00693549">
                            <w:pPr>
                              <w:rPr>
                                <w:sz w:val="14"/>
                                <w:szCs w:val="14"/>
                              </w:rPr>
                            </w:pPr>
                            <w:r w:rsidRPr="00FE47D0">
                              <w:rPr>
                                <w:sz w:val="14"/>
                                <w:szCs w:val="14"/>
                              </w:rPr>
                              <w:t xml:space="preserve">Valitse </w:t>
                            </w:r>
                            <w:r w:rsidRPr="00FE47D0">
                              <w:rPr>
                                <w:i/>
                                <w:sz w:val="14"/>
                                <w:szCs w:val="14"/>
                              </w:rPr>
                              <w:t>Huomautus</w:t>
                            </w:r>
                            <w:r w:rsidRPr="00FE47D0">
                              <w:rPr>
                                <w:sz w:val="14"/>
                                <w:szCs w:val="14"/>
                              </w:rPr>
                              <w:t xml:space="preserve">, anna otsikko, syötä haluamasi teksti ja paina </w:t>
                            </w:r>
                            <w:r w:rsidRPr="00FE47D0">
                              <w:rPr>
                                <w:b/>
                                <w:sz w:val="14"/>
                                <w:szCs w:val="14"/>
                              </w:rPr>
                              <w:t xml:space="preserve">Lisää </w:t>
                            </w:r>
                            <w:r w:rsidRPr="00FE47D0">
                              <w:rPr>
                                <w:sz w:val="14"/>
                                <w:szCs w:val="14"/>
                              </w:rPr>
                              <w:t>ja</w:t>
                            </w:r>
                            <w:r w:rsidRPr="00FE47D0">
                              <w:rPr>
                                <w:b/>
                                <w:sz w:val="14"/>
                                <w:szCs w:val="14"/>
                              </w:rPr>
                              <w:t xml:space="preserve"> Sulje.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EEE4" id="Tekstiruutu 424" o:spid="_x0000_s1058" type="#_x0000_t202" style="position:absolute;left:0;text-align:left;margin-left:332.45pt;margin-top:71pt;width:116.65pt;height:33.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" filled="f" stroked="f" strokeweight=".5pt">
                <v:textbox>
                  <w:txbxContent>
                    <w:p w14:paraId="1F996F2D" w14:textId="77777777" w:rsidR="00DE6323" w:rsidRPr="00FE47D0" w:rsidRDefault="00DE6323" w:rsidP="00693549">
                      <w:pPr>
                        <w:rPr>
                          <w:sz w:val="14"/>
                          <w:szCs w:val="14"/>
                        </w:rPr>
                      </w:pPr>
                      <w:r w:rsidRPr="00FE47D0">
                        <w:rPr>
                          <w:sz w:val="14"/>
                          <w:szCs w:val="14"/>
                        </w:rPr>
                        <w:t xml:space="preserve">Valitse </w:t>
                      </w:r>
                      <w:r w:rsidRPr="00FE47D0">
                        <w:rPr>
                          <w:i/>
                          <w:sz w:val="14"/>
                          <w:szCs w:val="14"/>
                        </w:rPr>
                        <w:t>Huomautus</w:t>
                      </w:r>
                      <w:r w:rsidRPr="00FE47D0">
                        <w:rPr>
                          <w:sz w:val="14"/>
                          <w:szCs w:val="14"/>
                        </w:rPr>
                        <w:t xml:space="preserve">, anna otsikko, syötä haluamasi teksti ja paina </w:t>
                      </w:r>
                      <w:r w:rsidRPr="00FE47D0">
                        <w:rPr>
                          <w:b/>
                          <w:sz w:val="14"/>
                          <w:szCs w:val="14"/>
                        </w:rPr>
                        <w:t xml:space="preserve">Lisää </w:t>
                      </w:r>
                      <w:r w:rsidRPr="00FE47D0">
                        <w:rPr>
                          <w:sz w:val="14"/>
                          <w:szCs w:val="14"/>
                        </w:rPr>
                        <w:t>ja</w:t>
                      </w:r>
                      <w:r w:rsidRPr="00FE47D0">
                        <w:rPr>
                          <w:b/>
                          <w:sz w:val="14"/>
                          <w:szCs w:val="14"/>
                        </w:rPr>
                        <w:t xml:space="preserve"> Sulje.</w:t>
                      </w:r>
                    </w:p>
                  </w:txbxContent>
                </v:textbox>
              </v:shape>
            </w:pict>
          </mc:Fallback>
        </mc:AlternateContent>
      </w:r>
      <w:r>
        <w:rPr>
          <w:noProof/>
          <w:lang w:eastAsia="fi-FI"/>
        </w:rPr>
        <w:drawing>
          <wp:inline distT="0" distB="0" distL="0" distR="0" wp14:anchorId="3793CDC1" wp14:editId="0E650A8D">
            <wp:extent cx="1446661" cy="957532"/>
            <wp:effectExtent l="0" t="0" r="127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69989" cy="972972"/>
                    </a:xfrm>
                    <a:prstGeom prst="rect">
                      <a:avLst/>
                    </a:prstGeom>
                  </pic:spPr>
                </pic:pic>
              </a:graphicData>
            </a:graphic>
          </wp:inline>
        </w:drawing>
      </w:r>
      <w:r w:rsidR="00693549" w:rsidRPr="008E3E78">
        <w:rPr>
          <w:noProof/>
          <w:lang w:eastAsia="fi-FI"/>
        </w:rPr>
        <w:t xml:space="preserve"> </w:t>
      </w:r>
      <w:r>
        <w:rPr>
          <w:noProof/>
          <w:lang w:eastAsia="fi-FI"/>
        </w:rPr>
        <w:t xml:space="preserve">        </w:t>
      </w:r>
      <w:r w:rsidR="00693549" w:rsidRPr="008E3E78">
        <w:rPr>
          <w:noProof/>
          <w:lang w:eastAsia="fi-FI"/>
        </w:rPr>
        <w:drawing>
          <wp:inline distT="0" distB="0" distL="0" distR="0" wp14:anchorId="7830AA6E" wp14:editId="55527679">
            <wp:extent cx="1627282" cy="939051"/>
            <wp:effectExtent l="0" t="0" r="0" b="0"/>
            <wp:docPr id="558" name="Kuva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626277" cy="938471"/>
                    </a:xfrm>
                    <a:prstGeom prst="rect">
                      <a:avLst/>
                    </a:prstGeom>
                  </pic:spPr>
                </pic:pic>
              </a:graphicData>
            </a:graphic>
          </wp:inline>
        </w:drawing>
      </w:r>
      <w:r w:rsidR="00693549" w:rsidRPr="008E3E78">
        <w:rPr>
          <w:noProof/>
          <w:lang w:eastAsia="fi-FI"/>
        </w:rPr>
        <w:t xml:space="preserve"> </w:t>
      </w:r>
      <w:r>
        <w:rPr>
          <w:noProof/>
          <w:lang w:eastAsia="fi-FI"/>
        </w:rPr>
        <w:t xml:space="preserve">        </w:t>
      </w:r>
      <w:r w:rsidR="00693549" w:rsidRPr="008E3E78">
        <w:rPr>
          <w:noProof/>
          <w:lang w:eastAsia="fi-FI"/>
        </w:rPr>
        <w:drawing>
          <wp:inline distT="0" distB="0" distL="0" distR="0" wp14:anchorId="74C39BA1" wp14:editId="5797E316">
            <wp:extent cx="1408510" cy="939800"/>
            <wp:effectExtent l="0" t="0" r="1270" b="0"/>
            <wp:docPr id="559" name="Kuva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413078" cy="942848"/>
                    </a:xfrm>
                    <a:prstGeom prst="rect">
                      <a:avLst/>
                    </a:prstGeom>
                  </pic:spPr>
                </pic:pic>
              </a:graphicData>
            </a:graphic>
          </wp:inline>
        </w:drawing>
      </w:r>
    </w:p>
    <w:p w14:paraId="090AF528" w14:textId="77777777" w:rsidR="00693549" w:rsidRPr="008E3E78" w:rsidRDefault="00693549" w:rsidP="00693549">
      <w:pPr>
        <w:ind w:firstLine="709"/>
        <w:jc w:val="both"/>
        <w:rPr>
          <w:noProof/>
          <w:lang w:eastAsia="fi-FI"/>
        </w:rPr>
      </w:pPr>
    </w:p>
    <w:p w14:paraId="046BBDCD" w14:textId="3AD3EC0F" w:rsidR="00693549" w:rsidRPr="008E3E78" w:rsidRDefault="00693549" w:rsidP="00693549">
      <w:pPr>
        <w:ind w:firstLine="709"/>
        <w:jc w:val="both"/>
      </w:pPr>
      <w:r w:rsidRPr="008E3E78">
        <w:rPr>
          <w:noProof/>
          <w:lang w:eastAsia="fi-FI"/>
        </w:rPr>
        <w:t xml:space="preserve"> </w:t>
      </w:r>
    </w:p>
    <w:p w14:paraId="345D12C7" w14:textId="2368A0B5" w:rsidR="00693549" w:rsidRPr="008E3E78" w:rsidRDefault="00693549" w:rsidP="0036753F">
      <w:pPr>
        <w:ind w:firstLine="720"/>
        <w:jc w:val="both"/>
      </w:pPr>
    </w:p>
    <w:p w14:paraId="08655325" w14:textId="7FEA03DC" w:rsidR="0036753F" w:rsidRDefault="0036753F" w:rsidP="00693549">
      <w:pPr>
        <w:ind w:left="720"/>
        <w:contextualSpacing/>
        <w:jc w:val="both"/>
      </w:pPr>
      <w:r w:rsidRPr="008E3E78">
        <w:rPr>
          <w:noProof/>
          <w:lang w:eastAsia="fi-FI"/>
        </w:rPr>
        <mc:AlternateContent>
          <mc:Choice Requires="wps">
            <w:drawing>
              <wp:anchor distT="0" distB="0" distL="114300" distR="114300" simplePos="0" relativeHeight="251638272" behindDoc="0" locked="0" layoutInCell="1" allowOverlap="1" wp14:anchorId="33934BA4" wp14:editId="78EFA8BE">
                <wp:simplePos x="0" y="0"/>
                <wp:positionH relativeFrom="column">
                  <wp:posOffset>1056640</wp:posOffset>
                </wp:positionH>
                <wp:positionV relativeFrom="paragraph">
                  <wp:posOffset>5715</wp:posOffset>
                </wp:positionV>
                <wp:extent cx="342265" cy="139700"/>
                <wp:effectExtent l="0" t="0" r="19685" b="12700"/>
                <wp:wrapNone/>
                <wp:docPr id="427" name="Pyöristetty suorakulmio 427"/>
                <wp:cNvGraphicFramePr/>
                <a:graphic xmlns:a="http://schemas.openxmlformats.org/drawingml/2006/main">
                  <a:graphicData uri="http://schemas.microsoft.com/office/word/2010/wordprocessingShape">
                    <wps:wsp>
                      <wps:cNvSpPr/>
                      <wps:spPr>
                        <a:xfrm>
                          <a:off x="0" y="0"/>
                          <a:ext cx="342265"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C8198" id="Pyöristetty suorakulmio 427" o:spid="_x0000_s1026" style="position:absolute;margin-left:83.2pt;margin-top:.45pt;width:26.95pt;height:1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" filled="f" strokecolor="#dc0a0a" strokeweight="1pt"/>
            </w:pict>
          </mc:Fallback>
        </mc:AlternateContent>
      </w:r>
      <w:r w:rsidRPr="008E3E78">
        <w:rPr>
          <w:noProof/>
          <w:lang w:eastAsia="fi-FI"/>
        </w:rPr>
        <w:drawing>
          <wp:inline distT="0" distB="0" distL="0" distR="0" wp14:anchorId="1241A8E9" wp14:editId="1D29747E">
            <wp:extent cx="1744133" cy="163768"/>
            <wp:effectExtent l="0" t="0" r="0" b="8255"/>
            <wp:docPr id="560" name="Kuva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746046" cy="163948"/>
                    </a:xfrm>
                    <a:prstGeom prst="rect">
                      <a:avLst/>
                    </a:prstGeom>
                  </pic:spPr>
                </pic:pic>
              </a:graphicData>
            </a:graphic>
          </wp:inline>
        </w:drawing>
      </w:r>
    </w:p>
    <w:p w14:paraId="71A623B2" w14:textId="77777777" w:rsidR="00693549" w:rsidRPr="008E3E78" w:rsidRDefault="00693549" w:rsidP="00693549">
      <w:pPr>
        <w:ind w:left="720"/>
        <w:contextualSpacing/>
        <w:jc w:val="both"/>
      </w:pPr>
      <w:r w:rsidRPr="008E3E78">
        <w:t xml:space="preserve">Kun kaikki tarvittavat tiedot on annettu, paina </w:t>
      </w:r>
      <w:r w:rsidRPr="00FE47D0">
        <w:rPr>
          <w:b/>
        </w:rPr>
        <w:t>Tark.</w:t>
      </w:r>
      <w:r w:rsidRPr="008E3E78">
        <w:t xml:space="preserve"> – painiketta.</w:t>
      </w:r>
    </w:p>
    <w:p w14:paraId="41342467" w14:textId="77777777" w:rsidR="0036753F" w:rsidRDefault="0036753F" w:rsidP="0036753F">
      <w:pPr>
        <w:ind w:left="720"/>
        <w:contextualSpacing/>
        <w:jc w:val="both"/>
      </w:pPr>
    </w:p>
    <w:p w14:paraId="7367C861" w14:textId="77777777" w:rsidR="00693549" w:rsidRDefault="00693549" w:rsidP="00693549">
      <w:pPr>
        <w:numPr>
          <w:ilvl w:val="0"/>
          <w:numId w:val="24"/>
        </w:numPr>
        <w:contextualSpacing/>
        <w:jc w:val="both"/>
      </w:pPr>
      <w:r w:rsidRPr="008E3E78">
        <w:t xml:space="preserve">Voit tarvittaessa vielä palata muuttamaan pyynnön tietoja joko </w:t>
      </w:r>
      <w:r w:rsidRPr="008E3E78">
        <w:rPr>
          <w:b/>
        </w:rPr>
        <w:t>Edellinen askel</w:t>
      </w:r>
      <w:r w:rsidRPr="008E3E78">
        <w:t xml:space="preserve"> – painikkeella tai klikkaamalla yläreunassa näkyvän prosessikaavion</w:t>
      </w:r>
      <w:r w:rsidRPr="008E3E78">
        <w:rPr>
          <w:noProof/>
          <w:lang w:eastAsia="fi-FI"/>
        </w:rPr>
        <w:t xml:space="preserve"> ensimmäistä laatikkoa. </w:t>
      </w:r>
    </w:p>
    <w:p w14:paraId="7ED4BF91" w14:textId="77777777" w:rsidR="00693549" w:rsidRPr="00FE47D0" w:rsidRDefault="00693549" w:rsidP="00693549">
      <w:pPr>
        <w:ind w:left="720"/>
        <w:contextualSpacing/>
        <w:jc w:val="both"/>
      </w:pPr>
      <w:r>
        <w:rPr>
          <w:noProof/>
          <w:lang w:eastAsia="fi-FI"/>
        </w:rPr>
        <w:lastRenderedPageBreak/>
        <mc:AlternateContent>
          <mc:Choice Requires="wps">
            <w:drawing>
              <wp:anchor distT="0" distB="0" distL="114300" distR="114300" simplePos="0" relativeHeight="251725312" behindDoc="0" locked="0" layoutInCell="1" allowOverlap="1" wp14:anchorId="0A0C52D1" wp14:editId="5A66B5CD">
                <wp:simplePos x="0" y="0"/>
                <wp:positionH relativeFrom="column">
                  <wp:posOffset>1764317</wp:posOffset>
                </wp:positionH>
                <wp:positionV relativeFrom="paragraph">
                  <wp:posOffset>174481</wp:posOffset>
                </wp:positionV>
                <wp:extent cx="2796767" cy="2311879"/>
                <wp:effectExtent l="38100" t="0" r="22860" b="50800"/>
                <wp:wrapNone/>
                <wp:docPr id="428" name="Suora nuoliyhdysviiva 428"/>
                <wp:cNvGraphicFramePr/>
                <a:graphic xmlns:a="http://schemas.openxmlformats.org/drawingml/2006/main">
                  <a:graphicData uri="http://schemas.microsoft.com/office/word/2010/wordprocessingShape">
                    <wps:wsp>
                      <wps:cNvCnPr/>
                      <wps:spPr>
                        <a:xfrm flipH="1">
                          <a:off x="0" y="0"/>
                          <a:ext cx="2796767" cy="23118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64C3C" id="Suora nuoliyhdysviiva 428" o:spid="_x0000_s1026" type="#_x0000_t32" style="position:absolute;margin-left:138.9pt;margin-top:13.75pt;width:220.2pt;height:182.0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" strokecolor="#004283 [3044]">
                <v:stroke endarrow="open"/>
              </v:shape>
            </w:pict>
          </mc:Fallback>
        </mc:AlternateContent>
      </w:r>
      <w:r w:rsidRPr="008E3E78">
        <w:t xml:space="preserve">Kun </w:t>
      </w:r>
      <w:r>
        <w:t xml:space="preserve">olet tarkistanut </w:t>
      </w:r>
      <w:r w:rsidRPr="008E3E78">
        <w:t xml:space="preserve">kaikki tiedot, valitse </w:t>
      </w:r>
      <w:r w:rsidRPr="00FE47D0">
        <w:rPr>
          <w:b/>
        </w:rPr>
        <w:t>Tallenna ja lähetä hyväksyttäväksi</w:t>
      </w:r>
      <w:r w:rsidRPr="008E3E78">
        <w:t xml:space="preserve"> ja paina </w:t>
      </w:r>
      <w:r w:rsidRPr="00FE47D0">
        <w:rPr>
          <w:b/>
        </w:rPr>
        <w:t xml:space="preserve">Tallenna ja lähetä hyväksyttäväksi </w:t>
      </w:r>
      <w:r w:rsidRPr="00FE47D0">
        <w:t>– painiketta.</w:t>
      </w:r>
    </w:p>
    <w:p w14:paraId="42C62B84" w14:textId="27D469AE" w:rsidR="00693549" w:rsidRPr="008E3E78" w:rsidRDefault="00DF66C3" w:rsidP="00693549">
      <w:pPr>
        <w:ind w:left="720"/>
        <w:contextualSpacing/>
        <w:jc w:val="both"/>
        <w:rPr>
          <w:b/>
        </w:rPr>
      </w:pPr>
      <w:r>
        <w:rPr>
          <w:noProof/>
          <w:lang w:eastAsia="fi-FI"/>
        </w:rPr>
        <w:drawing>
          <wp:inline distT="0" distB="0" distL="0" distR="0" wp14:anchorId="1AE6FB6D" wp14:editId="315963DF">
            <wp:extent cx="3053751" cy="2353349"/>
            <wp:effectExtent l="0" t="0" r="0" b="889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65640" cy="2362511"/>
                    </a:xfrm>
                    <a:prstGeom prst="rect">
                      <a:avLst/>
                    </a:prstGeom>
                  </pic:spPr>
                </pic:pic>
              </a:graphicData>
            </a:graphic>
          </wp:inline>
        </w:drawing>
      </w:r>
    </w:p>
    <w:p w14:paraId="1D624782" w14:textId="6A911300" w:rsidR="00693549" w:rsidRPr="008E3E78" w:rsidRDefault="00693549" w:rsidP="00693549">
      <w:pPr>
        <w:ind w:left="720"/>
        <w:contextualSpacing/>
        <w:jc w:val="both"/>
      </w:pPr>
    </w:p>
    <w:p w14:paraId="585DA7BF" w14:textId="77777777" w:rsidR="00693549" w:rsidRPr="008E3E78" w:rsidRDefault="00693549" w:rsidP="00693549">
      <w:pPr>
        <w:numPr>
          <w:ilvl w:val="0"/>
          <w:numId w:val="24"/>
        </w:numPr>
        <w:contextualSpacing/>
        <w:jc w:val="both"/>
      </w:pPr>
      <w:r w:rsidRPr="008E3E78">
        <w:t xml:space="preserve">Kun järjestelmä ilmoittaa, että matkapyyntö on tallennettu, se on lähtenyt tarkastajalle tarkastettavaksi ja esimiehelle hyväksyttäväksi. </w:t>
      </w:r>
      <w:r w:rsidRPr="008E3E78">
        <w:rPr>
          <w:noProof/>
          <w:lang w:eastAsia="fi-FI"/>
        </w:rPr>
        <w:t xml:space="preserve">Voit nyt kirjautua ulos SAP Portaalista tai sulkea selaimen ruudun oikeasta yläkulmasta.  </w:t>
      </w:r>
    </w:p>
    <w:p w14:paraId="1BF942A6" w14:textId="77777777" w:rsidR="00693549" w:rsidRPr="008E3E78" w:rsidRDefault="00693549" w:rsidP="00693549">
      <w:pPr>
        <w:ind w:left="720"/>
        <w:contextualSpacing/>
        <w:jc w:val="both"/>
      </w:pPr>
    </w:p>
    <w:p w14:paraId="447EA23C" w14:textId="77777777" w:rsidR="00693549" w:rsidRPr="008E3E78" w:rsidRDefault="00693549" w:rsidP="00693549">
      <w:pPr>
        <w:ind w:left="720"/>
        <w:contextualSpacing/>
        <w:jc w:val="both"/>
      </w:pPr>
      <w:r w:rsidRPr="008E3E78">
        <w:rPr>
          <w:noProof/>
          <w:lang w:eastAsia="fi-FI"/>
        </w:rPr>
        <w:drawing>
          <wp:inline distT="0" distB="0" distL="0" distR="0" wp14:anchorId="1860F130" wp14:editId="4D593927">
            <wp:extent cx="2743200" cy="619125"/>
            <wp:effectExtent l="0" t="0" r="0" b="9525"/>
            <wp:docPr id="562" name="Kuva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743200" cy="619125"/>
                    </a:xfrm>
                    <a:prstGeom prst="rect">
                      <a:avLst/>
                    </a:prstGeom>
                    <a:ln w="3175">
                      <a:noFill/>
                    </a:ln>
                  </pic:spPr>
                </pic:pic>
              </a:graphicData>
            </a:graphic>
          </wp:inline>
        </w:drawing>
      </w:r>
    </w:p>
    <w:p w14:paraId="552D730E" w14:textId="05317AD0" w:rsidR="00693549" w:rsidRPr="008E3E78" w:rsidRDefault="000131E7" w:rsidP="00693549">
      <w:pPr>
        <w:ind w:left="720"/>
        <w:contextualSpacing/>
        <w:jc w:val="both"/>
      </w:pPr>
      <w:r>
        <w:rPr>
          <w:noProof/>
          <w:lang w:eastAsia="fi-FI"/>
        </w:rPr>
        <w:drawing>
          <wp:inline distT="0" distB="0" distL="0" distR="0" wp14:anchorId="564133BC" wp14:editId="72F27085">
            <wp:extent cx="3238500" cy="923925"/>
            <wp:effectExtent l="0" t="0" r="0" b="9525"/>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38500" cy="923925"/>
                    </a:xfrm>
                    <a:prstGeom prst="rect">
                      <a:avLst/>
                    </a:prstGeom>
                  </pic:spPr>
                </pic:pic>
              </a:graphicData>
            </a:graphic>
          </wp:inline>
        </w:drawing>
      </w:r>
    </w:p>
    <w:p w14:paraId="4BA3C7DC" w14:textId="77777777" w:rsidR="00693549" w:rsidRPr="008E3E78" w:rsidRDefault="00693549" w:rsidP="00693549">
      <w:pPr>
        <w:ind w:left="720"/>
        <w:contextualSpacing/>
        <w:jc w:val="both"/>
      </w:pPr>
    </w:p>
    <w:p w14:paraId="653732B7" w14:textId="77777777" w:rsidR="00693549" w:rsidRPr="008E3E78" w:rsidRDefault="00693549" w:rsidP="00693549">
      <w:pPr>
        <w:contextualSpacing/>
        <w:jc w:val="both"/>
      </w:pPr>
    </w:p>
    <w:p w14:paraId="11A1709F" w14:textId="77777777" w:rsidR="00693549" w:rsidRPr="008E3E78" w:rsidRDefault="00693549" w:rsidP="00693549">
      <w:pPr>
        <w:pStyle w:val="Otsikko3"/>
        <w:numPr>
          <w:ilvl w:val="2"/>
          <w:numId w:val="48"/>
        </w:numPr>
      </w:pPr>
      <w:bookmarkStart w:id="37" w:name="_Toc437850193"/>
      <w:bookmarkStart w:id="38" w:name="_Toc526937802"/>
      <w:r w:rsidRPr="008E3E78">
        <w:t>Matkalaskun tekeminen matkapyynnöstä</w:t>
      </w:r>
      <w:bookmarkEnd w:id="37"/>
      <w:bookmarkEnd w:id="38"/>
    </w:p>
    <w:p w14:paraId="796A4AF1" w14:textId="77777777" w:rsidR="00693549" w:rsidRDefault="00693549" w:rsidP="00693549">
      <w:pPr>
        <w:jc w:val="both"/>
      </w:pPr>
    </w:p>
    <w:p w14:paraId="7DC9EED1" w14:textId="77777777" w:rsidR="00693549" w:rsidRPr="00434378" w:rsidRDefault="00693549" w:rsidP="00693549">
      <w:pPr>
        <w:ind w:left="360"/>
        <w:jc w:val="both"/>
      </w:pPr>
      <w:r>
        <w:t xml:space="preserve">Kun matkapyyntö on hyväksytty, voit luoda siitä matkalaskun. Avaa </w:t>
      </w:r>
      <w:r w:rsidRPr="00304713">
        <w:rPr>
          <w:b/>
        </w:rPr>
        <w:t>Omat matkapyynnöt</w:t>
      </w:r>
      <w:r>
        <w:t xml:space="preserve"> –välilehti. Päivitä välilehden tiedot sivun oikeassa alareunassa olevasta </w:t>
      </w:r>
      <w:r>
        <w:rPr>
          <w:u w:val="single"/>
        </w:rPr>
        <w:t>Päivitä</w:t>
      </w:r>
      <w:r>
        <w:t xml:space="preserve"> –linkistä.</w:t>
      </w:r>
    </w:p>
    <w:p w14:paraId="46DBBE16" w14:textId="77777777" w:rsidR="00693549" w:rsidRDefault="00693549" w:rsidP="00693549">
      <w:pPr>
        <w:jc w:val="both"/>
      </w:pPr>
    </w:p>
    <w:p w14:paraId="77183D10" w14:textId="77777777" w:rsidR="00693549" w:rsidRDefault="00693549" w:rsidP="00693549">
      <w:pPr>
        <w:pStyle w:val="Luettelokappale"/>
        <w:numPr>
          <w:ilvl w:val="0"/>
          <w:numId w:val="28"/>
        </w:numPr>
        <w:jc w:val="both"/>
      </w:pPr>
      <w:r>
        <w:t>Aktivoi se rivi, jolla on hyväksytty matkapyyntö klikkaamalla rivin alussa olevasta harmaasta neliöstä.</w:t>
      </w:r>
    </w:p>
    <w:p w14:paraId="77EB7E4D" w14:textId="77777777" w:rsidR="00693549" w:rsidRDefault="00693549" w:rsidP="00693549">
      <w:pPr>
        <w:pStyle w:val="Luettelokappale"/>
        <w:jc w:val="both"/>
      </w:pPr>
    </w:p>
    <w:p w14:paraId="20595AF8" w14:textId="77777777" w:rsidR="00693549" w:rsidRDefault="00693549" w:rsidP="00693549">
      <w:pPr>
        <w:pStyle w:val="Luettelokappale"/>
        <w:jc w:val="both"/>
      </w:pPr>
      <w:r>
        <w:t>Matkapyyntö on liitettävä matkalaskun liitteeksi, joten paina Näytä/Tulosta-painiketta.</w:t>
      </w:r>
    </w:p>
    <w:p w14:paraId="1F038D79" w14:textId="77777777" w:rsidR="00693549" w:rsidRDefault="00693549" w:rsidP="00693549">
      <w:pPr>
        <w:pStyle w:val="Luettelokappale"/>
        <w:jc w:val="both"/>
      </w:pPr>
      <w:r>
        <w:rPr>
          <w:noProof/>
          <w:lang w:eastAsia="fi-FI"/>
        </w:rPr>
        <mc:AlternateContent>
          <mc:Choice Requires="wps">
            <w:drawing>
              <wp:anchor distT="0" distB="0" distL="114300" distR="114300" simplePos="0" relativeHeight="251732480" behindDoc="0" locked="0" layoutInCell="1" allowOverlap="1" wp14:anchorId="605CC902" wp14:editId="59D398F9">
                <wp:simplePos x="0" y="0"/>
                <wp:positionH relativeFrom="column">
                  <wp:posOffset>1999256</wp:posOffset>
                </wp:positionH>
                <wp:positionV relativeFrom="paragraph">
                  <wp:posOffset>23219</wp:posOffset>
                </wp:positionV>
                <wp:extent cx="2425148" cy="548640"/>
                <wp:effectExtent l="38100" t="0" r="13335" b="80010"/>
                <wp:wrapNone/>
                <wp:docPr id="446" name="Suora nuoliyhdysviiva 446"/>
                <wp:cNvGraphicFramePr/>
                <a:graphic xmlns:a="http://schemas.openxmlformats.org/drawingml/2006/main">
                  <a:graphicData uri="http://schemas.microsoft.com/office/word/2010/wordprocessingShape">
                    <wps:wsp>
                      <wps:cNvCnPr/>
                      <wps:spPr>
                        <a:xfrm flipH="1">
                          <a:off x="0" y="0"/>
                          <a:ext cx="2425148" cy="548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826ED" id="Suora nuoliyhdysviiva 446" o:spid="_x0000_s1026" type="#_x0000_t32" style="position:absolute;margin-left:157.4pt;margin-top:1.85pt;width:190.95pt;height:43.2pt;flip:x;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" strokecolor="#004283 [3044]">
                <v:stroke endarrow="open"/>
              </v:shape>
            </w:pict>
          </mc:Fallback>
        </mc:AlternateContent>
      </w:r>
    </w:p>
    <w:p w14:paraId="66572954" w14:textId="77777777" w:rsidR="00693549" w:rsidRDefault="00693549" w:rsidP="00693549">
      <w:pPr>
        <w:ind w:left="720"/>
        <w:jc w:val="both"/>
      </w:pPr>
      <w:r>
        <w:rPr>
          <w:noProof/>
          <w:lang w:eastAsia="fi-FI"/>
        </w:rPr>
        <w:lastRenderedPageBreak/>
        <mc:AlternateContent>
          <mc:Choice Requires="wps">
            <w:drawing>
              <wp:anchor distT="0" distB="0" distL="114300" distR="114300" simplePos="0" relativeHeight="251689472" behindDoc="0" locked="0" layoutInCell="1" allowOverlap="1" wp14:anchorId="053BEF4A" wp14:editId="25A06FA3">
                <wp:simplePos x="0" y="0"/>
                <wp:positionH relativeFrom="column">
                  <wp:posOffset>511479</wp:posOffset>
                </wp:positionH>
                <wp:positionV relativeFrom="paragraph">
                  <wp:posOffset>734060</wp:posOffset>
                </wp:positionV>
                <wp:extent cx="159026" cy="119270"/>
                <wp:effectExtent l="0" t="0" r="12700" b="14605"/>
                <wp:wrapNone/>
                <wp:docPr id="447" name="Pyöristetty suorakulmio 447"/>
                <wp:cNvGraphicFramePr/>
                <a:graphic xmlns:a="http://schemas.openxmlformats.org/drawingml/2006/main">
                  <a:graphicData uri="http://schemas.microsoft.com/office/word/2010/wordprocessingShape">
                    <wps:wsp>
                      <wps:cNvSpPr/>
                      <wps:spPr>
                        <a:xfrm>
                          <a:off x="0" y="0"/>
                          <a:ext cx="159026" cy="11927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703D49" id="Pyöristetty suorakulmio 447" o:spid="_x0000_s1026" style="position:absolute;margin-left:40.25pt;margin-top:57.8pt;width:12.5pt;height:9.4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" filled="f" strokecolor="red" strokeweight="1pt"/>
            </w:pict>
          </mc:Fallback>
        </mc:AlternateContent>
      </w:r>
      <w:r w:rsidRPr="008E3E78">
        <w:rPr>
          <w:noProof/>
          <w:lang w:eastAsia="fi-FI"/>
        </w:rPr>
        <mc:AlternateContent>
          <mc:Choice Requires="wps">
            <w:drawing>
              <wp:anchor distT="0" distB="0" distL="114300" distR="114300" simplePos="0" relativeHeight="251688448" behindDoc="0" locked="0" layoutInCell="1" allowOverlap="1" wp14:anchorId="2562596F" wp14:editId="16E77844">
                <wp:simplePos x="0" y="0"/>
                <wp:positionH relativeFrom="column">
                  <wp:posOffset>1378585</wp:posOffset>
                </wp:positionH>
                <wp:positionV relativeFrom="paragraph">
                  <wp:posOffset>461976</wp:posOffset>
                </wp:positionV>
                <wp:extent cx="476996" cy="173162"/>
                <wp:effectExtent l="0" t="0" r="18415" b="17780"/>
                <wp:wrapNone/>
                <wp:docPr id="448" name="Pyöristetty suorakulmio 448"/>
                <wp:cNvGraphicFramePr/>
                <a:graphic xmlns:a="http://schemas.openxmlformats.org/drawingml/2006/main">
                  <a:graphicData uri="http://schemas.microsoft.com/office/word/2010/wordprocessingShape">
                    <wps:wsp>
                      <wps:cNvSpPr/>
                      <wps:spPr>
                        <a:xfrm>
                          <a:off x="0" y="0"/>
                          <a:ext cx="476996" cy="17316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B9DEF" id="Pyöristetty suorakulmio 448" o:spid="_x0000_s1026" style="position:absolute;margin-left:108.55pt;margin-top:36.4pt;width:37.55pt;height:13.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" filled="f" strokecolor="#dc0a0a" strokeweight="1pt"/>
            </w:pict>
          </mc:Fallback>
        </mc:AlternateContent>
      </w:r>
      <w:r w:rsidRPr="008E3E78">
        <w:rPr>
          <w:noProof/>
          <w:lang w:eastAsia="fi-FI"/>
        </w:rPr>
        <w:drawing>
          <wp:inline distT="0" distB="0" distL="0" distR="0" wp14:anchorId="30777CF1" wp14:editId="48FD7715">
            <wp:extent cx="5779270" cy="850790"/>
            <wp:effectExtent l="0" t="0" r="0" b="6985"/>
            <wp:docPr id="564" name="Kuva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79270" cy="850790"/>
                    </a:xfrm>
                    <a:prstGeom prst="rect">
                      <a:avLst/>
                    </a:prstGeom>
                  </pic:spPr>
                </pic:pic>
              </a:graphicData>
            </a:graphic>
          </wp:inline>
        </w:drawing>
      </w:r>
    </w:p>
    <w:p w14:paraId="38D97B92" w14:textId="77777777" w:rsidR="00693549" w:rsidRDefault="00693549" w:rsidP="00693549">
      <w:pPr>
        <w:jc w:val="both"/>
      </w:pPr>
    </w:p>
    <w:p w14:paraId="0A6653C7" w14:textId="77777777" w:rsidR="00693549" w:rsidRDefault="00693549" w:rsidP="00693549">
      <w:pPr>
        <w:pStyle w:val="Luettelokappale"/>
        <w:numPr>
          <w:ilvl w:val="0"/>
          <w:numId w:val="28"/>
        </w:numPr>
      </w:pPr>
      <w:r>
        <w:t>Matkapyyntö avautuu PDF-lomakkeena. Tallenna se omalle koneellesi siirtämällä hiiri PDF-lomakkeen alareunan keskiosaan ja klikkaa näkyviin ilmestyvää levykkeen kuvaa. Tallenna matkapyyntö</w:t>
      </w:r>
      <w:r w:rsidRPr="004D05E2">
        <w:rPr>
          <w:color w:val="0070C0"/>
        </w:rPr>
        <w:t xml:space="preserve"> </w:t>
      </w:r>
      <w:r>
        <w:t>esim.</w:t>
      </w:r>
      <w:r w:rsidRPr="00290D2E">
        <w:t xml:space="preserve"> tietokoneesi työpöydälle.</w:t>
      </w:r>
    </w:p>
    <w:p w14:paraId="12A8B490" w14:textId="77777777" w:rsidR="00693549" w:rsidRDefault="00693549" w:rsidP="00693549">
      <w:pPr>
        <w:ind w:left="720"/>
      </w:pPr>
    </w:p>
    <w:p w14:paraId="6D23C5C9" w14:textId="77777777" w:rsidR="00693549" w:rsidRDefault="00693549" w:rsidP="00693549">
      <w:pPr>
        <w:ind w:left="720"/>
      </w:pPr>
      <w:r>
        <w:rPr>
          <w:noProof/>
          <w:lang w:eastAsia="fi-FI"/>
        </w:rPr>
        <w:drawing>
          <wp:inline distT="0" distB="0" distL="0" distR="0" wp14:anchorId="07A7139E" wp14:editId="3ECE4B2D">
            <wp:extent cx="5039144" cy="1693628"/>
            <wp:effectExtent l="0" t="0" r="9525" b="1905"/>
            <wp:docPr id="565" name="Kuva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45515" cy="1695769"/>
                    </a:xfrm>
                    <a:prstGeom prst="rect">
                      <a:avLst/>
                    </a:prstGeom>
                  </pic:spPr>
                </pic:pic>
              </a:graphicData>
            </a:graphic>
          </wp:inline>
        </w:drawing>
      </w:r>
    </w:p>
    <w:p w14:paraId="1067A92F" w14:textId="77777777" w:rsidR="00693549" w:rsidRDefault="00693549" w:rsidP="00693549">
      <w:pPr>
        <w:ind w:left="2608"/>
      </w:pPr>
      <w:r>
        <w:rPr>
          <w:noProof/>
          <w:lang w:eastAsia="fi-FI"/>
        </w:rPr>
        <mc:AlternateContent>
          <mc:Choice Requires="wps">
            <w:drawing>
              <wp:anchor distT="0" distB="0" distL="114300" distR="114300" simplePos="0" relativeHeight="251690496" behindDoc="0" locked="0" layoutInCell="1" allowOverlap="1" wp14:anchorId="6697E582" wp14:editId="0B26E26E">
                <wp:simplePos x="0" y="0"/>
                <wp:positionH relativeFrom="column">
                  <wp:posOffset>1996440</wp:posOffset>
                </wp:positionH>
                <wp:positionV relativeFrom="paragraph">
                  <wp:posOffset>141909</wp:posOffset>
                </wp:positionV>
                <wp:extent cx="301625" cy="230505"/>
                <wp:effectExtent l="0" t="0" r="22225" b="17145"/>
                <wp:wrapNone/>
                <wp:docPr id="449" name="Pyöristetty suorakulmio 449"/>
                <wp:cNvGraphicFramePr/>
                <a:graphic xmlns:a="http://schemas.openxmlformats.org/drawingml/2006/main">
                  <a:graphicData uri="http://schemas.microsoft.com/office/word/2010/wordprocessingShape">
                    <wps:wsp>
                      <wps:cNvSpPr/>
                      <wps:spPr>
                        <a:xfrm>
                          <a:off x="0" y="0"/>
                          <a:ext cx="301625" cy="23050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A4940" id="Pyöristetty suorakulmio 449" o:spid="_x0000_s1026" style="position:absolute;margin-left:157.2pt;margin-top:11.15pt;width:23.75pt;height:18.15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" filled="f" strokecolor="red" strokeweight="1pt"/>
            </w:pict>
          </mc:Fallback>
        </mc:AlternateContent>
      </w:r>
      <w:r w:rsidRPr="008E3E78">
        <w:rPr>
          <w:noProof/>
          <w:lang w:eastAsia="fi-FI"/>
        </w:rPr>
        <w:drawing>
          <wp:inline distT="0" distB="0" distL="0" distR="0" wp14:anchorId="53EA505B" wp14:editId="6DC94AB5">
            <wp:extent cx="3029447" cy="540689"/>
            <wp:effectExtent l="0" t="0" r="0" b="0"/>
            <wp:docPr id="566" name="Kuva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28950" cy="540600"/>
                    </a:xfrm>
                    <a:prstGeom prst="rect">
                      <a:avLst/>
                    </a:prstGeom>
                  </pic:spPr>
                </pic:pic>
              </a:graphicData>
            </a:graphic>
          </wp:inline>
        </w:drawing>
      </w:r>
    </w:p>
    <w:p w14:paraId="73D2189C" w14:textId="77777777" w:rsidR="00693549" w:rsidRPr="004D7ED7" w:rsidRDefault="00693549" w:rsidP="00693549">
      <w:pPr>
        <w:rPr>
          <w:color w:val="2090FF" w:themeColor="accent1" w:themeTint="99"/>
        </w:rPr>
      </w:pPr>
      <w:r>
        <w:t xml:space="preserve">            </w:t>
      </w:r>
      <w:r w:rsidRPr="00010090">
        <w:t xml:space="preserve">Sulje PDF –lomakesivu ylhäältä </w:t>
      </w:r>
      <w:r>
        <w:t xml:space="preserve">selaimen </w:t>
      </w:r>
      <w:r w:rsidRPr="00010090">
        <w:t>rastista.</w:t>
      </w:r>
    </w:p>
    <w:p w14:paraId="5E06FCC6" w14:textId="77777777" w:rsidR="00693549" w:rsidRDefault="00693549" w:rsidP="00693549">
      <w:pPr>
        <w:ind w:left="2608"/>
      </w:pPr>
    </w:p>
    <w:p w14:paraId="4D1C2B8B" w14:textId="77777777" w:rsidR="00693549" w:rsidRPr="008E3E78" w:rsidRDefault="00693549" w:rsidP="00693549">
      <w:pPr>
        <w:numPr>
          <w:ilvl w:val="0"/>
          <w:numId w:val="28"/>
        </w:numPr>
        <w:contextualSpacing/>
        <w:jc w:val="both"/>
      </w:pPr>
      <w:r w:rsidRPr="00010090">
        <w:t xml:space="preserve">Nyt </w:t>
      </w:r>
      <w:r>
        <w:t>voit aloittaa varsinaisen matkalaskun tekemisen. K</w:t>
      </w:r>
      <w:r w:rsidRPr="008E3E78">
        <w:t xml:space="preserve">likkaa oikean matkapyynnön rivillä Matkalasku - sarakkeessa olevaa </w:t>
      </w:r>
      <w:r w:rsidRPr="008E3E78">
        <w:rPr>
          <w:b/>
        </w:rPr>
        <w:t>Luo</w:t>
      </w:r>
      <w:r w:rsidRPr="008E3E78">
        <w:t xml:space="preserve"> - linkkiä. </w:t>
      </w:r>
    </w:p>
    <w:p w14:paraId="4CBF57C0" w14:textId="77777777" w:rsidR="00693549" w:rsidRPr="008E3E78" w:rsidRDefault="00693549" w:rsidP="00693549">
      <w:pPr>
        <w:ind w:left="720"/>
        <w:contextualSpacing/>
        <w:jc w:val="both"/>
      </w:pPr>
    </w:p>
    <w:p w14:paraId="63963BF0"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28032" behindDoc="0" locked="0" layoutInCell="1" allowOverlap="1" wp14:anchorId="758C3F34" wp14:editId="5E43FD29">
                <wp:simplePos x="0" y="0"/>
                <wp:positionH relativeFrom="column">
                  <wp:posOffset>5692140</wp:posOffset>
                </wp:positionH>
                <wp:positionV relativeFrom="paragraph">
                  <wp:posOffset>738836</wp:posOffset>
                </wp:positionV>
                <wp:extent cx="317500" cy="101600"/>
                <wp:effectExtent l="0" t="0" r="25400" b="12700"/>
                <wp:wrapNone/>
                <wp:docPr id="450" name="Pyöristetty suorakulmio 450"/>
                <wp:cNvGraphicFramePr/>
                <a:graphic xmlns:a="http://schemas.openxmlformats.org/drawingml/2006/main">
                  <a:graphicData uri="http://schemas.microsoft.com/office/word/2010/wordprocessingShape">
                    <wps:wsp>
                      <wps:cNvSpPr/>
                      <wps:spPr>
                        <a:xfrm>
                          <a:off x="0" y="0"/>
                          <a:ext cx="317500" cy="1016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650FB" id="Pyöristetty suorakulmio 450" o:spid="_x0000_s1026" style="position:absolute;margin-left:448.2pt;margin-top:58.2pt;width:25pt;height: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" filled="f" strokecolor="#dc0a0a" strokeweight="1pt"/>
            </w:pict>
          </mc:Fallback>
        </mc:AlternateContent>
      </w:r>
      <w:r w:rsidRPr="008E3E78">
        <w:rPr>
          <w:noProof/>
          <w:lang w:eastAsia="fi-FI"/>
        </w:rPr>
        <w:drawing>
          <wp:inline distT="0" distB="0" distL="0" distR="0" wp14:anchorId="5AF6C7C7" wp14:editId="7153EE06">
            <wp:extent cx="5779270" cy="850790"/>
            <wp:effectExtent l="0" t="0" r="0" b="6985"/>
            <wp:docPr id="567" name="Kuva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79270" cy="850790"/>
                    </a:xfrm>
                    <a:prstGeom prst="rect">
                      <a:avLst/>
                    </a:prstGeom>
                  </pic:spPr>
                </pic:pic>
              </a:graphicData>
            </a:graphic>
          </wp:inline>
        </w:drawing>
      </w:r>
    </w:p>
    <w:p w14:paraId="15864234" w14:textId="77777777" w:rsidR="00693549" w:rsidRPr="008E3E78" w:rsidRDefault="00693549" w:rsidP="00693549">
      <w:pPr>
        <w:ind w:left="720"/>
        <w:contextualSpacing/>
        <w:jc w:val="both"/>
      </w:pPr>
    </w:p>
    <w:p w14:paraId="5AA67A77" w14:textId="77777777" w:rsidR="00693549" w:rsidRPr="0062510B" w:rsidRDefault="00693549" w:rsidP="00693549">
      <w:pPr>
        <w:numPr>
          <w:ilvl w:val="0"/>
          <w:numId w:val="28"/>
        </w:numPr>
        <w:contextualSpacing/>
        <w:jc w:val="both"/>
      </w:pPr>
      <w:r w:rsidRPr="008E3E78">
        <w:t xml:space="preserve">Valitse oikea matkakaavio ja paina </w:t>
      </w:r>
      <w:r w:rsidRPr="008E3E78">
        <w:rPr>
          <w:b/>
        </w:rPr>
        <w:t xml:space="preserve">Käynnistä. </w:t>
      </w:r>
    </w:p>
    <w:p w14:paraId="3FB4FC33" w14:textId="77777777" w:rsidR="00693549" w:rsidRPr="008E3E78" w:rsidRDefault="00693549" w:rsidP="00693549">
      <w:pPr>
        <w:ind w:firstLine="720"/>
        <w:contextualSpacing/>
        <w:jc w:val="both"/>
      </w:pPr>
      <w:r w:rsidRPr="008E3E78">
        <w:rPr>
          <w:noProof/>
          <w:lang w:eastAsia="fi-FI"/>
        </w:rPr>
        <w:lastRenderedPageBreak/>
        <mc:AlternateContent>
          <mc:Choice Requires="wps">
            <w:drawing>
              <wp:anchor distT="0" distB="0" distL="114300" distR="114300" simplePos="0" relativeHeight="251629056" behindDoc="0" locked="0" layoutInCell="1" allowOverlap="1" wp14:anchorId="69878E51" wp14:editId="3BDF5E1B">
                <wp:simplePos x="0" y="0"/>
                <wp:positionH relativeFrom="column">
                  <wp:posOffset>625631</wp:posOffset>
                </wp:positionH>
                <wp:positionV relativeFrom="paragraph">
                  <wp:posOffset>596133</wp:posOffset>
                </wp:positionV>
                <wp:extent cx="629728" cy="215660"/>
                <wp:effectExtent l="0" t="0" r="18415" b="13335"/>
                <wp:wrapNone/>
                <wp:docPr id="451" name="Pyöristetty suorakulmio 451"/>
                <wp:cNvGraphicFramePr/>
                <a:graphic xmlns:a="http://schemas.openxmlformats.org/drawingml/2006/main">
                  <a:graphicData uri="http://schemas.microsoft.com/office/word/2010/wordprocessingShape">
                    <wps:wsp>
                      <wps:cNvSpPr/>
                      <wps:spPr>
                        <a:xfrm>
                          <a:off x="0" y="0"/>
                          <a:ext cx="629728" cy="215660"/>
                        </a:xfrm>
                        <a:prstGeom prst="roundRect">
                          <a:avLst/>
                        </a:prstGeom>
                        <a:noFill/>
                        <a:ln w="1905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A6131" id="Pyöristetty suorakulmio 451" o:spid="_x0000_s1026" style="position:absolute;margin-left:49.25pt;margin-top:46.95pt;width:49.6pt;height:1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" filled="f" strokecolor="#dc0a0a" strokeweight="1.5pt"/>
            </w:pict>
          </mc:Fallback>
        </mc:AlternateContent>
      </w:r>
      <w:r w:rsidRPr="00010090">
        <w:rPr>
          <w:noProof/>
          <w:lang w:eastAsia="fi-FI"/>
        </w:rPr>
        <w:t xml:space="preserve"> </w:t>
      </w:r>
      <w:r>
        <w:rPr>
          <w:noProof/>
          <w:lang w:eastAsia="fi-FI"/>
        </w:rPr>
        <w:drawing>
          <wp:inline distT="0" distB="0" distL="0" distR="0" wp14:anchorId="0D25250A" wp14:editId="032A0A74">
            <wp:extent cx="2372264" cy="2386998"/>
            <wp:effectExtent l="0" t="0" r="9525" b="0"/>
            <wp:docPr id="568" name="Kuva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70608" cy="2385332"/>
                    </a:xfrm>
                    <a:prstGeom prst="rect">
                      <a:avLst/>
                    </a:prstGeom>
                  </pic:spPr>
                </pic:pic>
              </a:graphicData>
            </a:graphic>
          </wp:inline>
        </w:drawing>
      </w:r>
    </w:p>
    <w:p w14:paraId="1D3C099F" w14:textId="77777777" w:rsidR="00693549" w:rsidRPr="008E3E78" w:rsidRDefault="00693549" w:rsidP="00693549">
      <w:pPr>
        <w:ind w:left="720"/>
        <w:contextualSpacing/>
        <w:jc w:val="both"/>
      </w:pPr>
    </w:p>
    <w:p w14:paraId="2349CB1E" w14:textId="77777777" w:rsidR="00693549" w:rsidRPr="008E3E78" w:rsidRDefault="00693549" w:rsidP="00693549">
      <w:pPr>
        <w:ind w:left="720"/>
        <w:contextualSpacing/>
        <w:jc w:val="both"/>
      </w:pPr>
    </w:p>
    <w:p w14:paraId="6101F3C5" w14:textId="77777777" w:rsidR="00693549" w:rsidRDefault="00693549" w:rsidP="00693549">
      <w:pPr>
        <w:numPr>
          <w:ilvl w:val="0"/>
          <w:numId w:val="28"/>
        </w:numPr>
        <w:contextualSpacing/>
        <w:jc w:val="both"/>
      </w:pPr>
      <w:r w:rsidRPr="008E3E78">
        <w:t xml:space="preserve">Matkapyyntöön tallennetut tiedot siirtyvät automaattisesti matkalaskun pohjaksi. Tarkista ja lisää tarvittavat tiedot </w:t>
      </w:r>
      <w:r w:rsidRPr="00D97DBE">
        <w:t xml:space="preserve">kohdassa 1.5.3 olevien </w:t>
      </w:r>
      <w:r w:rsidRPr="008E3E78">
        <w:rPr>
          <w:i/>
        </w:rPr>
        <w:t>Matkalaskun tekeminen ilman matkapyyntöä</w:t>
      </w:r>
      <w:r w:rsidRPr="008E3E78">
        <w:t xml:space="preserve"> – ohjeiden mukaisesti.</w:t>
      </w:r>
    </w:p>
    <w:p w14:paraId="22F1BD69" w14:textId="77777777" w:rsidR="00693549" w:rsidRPr="008E3E78" w:rsidRDefault="00693549" w:rsidP="00693549">
      <w:pPr>
        <w:ind w:left="720"/>
        <w:contextualSpacing/>
        <w:jc w:val="both"/>
      </w:pPr>
      <w:r w:rsidRPr="008E3E78">
        <w:t xml:space="preserve"> </w:t>
      </w:r>
    </w:p>
    <w:p w14:paraId="2EFC2DC0" w14:textId="77777777" w:rsidR="00693549" w:rsidRDefault="00693549" w:rsidP="00693549">
      <w:pPr>
        <w:ind w:firstLine="709"/>
        <w:jc w:val="both"/>
      </w:pPr>
      <w:r w:rsidRPr="008E3E78">
        <w:rPr>
          <w:noProof/>
          <w:lang w:eastAsia="fi-FI"/>
        </w:rPr>
        <w:drawing>
          <wp:inline distT="0" distB="0" distL="0" distR="0" wp14:anchorId="632444E7" wp14:editId="7EDFB30B">
            <wp:extent cx="3008411" cy="2274073"/>
            <wp:effectExtent l="0" t="0" r="1905" b="0"/>
            <wp:docPr id="569" name="Kuva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11788" cy="2276626"/>
                    </a:xfrm>
                    <a:prstGeom prst="rect">
                      <a:avLst/>
                    </a:prstGeom>
                  </pic:spPr>
                </pic:pic>
              </a:graphicData>
            </a:graphic>
          </wp:inline>
        </w:drawing>
      </w:r>
    </w:p>
    <w:p w14:paraId="1B73F8F7" w14:textId="77777777" w:rsidR="00693549" w:rsidRPr="008E3E78" w:rsidRDefault="00693549" w:rsidP="00693549">
      <w:pPr>
        <w:ind w:firstLine="709"/>
        <w:jc w:val="both"/>
      </w:pPr>
    </w:p>
    <w:p w14:paraId="4B22E9E1" w14:textId="77777777" w:rsidR="00693549" w:rsidRPr="008E3E78" w:rsidRDefault="00693549" w:rsidP="00693549">
      <w:pPr>
        <w:pStyle w:val="Otsikko3"/>
        <w:numPr>
          <w:ilvl w:val="2"/>
          <w:numId w:val="48"/>
        </w:numPr>
      </w:pPr>
      <w:bookmarkStart w:id="39" w:name="_Toc437850194"/>
      <w:bookmarkStart w:id="40" w:name="_Toc526937803"/>
      <w:r w:rsidRPr="008E3E78">
        <w:t>Matkalaskun tekeminen ilman matkapyyntöä</w:t>
      </w:r>
      <w:bookmarkEnd w:id="39"/>
      <w:bookmarkEnd w:id="40"/>
    </w:p>
    <w:p w14:paraId="157347E3" w14:textId="77777777" w:rsidR="00693549" w:rsidRPr="008E3E78" w:rsidRDefault="00693549" w:rsidP="00693549"/>
    <w:p w14:paraId="02999F91" w14:textId="77777777" w:rsidR="00693549" w:rsidRPr="008E3E78" w:rsidRDefault="00693549" w:rsidP="00693549">
      <w:pPr>
        <w:jc w:val="both"/>
      </w:pPr>
    </w:p>
    <w:p w14:paraId="5A8B37D2" w14:textId="77777777" w:rsidR="00693549" w:rsidRPr="008E3E78" w:rsidRDefault="00693549" w:rsidP="00693549">
      <w:pPr>
        <w:jc w:val="both"/>
      </w:pPr>
      <w:r w:rsidRPr="008E3E78">
        <w:rPr>
          <w:noProof/>
          <w:lang w:eastAsia="fi-FI"/>
        </w:rPr>
        <w:lastRenderedPageBreak/>
        <mc:AlternateContent>
          <mc:Choice Requires="wps">
            <w:drawing>
              <wp:inline distT="0" distB="0" distL="0" distR="0" wp14:anchorId="6590ABAA" wp14:editId="66E4A1F6">
                <wp:extent cx="6101715" cy="1249378"/>
                <wp:effectExtent l="0" t="0" r="13335" b="27305"/>
                <wp:docPr id="452" name="Pyöristetty suorakulmio 452"/>
                <wp:cNvGraphicFramePr/>
                <a:graphic xmlns:a="http://schemas.openxmlformats.org/drawingml/2006/main">
                  <a:graphicData uri="http://schemas.microsoft.com/office/word/2010/wordprocessingShape">
                    <wps:wsp>
                      <wps:cNvSpPr/>
                      <wps:spPr>
                        <a:xfrm>
                          <a:off x="0" y="0"/>
                          <a:ext cx="6101715" cy="1249378"/>
                        </a:xfrm>
                        <a:prstGeom prst="roundRect">
                          <a:avLst/>
                        </a:prstGeom>
                        <a:solidFill>
                          <a:sysClr val="window" lastClr="FFFFFF"/>
                        </a:solidFill>
                        <a:ln w="25400" cap="flat" cmpd="sng" algn="ctr">
                          <a:solidFill>
                            <a:srgbClr val="DC0A0A"/>
                          </a:solidFill>
                          <a:prstDash val="solid"/>
                        </a:ln>
                        <a:effectLst/>
                      </wps:spPr>
                      <wps:txbx>
                        <w:txbxContent>
                          <w:p w14:paraId="17794597" w14:textId="7271C487" w:rsidR="00DE6323" w:rsidRDefault="00DE6323" w:rsidP="00750946">
                            <w:pPr>
                              <w:pStyle w:val="Luettelokappale"/>
                              <w:ind w:left="0"/>
                            </w:pPr>
                            <w:r w:rsidRPr="00750946">
                              <w:rPr>
                                <w:noProof/>
                                <w:lang w:eastAsia="fi-FI"/>
                              </w:rPr>
                              <w:drawing>
                                <wp:inline distT="0" distB="0" distL="0" distR="0" wp14:anchorId="118D74A5" wp14:editId="7AC08C52">
                                  <wp:extent cx="577850" cy="407408"/>
                                  <wp:effectExtent l="0" t="0" r="0" b="0"/>
                                  <wp:docPr id="90" name="Kuva 9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29CB1A4E" w14:textId="77777777" w:rsidR="00DE6323" w:rsidRDefault="00DE6323" w:rsidP="00693549">
                            <w:r>
                              <w:t>Matkalaskun voi tehdä ilman matkapyyntöä, jos siitä on tehty viranomaispäätös tai siitä on hyväksytty koulutushakemus. Tällöin kyseinen asiakirja on liitettävä matkalaskun liitteeksi matkapyynnön sijaan.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90ABAA" id="Pyöristetty suorakulmio 452" o:spid="_x0000_s1059" style="width:480.45pt;height:98.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" fillcolor="window" strokecolor="#dc0a0a" strokeweight="2pt">
                <v:textbox>
                  <w:txbxContent>
                    <w:p w14:paraId="17794597" w14:textId="7271C487" w:rsidR="00DE6323" w:rsidRDefault="00DE6323" w:rsidP="00750946">
                      <w:pPr>
                        <w:pStyle w:val="Luettelokappale"/>
                        <w:ind w:left="0"/>
                      </w:pPr>
                      <w:r w:rsidRPr="00750946">
                        <w:rPr>
                          <w:noProof/>
                          <w:lang w:eastAsia="fi-FI"/>
                        </w:rPr>
                        <w:drawing>
                          <wp:inline distT="0" distB="0" distL="0" distR="0" wp14:anchorId="118D74A5" wp14:editId="7AC08C52">
                            <wp:extent cx="577850" cy="407408"/>
                            <wp:effectExtent l="0" t="0" r="0" b="0"/>
                            <wp:docPr id="90" name="Kuva 90" descr="C:\Users\lmostrup\AppData\Local\Microsoft\Windows\Temporary Internet Files\Content.IE5\LJA7AH73\Turku_vaaka_300ppi_cyan_2015031310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ostrup\AppData\Local\Microsoft\Windows\Temporary Internet Files\Content.IE5\LJA7AH73\Turku_vaaka_300ppi_cyan_201503131051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86" cy="422169"/>
                                    </a:xfrm>
                                    <a:prstGeom prst="rect">
                                      <a:avLst/>
                                    </a:prstGeom>
                                    <a:noFill/>
                                    <a:ln>
                                      <a:noFill/>
                                    </a:ln>
                                  </pic:spPr>
                                </pic:pic>
                              </a:graphicData>
                            </a:graphic>
                          </wp:inline>
                        </w:drawing>
                      </w:r>
                    </w:p>
                    <w:p w14:paraId="29CB1A4E" w14:textId="77777777" w:rsidR="00DE6323" w:rsidRDefault="00DE6323" w:rsidP="00693549">
                      <w:r>
                        <w:t>Matkalaskun voi tehdä ilman matkapyyntöä, jos siitä on tehty viranomaispäätös tai siitä on hyväksytty koulutushakemus. Tällöin kyseinen asiakirja on liitettävä matkalaskun liitteeksi matkapyynnön sijaan.</w:t>
                      </w:r>
                    </w:p>
                  </w:txbxContent>
                </v:textbox>
                <w10:anchorlock/>
              </v:roundrect>
            </w:pict>
          </mc:Fallback>
        </mc:AlternateContent>
      </w:r>
    </w:p>
    <w:p w14:paraId="29E94B55" w14:textId="77777777" w:rsidR="00693549" w:rsidRDefault="00693549" w:rsidP="00693549">
      <w:pPr>
        <w:jc w:val="both"/>
      </w:pPr>
    </w:p>
    <w:p w14:paraId="399603D5" w14:textId="77777777" w:rsidR="00750946" w:rsidRDefault="00750946" w:rsidP="00693549">
      <w:pPr>
        <w:jc w:val="both"/>
      </w:pPr>
    </w:p>
    <w:p w14:paraId="4B1DCFEE" w14:textId="77777777" w:rsidR="00750946" w:rsidRPr="008E3E78" w:rsidRDefault="00750946" w:rsidP="00693549">
      <w:pPr>
        <w:jc w:val="both"/>
      </w:pPr>
    </w:p>
    <w:p w14:paraId="75FBD6C4" w14:textId="77777777" w:rsidR="00693549" w:rsidRPr="008E3E78" w:rsidRDefault="00693549" w:rsidP="00693549">
      <w:pPr>
        <w:numPr>
          <w:ilvl w:val="0"/>
          <w:numId w:val="27"/>
        </w:numPr>
        <w:contextualSpacing/>
        <w:jc w:val="both"/>
      </w:pPr>
      <w:r w:rsidRPr="008E3E78">
        <w:t xml:space="preserve">Paina </w:t>
      </w:r>
      <w:r w:rsidRPr="008E3E78">
        <w:rPr>
          <w:b/>
        </w:rPr>
        <w:t>Luo uusi kulutilitys</w:t>
      </w:r>
      <w:r>
        <w:t xml:space="preserve"> – painiketta</w:t>
      </w:r>
      <w:r>
        <w:rPr>
          <w:color w:val="2090FF" w:themeColor="accent1" w:themeTint="99"/>
        </w:rPr>
        <w:t>.</w:t>
      </w:r>
    </w:p>
    <w:p w14:paraId="596B03B4"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30080" behindDoc="0" locked="0" layoutInCell="1" allowOverlap="1" wp14:anchorId="4F6A18D7" wp14:editId="6C263999">
                <wp:simplePos x="0" y="0"/>
                <wp:positionH relativeFrom="column">
                  <wp:posOffset>3050540</wp:posOffset>
                </wp:positionH>
                <wp:positionV relativeFrom="paragraph">
                  <wp:posOffset>614045</wp:posOffset>
                </wp:positionV>
                <wp:extent cx="763905" cy="190500"/>
                <wp:effectExtent l="0" t="0" r="17145" b="19050"/>
                <wp:wrapNone/>
                <wp:docPr id="453" name="Pyöristetty suorakulmio 453"/>
                <wp:cNvGraphicFramePr/>
                <a:graphic xmlns:a="http://schemas.openxmlformats.org/drawingml/2006/main">
                  <a:graphicData uri="http://schemas.microsoft.com/office/word/2010/wordprocessingShape">
                    <wps:wsp>
                      <wps:cNvSpPr/>
                      <wps:spPr>
                        <a:xfrm>
                          <a:off x="0" y="0"/>
                          <a:ext cx="763905" cy="1905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6143D" id="Pyöristetty suorakulmio 453" o:spid="_x0000_s1026" style="position:absolute;margin-left:240.2pt;margin-top:48.35pt;width:60.15pt;height: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" filled="f" strokecolor="#dc0a0a" strokeweight="1pt"/>
            </w:pict>
          </mc:Fallback>
        </mc:AlternateContent>
      </w:r>
      <w:r>
        <w:rPr>
          <w:noProof/>
          <w:lang w:eastAsia="fi-FI"/>
        </w:rPr>
        <w:drawing>
          <wp:inline distT="0" distB="0" distL="0" distR="0" wp14:anchorId="415A57BE" wp14:editId="117C9D9E">
            <wp:extent cx="5943600" cy="1024255"/>
            <wp:effectExtent l="0" t="0" r="0" b="4445"/>
            <wp:docPr id="570" name="Kuva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1024255"/>
                    </a:xfrm>
                    <a:prstGeom prst="rect">
                      <a:avLst/>
                    </a:prstGeom>
                  </pic:spPr>
                </pic:pic>
              </a:graphicData>
            </a:graphic>
          </wp:inline>
        </w:drawing>
      </w:r>
    </w:p>
    <w:p w14:paraId="7979FCCF" w14:textId="77777777" w:rsidR="00693549" w:rsidRPr="008E3E78" w:rsidRDefault="00693549" w:rsidP="00693549">
      <w:pPr>
        <w:jc w:val="both"/>
      </w:pPr>
    </w:p>
    <w:p w14:paraId="57E48B08" w14:textId="77777777" w:rsidR="00693549" w:rsidRPr="008E3E78" w:rsidRDefault="00693549" w:rsidP="00693549">
      <w:pPr>
        <w:numPr>
          <w:ilvl w:val="0"/>
          <w:numId w:val="27"/>
        </w:numPr>
        <w:contextualSpacing/>
        <w:jc w:val="both"/>
      </w:pPr>
      <w:r w:rsidRPr="008E3E78">
        <w:t xml:space="preserve">Valitse matkaasi vastaava kaavio alasvetovalikosta. </w:t>
      </w:r>
      <w:r w:rsidRPr="00D97DBE">
        <w:rPr>
          <w:i/>
        </w:rPr>
        <w:t xml:space="preserve">Koulutusmatka </w:t>
      </w:r>
      <w:r w:rsidRPr="00D97DBE">
        <w:t>on kustannusten tiliöinnin ja raportoinnin takia määritel</w:t>
      </w:r>
      <w:r>
        <w:t>täv</w:t>
      </w:r>
      <w:r w:rsidRPr="00D97DBE">
        <w:t xml:space="preserve">ä omaksi matkatyypikseen. </w:t>
      </w:r>
      <w:r w:rsidRPr="008E3E78">
        <w:t xml:space="preserve">Paina </w:t>
      </w:r>
      <w:r w:rsidRPr="008E3E78">
        <w:rPr>
          <w:b/>
        </w:rPr>
        <w:t xml:space="preserve">Käynnistä. </w:t>
      </w:r>
    </w:p>
    <w:p w14:paraId="75B69914" w14:textId="77777777" w:rsidR="00693549" w:rsidRDefault="00693549" w:rsidP="00693549">
      <w:pPr>
        <w:ind w:left="720"/>
        <w:contextualSpacing/>
        <w:jc w:val="both"/>
      </w:pPr>
    </w:p>
    <w:p w14:paraId="791B9909"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31104" behindDoc="0" locked="0" layoutInCell="1" allowOverlap="1" wp14:anchorId="045E21CB" wp14:editId="74B773C3">
                <wp:simplePos x="0" y="0"/>
                <wp:positionH relativeFrom="column">
                  <wp:posOffset>617004</wp:posOffset>
                </wp:positionH>
                <wp:positionV relativeFrom="paragraph">
                  <wp:posOffset>545489</wp:posOffset>
                </wp:positionV>
                <wp:extent cx="457200" cy="140329"/>
                <wp:effectExtent l="0" t="0" r="19050" b="12700"/>
                <wp:wrapNone/>
                <wp:docPr id="454" name="Pyöristetty suorakulmio 454"/>
                <wp:cNvGraphicFramePr/>
                <a:graphic xmlns:a="http://schemas.openxmlformats.org/drawingml/2006/main">
                  <a:graphicData uri="http://schemas.microsoft.com/office/word/2010/wordprocessingShape">
                    <wps:wsp>
                      <wps:cNvSpPr/>
                      <wps:spPr>
                        <a:xfrm>
                          <a:off x="0" y="0"/>
                          <a:ext cx="457200" cy="140329"/>
                        </a:xfrm>
                        <a:prstGeom prst="roundRect">
                          <a:avLst/>
                        </a:prstGeom>
                        <a:noFill/>
                        <a:ln w="1905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FEA17" id="Pyöristetty suorakulmio 454" o:spid="_x0000_s1026" style="position:absolute;margin-left:48.6pt;margin-top:42.95pt;width:36pt;height:11.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" filled="f" strokecolor="#dc0a0a" strokeweight="1.5pt"/>
            </w:pict>
          </mc:Fallback>
        </mc:AlternateContent>
      </w:r>
      <w:r w:rsidRPr="00D97DBE">
        <w:rPr>
          <w:noProof/>
          <w:lang w:eastAsia="fi-FI"/>
        </w:rPr>
        <w:t xml:space="preserve"> </w:t>
      </w:r>
      <w:r>
        <w:rPr>
          <w:noProof/>
          <w:lang w:eastAsia="fi-FI"/>
        </w:rPr>
        <w:drawing>
          <wp:inline distT="0" distB="0" distL="0" distR="0" wp14:anchorId="696561FC" wp14:editId="3CE0F6FA">
            <wp:extent cx="2044460" cy="2057158"/>
            <wp:effectExtent l="0" t="0" r="0" b="635"/>
            <wp:docPr id="571" name="Kuva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043033" cy="2055722"/>
                    </a:xfrm>
                    <a:prstGeom prst="rect">
                      <a:avLst/>
                    </a:prstGeom>
                  </pic:spPr>
                </pic:pic>
              </a:graphicData>
            </a:graphic>
          </wp:inline>
        </w:drawing>
      </w:r>
    </w:p>
    <w:p w14:paraId="32CAE961" w14:textId="77777777" w:rsidR="00693549" w:rsidRDefault="00693549" w:rsidP="00693549">
      <w:pPr>
        <w:ind w:left="720"/>
        <w:contextualSpacing/>
        <w:jc w:val="both"/>
      </w:pPr>
    </w:p>
    <w:p w14:paraId="2D67F280" w14:textId="77777777" w:rsidR="00693549" w:rsidRPr="008E3E78" w:rsidRDefault="00693549" w:rsidP="00693549">
      <w:pPr>
        <w:ind w:left="720"/>
        <w:contextualSpacing/>
        <w:jc w:val="both"/>
      </w:pPr>
    </w:p>
    <w:p w14:paraId="07CEDE30" w14:textId="77777777" w:rsidR="00693549" w:rsidRDefault="00693549" w:rsidP="00693549">
      <w:pPr>
        <w:numPr>
          <w:ilvl w:val="0"/>
          <w:numId w:val="27"/>
        </w:numPr>
        <w:contextualSpacing/>
        <w:jc w:val="both"/>
      </w:pPr>
      <w:r w:rsidRPr="008E3E78">
        <w:t xml:space="preserve">Täytä matkan päivämäärä- ja kohdetiedot. </w:t>
      </w:r>
    </w:p>
    <w:p w14:paraId="262E8811" w14:textId="77777777" w:rsidR="00693549" w:rsidRDefault="00693549" w:rsidP="00693549">
      <w:pPr>
        <w:ind w:left="720"/>
        <w:contextualSpacing/>
        <w:jc w:val="both"/>
      </w:pPr>
    </w:p>
    <w:p w14:paraId="6226C998" w14:textId="77777777" w:rsidR="00693549" w:rsidRPr="008E3E78" w:rsidRDefault="00693549" w:rsidP="00693549">
      <w:pPr>
        <w:ind w:left="720"/>
        <w:contextualSpacing/>
        <w:jc w:val="both"/>
        <w:rPr>
          <w:noProof/>
          <w:lang w:eastAsia="fi-FI"/>
        </w:rPr>
      </w:pPr>
      <w:r w:rsidRPr="008E3E78">
        <w:rPr>
          <w:i/>
        </w:rPr>
        <w:t xml:space="preserve">Matkalaji </w:t>
      </w:r>
      <w:r w:rsidRPr="008E3E78">
        <w:t>– kenttä on pakollinen</w:t>
      </w:r>
      <w:r w:rsidRPr="00D97DBE">
        <w:t xml:space="preserve">, joten </w:t>
      </w:r>
      <w:r w:rsidRPr="008E3E78">
        <w:t>valitse siihen virkamatka, virantoimitusmatka</w:t>
      </w:r>
      <w:r>
        <w:t>, muu matka</w:t>
      </w:r>
      <w:r w:rsidRPr="008E3E78">
        <w:t xml:space="preserve"> tai koulutusmatka (silloin kun kyseessä ei ole sovittu koulutukseen osallistumisesta virkamatkana).</w:t>
      </w:r>
    </w:p>
    <w:p w14:paraId="0510A8C2" w14:textId="77777777" w:rsidR="00693549" w:rsidRPr="008E3E78" w:rsidRDefault="00693549" w:rsidP="00693549">
      <w:pPr>
        <w:ind w:left="720"/>
        <w:contextualSpacing/>
        <w:jc w:val="both"/>
        <w:rPr>
          <w:noProof/>
          <w:lang w:eastAsia="fi-FI"/>
        </w:rPr>
      </w:pPr>
    </w:p>
    <w:p w14:paraId="6B26DA77" w14:textId="77777777" w:rsidR="00693549" w:rsidRPr="008E3E78" w:rsidRDefault="00693549" w:rsidP="00693549">
      <w:pPr>
        <w:ind w:left="720"/>
        <w:contextualSpacing/>
        <w:jc w:val="both"/>
      </w:pPr>
      <w:r w:rsidRPr="008E3E78">
        <w:rPr>
          <w:noProof/>
          <w:lang w:eastAsia="fi-FI"/>
        </w:rPr>
        <w:lastRenderedPageBreak/>
        <w:drawing>
          <wp:inline distT="0" distB="0" distL="0" distR="0" wp14:anchorId="797E4890" wp14:editId="1D6FA778">
            <wp:extent cx="4678560" cy="724277"/>
            <wp:effectExtent l="0" t="0" r="0" b="0"/>
            <wp:docPr id="572" name="Kuva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684608" cy="725213"/>
                    </a:xfrm>
                    <a:prstGeom prst="rect">
                      <a:avLst/>
                    </a:prstGeom>
                  </pic:spPr>
                </pic:pic>
              </a:graphicData>
            </a:graphic>
          </wp:inline>
        </w:drawing>
      </w:r>
    </w:p>
    <w:p w14:paraId="4C97E5B7" w14:textId="77777777" w:rsidR="00693549" w:rsidRDefault="00693549" w:rsidP="00693549">
      <w:pPr>
        <w:ind w:left="720"/>
        <w:contextualSpacing/>
        <w:jc w:val="both"/>
      </w:pPr>
    </w:p>
    <w:p w14:paraId="7A547944" w14:textId="77777777" w:rsidR="00693549" w:rsidRPr="008E3E78" w:rsidRDefault="00693549" w:rsidP="00693549">
      <w:pPr>
        <w:ind w:left="720"/>
        <w:contextualSpacing/>
        <w:jc w:val="both"/>
      </w:pPr>
      <w:r w:rsidRPr="008E3E78">
        <w:t xml:space="preserve">Jos kävit matkallasi useammassa kohteessa, paina </w:t>
      </w:r>
      <w:r>
        <w:rPr>
          <w:b/>
        </w:rPr>
        <w:t>Rekisteröi muut matkakohteet</w:t>
      </w:r>
      <w:r w:rsidRPr="008E3E78">
        <w:rPr>
          <w:b/>
        </w:rPr>
        <w:t xml:space="preserve"> </w:t>
      </w:r>
      <w:r w:rsidRPr="008E3E78">
        <w:t>– painiketta</w:t>
      </w:r>
      <w:r w:rsidRPr="008E3E78">
        <w:rPr>
          <w:b/>
        </w:rPr>
        <w:t xml:space="preserve"> </w:t>
      </w:r>
      <w:r w:rsidRPr="008E3E78">
        <w:t xml:space="preserve">lisätietojen syöttämiseksi. </w:t>
      </w:r>
      <w:r w:rsidRPr="008E3E78">
        <w:rPr>
          <w:b/>
        </w:rPr>
        <w:t xml:space="preserve"> </w:t>
      </w:r>
    </w:p>
    <w:p w14:paraId="15BD131A" w14:textId="77777777" w:rsidR="00693549" w:rsidRPr="008E3E78" w:rsidRDefault="00693549" w:rsidP="00693549">
      <w:pPr>
        <w:ind w:left="720"/>
        <w:contextualSpacing/>
        <w:jc w:val="both"/>
      </w:pPr>
    </w:p>
    <w:p w14:paraId="1192876B" w14:textId="77777777" w:rsidR="00693549" w:rsidRPr="008E3E78" w:rsidRDefault="00693549" w:rsidP="00693549">
      <w:pPr>
        <w:ind w:left="720"/>
        <w:contextualSpacing/>
        <w:jc w:val="both"/>
      </w:pPr>
      <w:r>
        <w:rPr>
          <w:noProof/>
          <w:lang w:eastAsia="fi-FI"/>
        </w:rPr>
        <mc:AlternateContent>
          <mc:Choice Requires="wps">
            <w:drawing>
              <wp:anchor distT="0" distB="0" distL="114300" distR="114300" simplePos="0" relativeHeight="251691520" behindDoc="0" locked="0" layoutInCell="1" allowOverlap="1" wp14:anchorId="6EDD325F" wp14:editId="5F78677B">
                <wp:simplePos x="0" y="0"/>
                <wp:positionH relativeFrom="column">
                  <wp:posOffset>4217670</wp:posOffset>
                </wp:positionH>
                <wp:positionV relativeFrom="paragraph">
                  <wp:posOffset>920502</wp:posOffset>
                </wp:positionV>
                <wp:extent cx="970059" cy="222636"/>
                <wp:effectExtent l="0" t="0" r="20955" b="25400"/>
                <wp:wrapNone/>
                <wp:docPr id="455" name="Pyöristetty suorakulmio 455"/>
                <wp:cNvGraphicFramePr/>
                <a:graphic xmlns:a="http://schemas.openxmlformats.org/drawingml/2006/main">
                  <a:graphicData uri="http://schemas.microsoft.com/office/word/2010/wordprocessingShape">
                    <wps:wsp>
                      <wps:cNvSpPr/>
                      <wps:spPr>
                        <a:xfrm>
                          <a:off x="0" y="0"/>
                          <a:ext cx="970059" cy="22263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DF10B" id="Pyöristetty suorakulmio 455" o:spid="_x0000_s1026" style="position:absolute;margin-left:332.1pt;margin-top:72.5pt;width:76.4pt;height:17.55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" filled="f" strokecolor="red" strokeweight="1.5pt"/>
            </w:pict>
          </mc:Fallback>
        </mc:AlternateContent>
      </w:r>
      <w:r w:rsidRPr="008E3E78">
        <w:rPr>
          <w:noProof/>
          <w:lang w:eastAsia="fi-FI"/>
        </w:rPr>
        <w:drawing>
          <wp:inline distT="0" distB="0" distL="0" distR="0" wp14:anchorId="24D0A025" wp14:editId="2926BF10">
            <wp:extent cx="4793810" cy="1148773"/>
            <wp:effectExtent l="0" t="0" r="6985" b="0"/>
            <wp:docPr id="573" name="Kuva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793810" cy="1148773"/>
                    </a:xfrm>
                    <a:prstGeom prst="rect">
                      <a:avLst/>
                    </a:prstGeom>
                  </pic:spPr>
                </pic:pic>
              </a:graphicData>
            </a:graphic>
          </wp:inline>
        </w:drawing>
      </w:r>
    </w:p>
    <w:p w14:paraId="3D61C579" w14:textId="77777777" w:rsidR="00693549" w:rsidRDefault="00693549" w:rsidP="00693549">
      <w:pPr>
        <w:ind w:left="720"/>
        <w:contextualSpacing/>
        <w:jc w:val="both"/>
      </w:pPr>
    </w:p>
    <w:p w14:paraId="6AE1963C" w14:textId="77777777" w:rsidR="00693549" w:rsidRPr="008E3E78" w:rsidRDefault="00693549" w:rsidP="00693549">
      <w:pPr>
        <w:ind w:left="720"/>
        <w:contextualSpacing/>
        <w:jc w:val="both"/>
      </w:pPr>
    </w:p>
    <w:p w14:paraId="6B4D6F7C"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728384" behindDoc="0" locked="0" layoutInCell="1" allowOverlap="1" wp14:anchorId="780B5FD6" wp14:editId="4E7C996F">
                <wp:simplePos x="0" y="0"/>
                <wp:positionH relativeFrom="column">
                  <wp:posOffset>687291</wp:posOffset>
                </wp:positionH>
                <wp:positionV relativeFrom="paragraph">
                  <wp:posOffset>362695</wp:posOffset>
                </wp:positionV>
                <wp:extent cx="532737" cy="198783"/>
                <wp:effectExtent l="0" t="0" r="20320" b="10795"/>
                <wp:wrapNone/>
                <wp:docPr id="456" name="Pyöristetty suorakulmio 456"/>
                <wp:cNvGraphicFramePr/>
                <a:graphic xmlns:a="http://schemas.openxmlformats.org/drawingml/2006/main">
                  <a:graphicData uri="http://schemas.microsoft.com/office/word/2010/wordprocessingShape">
                    <wps:wsp>
                      <wps:cNvSpPr/>
                      <wps:spPr>
                        <a:xfrm>
                          <a:off x="0" y="0"/>
                          <a:ext cx="532737" cy="198783"/>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A75AFB" id="Pyöristetty suorakulmio 456" o:spid="_x0000_s1026" style="position:absolute;margin-left:54.1pt;margin-top:28.55pt;width:41.95pt;height:15.6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" filled="f" strokecolor="red" strokeweight="1pt"/>
            </w:pict>
          </mc:Fallback>
        </mc:AlternateContent>
      </w:r>
      <w:r>
        <w:rPr>
          <w:noProof/>
          <w:lang w:eastAsia="fi-FI"/>
        </w:rPr>
        <w:drawing>
          <wp:inline distT="0" distB="0" distL="0" distR="0" wp14:anchorId="30E4E826" wp14:editId="1D172240">
            <wp:extent cx="3002258" cy="1112117"/>
            <wp:effectExtent l="0" t="0" r="8255" b="0"/>
            <wp:docPr id="574" name="Kuva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4.PNG"/>
                    <pic:cNvPicPr/>
                  </pic:nvPicPr>
                  <pic:blipFill>
                    <a:blip r:embed="rId104">
                      <a:extLst>
                        <a:ext uri="{28A0092B-C50C-407E-A947-70E740481C1C}">
                          <a14:useLocalDpi xmlns:a14="http://schemas.microsoft.com/office/drawing/2010/main" val="0"/>
                        </a:ext>
                      </a:extLst>
                    </a:blip>
                    <a:stretch>
                      <a:fillRect/>
                    </a:stretch>
                  </pic:blipFill>
                  <pic:spPr>
                    <a:xfrm>
                      <a:off x="0" y="0"/>
                      <a:ext cx="3003644" cy="1112630"/>
                    </a:xfrm>
                    <a:prstGeom prst="rect">
                      <a:avLst/>
                    </a:prstGeom>
                  </pic:spPr>
                </pic:pic>
              </a:graphicData>
            </a:graphic>
          </wp:inline>
        </w:drawing>
      </w:r>
    </w:p>
    <w:p w14:paraId="02D475F8" w14:textId="77777777" w:rsidR="00693549" w:rsidRPr="00D97DBE" w:rsidRDefault="00693549" w:rsidP="00693549">
      <w:pPr>
        <w:numPr>
          <w:ilvl w:val="0"/>
          <w:numId w:val="27"/>
        </w:numPr>
        <w:contextualSpacing/>
        <w:jc w:val="both"/>
      </w:pPr>
      <w:r w:rsidRPr="00D97DBE">
        <w:t xml:space="preserve">Jos kyseessä on ulkomaan matka, syötä </w:t>
      </w:r>
      <w:r w:rsidRPr="00D97DBE">
        <w:rPr>
          <w:b/>
        </w:rPr>
        <w:t>rajanylitystietoihin</w:t>
      </w:r>
      <w:r w:rsidRPr="00D97DBE">
        <w:t xml:space="preserve"> ne kelloajat jolloin lähdit Suomesta ja palasit Suomeen ja alkuperäinen kohdemaa </w:t>
      </w:r>
      <w:r w:rsidRPr="00D97DBE">
        <w:rPr>
          <w:i/>
        </w:rPr>
        <w:t>Maa/alue</w:t>
      </w:r>
      <w:r w:rsidRPr="00D97DBE">
        <w:t xml:space="preserve"> – tiedoksi.  </w:t>
      </w:r>
    </w:p>
    <w:p w14:paraId="2BBE6BD5" w14:textId="77777777" w:rsidR="00693549" w:rsidRPr="008E3E78" w:rsidRDefault="00693549" w:rsidP="00693549">
      <w:pPr>
        <w:ind w:left="720"/>
        <w:contextualSpacing/>
        <w:jc w:val="both"/>
      </w:pPr>
    </w:p>
    <w:p w14:paraId="433BA1D3" w14:textId="77777777" w:rsidR="00693549" w:rsidRPr="008E3E78" w:rsidRDefault="00693549" w:rsidP="00693549">
      <w:pPr>
        <w:ind w:left="720"/>
        <w:contextualSpacing/>
        <w:jc w:val="both"/>
      </w:pPr>
      <w:r>
        <w:rPr>
          <w:noProof/>
          <w:lang w:eastAsia="fi-FI"/>
        </w:rPr>
        <w:drawing>
          <wp:inline distT="0" distB="0" distL="0" distR="0" wp14:anchorId="27EE8782" wp14:editId="1B89AC72">
            <wp:extent cx="4261450" cy="819191"/>
            <wp:effectExtent l="0" t="0" r="6350" b="0"/>
            <wp:docPr id="575" name="Kuva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273669" cy="821540"/>
                    </a:xfrm>
                    <a:prstGeom prst="rect">
                      <a:avLst/>
                    </a:prstGeom>
                  </pic:spPr>
                </pic:pic>
              </a:graphicData>
            </a:graphic>
          </wp:inline>
        </w:drawing>
      </w:r>
    </w:p>
    <w:p w14:paraId="61BBE528" w14:textId="77777777" w:rsidR="00693549" w:rsidRPr="008E3E78" w:rsidRDefault="00693549" w:rsidP="00693549">
      <w:pPr>
        <w:ind w:left="720"/>
        <w:contextualSpacing/>
        <w:jc w:val="both"/>
      </w:pPr>
    </w:p>
    <w:p w14:paraId="005310A4" w14:textId="77777777" w:rsidR="00693549" w:rsidRPr="00D97DBE" w:rsidRDefault="00693549" w:rsidP="00693549">
      <w:pPr>
        <w:numPr>
          <w:ilvl w:val="0"/>
          <w:numId w:val="27"/>
        </w:numPr>
        <w:contextualSpacing/>
        <w:jc w:val="both"/>
        <w:rPr>
          <w:noProof/>
          <w:lang w:eastAsia="fi-FI"/>
        </w:rPr>
      </w:pPr>
      <w:r w:rsidRPr="00D97DBE">
        <w:t xml:space="preserve">Ennakkoja ei pysty matkalaskulla enää hakemaan tai muokkaamaan, mutta niitä pystyy katsomaan, jos lasku luodaan matkapyynnöstä. </w:t>
      </w:r>
    </w:p>
    <w:p w14:paraId="0DB226A4" w14:textId="77777777" w:rsidR="00693549" w:rsidRPr="00D97DBE" w:rsidRDefault="00693549" w:rsidP="00693549">
      <w:pPr>
        <w:ind w:left="720"/>
        <w:contextualSpacing/>
        <w:jc w:val="both"/>
        <w:rPr>
          <w:noProof/>
          <w:lang w:eastAsia="fi-FI"/>
        </w:rPr>
      </w:pPr>
    </w:p>
    <w:p w14:paraId="06812ADD" w14:textId="77777777" w:rsidR="00693549" w:rsidRPr="00D97DBE" w:rsidRDefault="00693549" w:rsidP="00693549">
      <w:pPr>
        <w:numPr>
          <w:ilvl w:val="0"/>
          <w:numId w:val="27"/>
        </w:numPr>
        <w:contextualSpacing/>
        <w:jc w:val="both"/>
        <w:rPr>
          <w:noProof/>
          <w:lang w:eastAsia="fi-FI"/>
        </w:rPr>
      </w:pPr>
      <w:r w:rsidRPr="00D97DBE">
        <w:t xml:space="preserve">Kustannukset kohdistuvat oletuksena omalle kustannuspaikallesi, mutta pystyt tarvittaessa muuttamaan kustannuspaikan </w:t>
      </w:r>
      <w:r w:rsidRPr="00D97DBE">
        <w:rPr>
          <w:b/>
        </w:rPr>
        <w:t>Muuta kustannusten kohdistusta</w:t>
      </w:r>
      <w:r w:rsidRPr="00D97DBE">
        <w:t xml:space="preserve"> – painikkeella.</w:t>
      </w:r>
    </w:p>
    <w:p w14:paraId="2456147E" w14:textId="77777777" w:rsidR="00693549" w:rsidRDefault="00693549" w:rsidP="00693549">
      <w:pPr>
        <w:ind w:left="720"/>
        <w:contextualSpacing/>
        <w:jc w:val="both"/>
      </w:pPr>
    </w:p>
    <w:p w14:paraId="155CF841" w14:textId="7C4E61F7" w:rsidR="00693549" w:rsidRDefault="00693549" w:rsidP="00693549">
      <w:pPr>
        <w:ind w:left="720"/>
        <w:contextualSpacing/>
        <w:jc w:val="both"/>
      </w:pPr>
      <w:r w:rsidRPr="008E3E78">
        <w:t>Voit vaihtaa kustannuspaikkaa, jakaa kustannukset useammalle kustannuspaikalle tai kohdistaa kustannuksia sisäisten tilausten</w:t>
      </w:r>
      <w:r w:rsidR="000131E7">
        <w:t>, PRR-osan tai toimintoalueen</w:t>
      </w:r>
      <w:r w:rsidRPr="008E3E78">
        <w:t xml:space="preserve"> avulla.</w:t>
      </w:r>
    </w:p>
    <w:p w14:paraId="2AAC906F" w14:textId="77777777" w:rsidR="00693549" w:rsidRDefault="00693549" w:rsidP="00693549">
      <w:pPr>
        <w:ind w:left="720"/>
        <w:contextualSpacing/>
        <w:jc w:val="both"/>
      </w:pPr>
    </w:p>
    <w:p w14:paraId="392DBC5B" w14:textId="77777777" w:rsidR="00693549" w:rsidRPr="00D97DBE" w:rsidRDefault="00693549" w:rsidP="00693549">
      <w:pPr>
        <w:ind w:left="720"/>
        <w:contextualSpacing/>
        <w:jc w:val="both"/>
      </w:pPr>
      <w:r w:rsidRPr="00D97DBE">
        <w:t xml:space="preserve">Paina lopuksi </w:t>
      </w:r>
      <w:r w:rsidRPr="00D97DBE">
        <w:rPr>
          <w:b/>
        </w:rPr>
        <w:t>Hyväksy</w:t>
      </w:r>
      <w:r w:rsidRPr="00D97DBE">
        <w:t xml:space="preserve"> ja </w:t>
      </w:r>
      <w:r w:rsidRPr="00D97DBE">
        <w:rPr>
          <w:b/>
        </w:rPr>
        <w:t xml:space="preserve">Hyväksy </w:t>
      </w:r>
      <w:r w:rsidRPr="00D97DBE">
        <w:t>poistuaksesi Kustannusten kohdistus –näkymästä</w:t>
      </w:r>
      <w:r w:rsidRPr="00D97DBE">
        <w:rPr>
          <w:b/>
        </w:rPr>
        <w:t>.</w:t>
      </w:r>
      <w:r w:rsidRPr="00D97DBE">
        <w:t xml:space="preserve"> </w:t>
      </w:r>
    </w:p>
    <w:p w14:paraId="2A9FB438" w14:textId="77777777" w:rsidR="00693549" w:rsidRDefault="00693549" w:rsidP="00693549">
      <w:pPr>
        <w:ind w:left="720"/>
        <w:contextualSpacing/>
        <w:jc w:val="both"/>
      </w:pPr>
    </w:p>
    <w:p w14:paraId="4BD194EC" w14:textId="77777777" w:rsidR="00693549" w:rsidRPr="00D97DBE" w:rsidRDefault="00693549" w:rsidP="00693549">
      <w:pPr>
        <w:ind w:left="720"/>
        <w:contextualSpacing/>
        <w:jc w:val="both"/>
        <w:rPr>
          <w:noProof/>
          <w:lang w:eastAsia="fi-FI"/>
        </w:rPr>
      </w:pPr>
      <w:r w:rsidRPr="00D97DBE">
        <w:t xml:space="preserve">Oletusarvona on, että kaupunki maksaa kaiken, mutta pystyt tarvittaessa muuttamaan myös </w:t>
      </w:r>
      <w:r>
        <w:t xml:space="preserve"> omarahoitusosuutta.</w:t>
      </w:r>
    </w:p>
    <w:p w14:paraId="424AEDA3" w14:textId="77777777" w:rsidR="00693549" w:rsidRPr="008E3E78" w:rsidRDefault="00693549" w:rsidP="00693549">
      <w:pPr>
        <w:ind w:left="720"/>
        <w:contextualSpacing/>
        <w:jc w:val="both"/>
      </w:pPr>
    </w:p>
    <w:p w14:paraId="7620D9CB" w14:textId="77777777" w:rsidR="000131E7" w:rsidRDefault="000131E7" w:rsidP="00693549">
      <w:pPr>
        <w:ind w:left="720"/>
        <w:contextualSpacing/>
        <w:jc w:val="both"/>
      </w:pPr>
    </w:p>
    <w:p w14:paraId="4F8B6021" w14:textId="555FDB9A" w:rsidR="00693549" w:rsidRPr="008E3E78" w:rsidRDefault="000131E7" w:rsidP="00693549">
      <w:pPr>
        <w:ind w:left="720"/>
        <w:contextualSpacing/>
        <w:jc w:val="both"/>
      </w:pPr>
      <w:r>
        <w:rPr>
          <w:noProof/>
          <w:lang w:eastAsia="fi-FI"/>
        </w:rPr>
        <w:drawing>
          <wp:inline distT="0" distB="0" distL="0" distR="0" wp14:anchorId="59789403" wp14:editId="0BA957ED">
            <wp:extent cx="5804452" cy="544822"/>
            <wp:effectExtent l="0" t="0" r="0" b="8255"/>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98495" cy="553649"/>
                    </a:xfrm>
                    <a:prstGeom prst="rect">
                      <a:avLst/>
                    </a:prstGeom>
                  </pic:spPr>
                </pic:pic>
              </a:graphicData>
            </a:graphic>
          </wp:inline>
        </w:drawing>
      </w:r>
    </w:p>
    <w:p w14:paraId="7801241E" w14:textId="77777777" w:rsidR="000131E7" w:rsidRDefault="000131E7" w:rsidP="00693549">
      <w:pPr>
        <w:ind w:left="709"/>
        <w:contextualSpacing/>
      </w:pPr>
    </w:p>
    <w:p w14:paraId="5ED395A6" w14:textId="77777777" w:rsidR="000131E7" w:rsidRDefault="000131E7" w:rsidP="00693549">
      <w:pPr>
        <w:ind w:left="709"/>
        <w:contextualSpacing/>
      </w:pPr>
    </w:p>
    <w:p w14:paraId="30F3AAA1" w14:textId="03E4C8BA" w:rsidR="00693549" w:rsidRPr="008E3E78" w:rsidRDefault="000131E7" w:rsidP="00693549">
      <w:pPr>
        <w:ind w:left="709"/>
        <w:contextualSpacing/>
      </w:pPr>
      <w:r>
        <w:rPr>
          <w:noProof/>
          <w:lang w:eastAsia="fi-FI"/>
        </w:rPr>
        <w:drawing>
          <wp:inline distT="0" distB="0" distL="0" distR="0" wp14:anchorId="7AF5453C" wp14:editId="7A9ECFA6">
            <wp:extent cx="6257223" cy="1057523"/>
            <wp:effectExtent l="0" t="0" r="0" b="9525"/>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78866" cy="1061181"/>
                    </a:xfrm>
                    <a:prstGeom prst="rect">
                      <a:avLst/>
                    </a:prstGeom>
                  </pic:spPr>
                </pic:pic>
              </a:graphicData>
            </a:graphic>
          </wp:inline>
        </w:drawing>
      </w:r>
    </w:p>
    <w:p w14:paraId="0EE5B7C3" w14:textId="19670112" w:rsidR="00693549" w:rsidRPr="008E3E78" w:rsidRDefault="00693549" w:rsidP="00693549">
      <w:pPr>
        <w:ind w:left="709"/>
        <w:contextualSpacing/>
      </w:pPr>
    </w:p>
    <w:p w14:paraId="73130D79" w14:textId="77777777" w:rsidR="00693549" w:rsidRPr="00951266" w:rsidRDefault="00693549" w:rsidP="00693549">
      <w:pPr>
        <w:ind w:left="720"/>
        <w:contextualSpacing/>
        <w:jc w:val="both"/>
        <w:rPr>
          <w:color w:val="2090FF" w:themeColor="accent1" w:themeTint="99"/>
        </w:rPr>
      </w:pPr>
    </w:p>
    <w:p w14:paraId="3CF8E307" w14:textId="77777777" w:rsidR="00693549" w:rsidRPr="006F2447" w:rsidRDefault="00693549" w:rsidP="00693549">
      <w:pPr>
        <w:numPr>
          <w:ilvl w:val="0"/>
          <w:numId w:val="27"/>
        </w:numPr>
        <w:contextualSpacing/>
        <w:jc w:val="both"/>
        <w:rPr>
          <w:noProof/>
          <w:lang w:eastAsia="fi-FI"/>
        </w:rPr>
      </w:pPr>
      <w:r w:rsidRPr="006F2447">
        <w:t xml:space="preserve">Oletuksena on, että matkalta ei makseta päivärahaa. Jos matkalta maksetaan päivärahaa, lisätään rasti ko. ruutuun. Klikkaa </w:t>
      </w:r>
      <w:r w:rsidRPr="006F2447">
        <w:rPr>
          <w:b/>
        </w:rPr>
        <w:t>Vähennykset aterioille</w:t>
      </w:r>
      <w:r w:rsidRPr="006F2447">
        <w:t xml:space="preserve"> – painiketta ja merkitse rastilla matkaan sisältyneet maksuttomat ateriat päivärahan mahdollista vähennystä varten ja paina </w:t>
      </w:r>
      <w:r w:rsidRPr="006F2447">
        <w:rPr>
          <w:b/>
        </w:rPr>
        <w:t>Hyväksy</w:t>
      </w:r>
      <w:r w:rsidRPr="006F2447">
        <w:t xml:space="preserve">. </w:t>
      </w:r>
    </w:p>
    <w:p w14:paraId="332A57FD"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695616" behindDoc="0" locked="0" layoutInCell="1" allowOverlap="1" wp14:anchorId="46C3BB35" wp14:editId="3991081E">
                <wp:simplePos x="0" y="0"/>
                <wp:positionH relativeFrom="column">
                  <wp:posOffset>385141</wp:posOffset>
                </wp:positionH>
                <wp:positionV relativeFrom="paragraph">
                  <wp:posOffset>81667</wp:posOffset>
                </wp:positionV>
                <wp:extent cx="6058894" cy="787179"/>
                <wp:effectExtent l="0" t="0" r="18415" b="13335"/>
                <wp:wrapNone/>
                <wp:docPr id="461" name="Pyöristetty suorakulmio 461"/>
                <wp:cNvGraphicFramePr/>
                <a:graphic xmlns:a="http://schemas.openxmlformats.org/drawingml/2006/main">
                  <a:graphicData uri="http://schemas.microsoft.com/office/word/2010/wordprocessingShape">
                    <wps:wsp>
                      <wps:cNvSpPr/>
                      <wps:spPr>
                        <a:xfrm>
                          <a:off x="0" y="0"/>
                          <a:ext cx="6058894" cy="7871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BCB204" id="Pyöristetty suorakulmio 461" o:spid="_x0000_s1026" style="position:absolute;margin-left:30.35pt;margin-top:6.45pt;width:477.1pt;height:62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" filled="f" strokecolor="red" strokeweight="2pt"/>
            </w:pict>
          </mc:Fallback>
        </mc:AlternateContent>
      </w:r>
    </w:p>
    <w:p w14:paraId="7A7E5395" w14:textId="77777777" w:rsidR="00693549" w:rsidRPr="00161C8B" w:rsidRDefault="00693549" w:rsidP="00693549">
      <w:pPr>
        <w:ind w:left="720"/>
        <w:contextualSpacing/>
        <w:jc w:val="both"/>
      </w:pPr>
      <w:r w:rsidRPr="00161C8B">
        <w:rPr>
          <w:b/>
        </w:rPr>
        <w:t>HUOM!</w:t>
      </w:r>
      <w:r w:rsidRPr="00161C8B">
        <w:t xml:space="preserve"> Ateriavähennystä laskettaessa on määräävänä tekijänä </w:t>
      </w:r>
      <w:r w:rsidRPr="00161C8B">
        <w:rPr>
          <w:b/>
          <w:bCs/>
        </w:rPr>
        <w:t>matka</w:t>
      </w:r>
      <w:r w:rsidRPr="00161C8B">
        <w:t>vuorokausi. Matkavuorokauden laskenta alkaa siitä kellonajasta, joka on ilmoitettu matkan alkuajaksi. SAP HR tarjoaa lounaan ajankohdaksi klo 12:00 ja päivällisen ajankohdaksi 18:00, muuta kellonajat tarvittaessa.</w:t>
      </w:r>
    </w:p>
    <w:p w14:paraId="5B5970B1" w14:textId="77777777" w:rsidR="00693549" w:rsidRDefault="00693549" w:rsidP="00693549">
      <w:pPr>
        <w:ind w:left="720"/>
        <w:contextualSpacing/>
        <w:jc w:val="both"/>
        <w:rPr>
          <w:noProof/>
          <w:lang w:eastAsia="fi-FI"/>
        </w:rPr>
      </w:pPr>
    </w:p>
    <w:p w14:paraId="11450FFE" w14:textId="77777777" w:rsidR="00693549" w:rsidRPr="008E3E78" w:rsidRDefault="00693549" w:rsidP="00693549">
      <w:pPr>
        <w:ind w:left="720"/>
        <w:contextualSpacing/>
        <w:jc w:val="both"/>
      </w:pPr>
    </w:p>
    <w:p w14:paraId="21834703"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86400" behindDoc="0" locked="0" layoutInCell="1" allowOverlap="1" wp14:anchorId="1BDC2F25" wp14:editId="0BF147A2">
                <wp:simplePos x="0" y="0"/>
                <wp:positionH relativeFrom="column">
                  <wp:posOffset>3069880</wp:posOffset>
                </wp:positionH>
                <wp:positionV relativeFrom="paragraph">
                  <wp:posOffset>113067</wp:posOffset>
                </wp:positionV>
                <wp:extent cx="1036622" cy="149382"/>
                <wp:effectExtent l="0" t="0" r="11430" b="22225"/>
                <wp:wrapNone/>
                <wp:docPr id="462" name="Pyöristetty suorakulmio 462"/>
                <wp:cNvGraphicFramePr/>
                <a:graphic xmlns:a="http://schemas.openxmlformats.org/drawingml/2006/main">
                  <a:graphicData uri="http://schemas.microsoft.com/office/word/2010/wordprocessingShape">
                    <wps:wsp>
                      <wps:cNvSpPr/>
                      <wps:spPr>
                        <a:xfrm flipV="1">
                          <a:off x="0" y="0"/>
                          <a:ext cx="1036622" cy="14938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0F8E6" id="Pyöristetty suorakulmio 462" o:spid="_x0000_s1026" style="position:absolute;margin-left:241.7pt;margin-top:8.9pt;width:81.6pt;height:11.7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" filled="f" strokecolor="#dc0a0a" strokeweight="1pt"/>
            </w:pict>
          </mc:Fallback>
        </mc:AlternateContent>
      </w:r>
      <w:r w:rsidRPr="008E3E78">
        <w:rPr>
          <w:noProof/>
          <w:lang w:eastAsia="fi-FI"/>
        </w:rPr>
        <mc:AlternateContent>
          <mc:Choice Requires="wps">
            <w:drawing>
              <wp:anchor distT="0" distB="0" distL="114300" distR="114300" simplePos="0" relativeHeight="251632128" behindDoc="0" locked="0" layoutInCell="1" allowOverlap="1" wp14:anchorId="28D730AB" wp14:editId="4255D86F">
                <wp:simplePos x="0" y="0"/>
                <wp:positionH relativeFrom="column">
                  <wp:posOffset>1861141</wp:posOffset>
                </wp:positionH>
                <wp:positionV relativeFrom="paragraph">
                  <wp:posOffset>121738</wp:posOffset>
                </wp:positionV>
                <wp:extent cx="140328" cy="139700"/>
                <wp:effectExtent l="0" t="0" r="12700" b="12700"/>
                <wp:wrapNone/>
                <wp:docPr id="463" name="Pyöristetty suorakulmio 463"/>
                <wp:cNvGraphicFramePr/>
                <a:graphic xmlns:a="http://schemas.openxmlformats.org/drawingml/2006/main">
                  <a:graphicData uri="http://schemas.microsoft.com/office/word/2010/wordprocessingShape">
                    <wps:wsp>
                      <wps:cNvSpPr/>
                      <wps:spPr>
                        <a:xfrm>
                          <a:off x="0" y="0"/>
                          <a:ext cx="140328"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50F44" id="Pyöristetty suorakulmio 463" o:spid="_x0000_s1026" style="position:absolute;margin-left:146.55pt;margin-top:9.6pt;width:11.05pt;height:1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6D32F7C9" wp14:editId="725CF835">
            <wp:extent cx="3802456" cy="441389"/>
            <wp:effectExtent l="0" t="0" r="7620" b="0"/>
            <wp:docPr id="579" name="Kuva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816867" cy="443062"/>
                    </a:xfrm>
                    <a:prstGeom prst="rect">
                      <a:avLst/>
                    </a:prstGeom>
                  </pic:spPr>
                </pic:pic>
              </a:graphicData>
            </a:graphic>
          </wp:inline>
        </w:drawing>
      </w:r>
    </w:p>
    <w:p w14:paraId="4447F95C" w14:textId="77777777" w:rsidR="00693549" w:rsidRPr="008E3E78" w:rsidRDefault="00693549" w:rsidP="00693549">
      <w:pPr>
        <w:ind w:left="720"/>
        <w:contextualSpacing/>
        <w:jc w:val="both"/>
      </w:pPr>
    </w:p>
    <w:p w14:paraId="18360BE7" w14:textId="77777777" w:rsidR="00693549" w:rsidRDefault="00693549" w:rsidP="00693549">
      <w:pPr>
        <w:ind w:left="720"/>
        <w:contextualSpacing/>
        <w:jc w:val="both"/>
      </w:pPr>
    </w:p>
    <w:p w14:paraId="6C734959" w14:textId="77777777" w:rsidR="00693549" w:rsidRDefault="00693549" w:rsidP="00693549">
      <w:pPr>
        <w:ind w:left="720"/>
        <w:contextualSpacing/>
        <w:jc w:val="both"/>
      </w:pPr>
    </w:p>
    <w:p w14:paraId="1DD1D086" w14:textId="77777777" w:rsidR="00693549" w:rsidRPr="008E3E78" w:rsidRDefault="00693549" w:rsidP="00693549">
      <w:pPr>
        <w:ind w:left="720"/>
        <w:contextualSpacing/>
        <w:jc w:val="both"/>
      </w:pPr>
      <w:r w:rsidRPr="008E3E78">
        <w:rPr>
          <w:noProof/>
          <w:lang w:eastAsia="fi-FI"/>
        </w:rPr>
        <w:lastRenderedPageBreak/>
        <w:drawing>
          <wp:inline distT="0" distB="0" distL="0" distR="0" wp14:anchorId="0750E787" wp14:editId="73AAF9F1">
            <wp:extent cx="2344848" cy="1557649"/>
            <wp:effectExtent l="0" t="0" r="0" b="5080"/>
            <wp:docPr id="580" name="Kuv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45098" cy="1557815"/>
                    </a:xfrm>
                    <a:prstGeom prst="rect">
                      <a:avLst/>
                    </a:prstGeom>
                  </pic:spPr>
                </pic:pic>
              </a:graphicData>
            </a:graphic>
          </wp:inline>
        </w:drawing>
      </w:r>
    </w:p>
    <w:p w14:paraId="15395B75" w14:textId="77777777" w:rsidR="00693549" w:rsidRDefault="00693549" w:rsidP="00693549">
      <w:pPr>
        <w:ind w:left="720"/>
        <w:contextualSpacing/>
        <w:jc w:val="both"/>
      </w:pPr>
    </w:p>
    <w:p w14:paraId="54764283" w14:textId="77777777" w:rsidR="00693549" w:rsidRDefault="00693549" w:rsidP="00693549">
      <w:pPr>
        <w:ind w:left="720"/>
        <w:contextualSpacing/>
        <w:jc w:val="both"/>
      </w:pPr>
      <w:r w:rsidRPr="006F2447">
        <w:t xml:space="preserve">Valitse Yömatkaraha mikäli olet matkustanut yön yli eikä kaupunki ole kustantanut majoitustasi. Tällöin merkitse </w:t>
      </w:r>
      <w:r w:rsidRPr="006F2447">
        <w:rPr>
          <w:b/>
        </w:rPr>
        <w:t>Syötä vähennykset</w:t>
      </w:r>
      <w:r w:rsidRPr="006F2447">
        <w:t xml:space="preserve"> - kohtaan ne yöt jotka olet yöpynyt jossain muualla kuin työnantajan kustantamassa majoituksessa ja paina Hyväksy.    </w:t>
      </w:r>
    </w:p>
    <w:p w14:paraId="57E27F78" w14:textId="77777777" w:rsidR="00693549" w:rsidRDefault="00693549" w:rsidP="00693549">
      <w:pPr>
        <w:ind w:left="720"/>
        <w:contextualSpacing/>
        <w:jc w:val="both"/>
      </w:pPr>
    </w:p>
    <w:p w14:paraId="2740FD4E"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37600" behindDoc="0" locked="0" layoutInCell="1" allowOverlap="1" wp14:anchorId="2D2DA176" wp14:editId="014399F3">
                <wp:simplePos x="0" y="0"/>
                <wp:positionH relativeFrom="column">
                  <wp:posOffset>3325699</wp:posOffset>
                </wp:positionH>
                <wp:positionV relativeFrom="paragraph">
                  <wp:posOffset>223459</wp:posOffset>
                </wp:positionV>
                <wp:extent cx="1164566" cy="148327"/>
                <wp:effectExtent l="0" t="0" r="17145" b="23495"/>
                <wp:wrapNone/>
                <wp:docPr id="464" name="Pyöristetty suorakulmio 464"/>
                <wp:cNvGraphicFramePr/>
                <a:graphic xmlns:a="http://schemas.openxmlformats.org/drawingml/2006/main">
                  <a:graphicData uri="http://schemas.microsoft.com/office/word/2010/wordprocessingShape">
                    <wps:wsp>
                      <wps:cNvSpPr/>
                      <wps:spPr>
                        <a:xfrm flipV="1">
                          <a:off x="0" y="0"/>
                          <a:ext cx="1164566" cy="148327"/>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58382" id="Pyöristetty suorakulmio 464" o:spid="_x0000_s1026" style="position:absolute;margin-left:261.85pt;margin-top:17.6pt;width:91.7pt;height:11.7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" filled="f" strokecolor="#dc0a0a" strokeweight="1pt"/>
            </w:pict>
          </mc:Fallback>
        </mc:AlternateContent>
      </w:r>
      <w:r w:rsidRPr="008E3E78">
        <w:rPr>
          <w:noProof/>
          <w:lang w:eastAsia="fi-FI"/>
        </w:rPr>
        <mc:AlternateContent>
          <mc:Choice Requires="wps">
            <w:drawing>
              <wp:anchor distT="0" distB="0" distL="114300" distR="114300" simplePos="0" relativeHeight="251736576" behindDoc="0" locked="0" layoutInCell="1" allowOverlap="1" wp14:anchorId="43C9B1D1" wp14:editId="1975BB73">
                <wp:simplePos x="0" y="0"/>
                <wp:positionH relativeFrom="column">
                  <wp:posOffset>1917700</wp:posOffset>
                </wp:positionH>
                <wp:positionV relativeFrom="paragraph">
                  <wp:posOffset>234950</wp:posOffset>
                </wp:positionV>
                <wp:extent cx="139700" cy="139700"/>
                <wp:effectExtent l="0" t="0" r="12700" b="12700"/>
                <wp:wrapNone/>
                <wp:docPr id="465" name="Pyöristetty suorakulmio 465"/>
                <wp:cNvGraphicFramePr/>
                <a:graphic xmlns:a="http://schemas.openxmlformats.org/drawingml/2006/main">
                  <a:graphicData uri="http://schemas.microsoft.com/office/word/2010/wordprocessingShape">
                    <wps:wsp>
                      <wps:cNvSpPr/>
                      <wps:spPr>
                        <a:xfrm>
                          <a:off x="0" y="0"/>
                          <a:ext cx="13970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775D7" id="Pyöristetty suorakulmio 465" o:spid="_x0000_s1026" style="position:absolute;margin-left:151pt;margin-top:18.5pt;width:11pt;height:1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" filled="f" strokecolor="#dc0a0a" strokeweight="1pt"/>
            </w:pict>
          </mc:Fallback>
        </mc:AlternateContent>
      </w:r>
      <w:r>
        <w:rPr>
          <w:noProof/>
          <w:lang w:eastAsia="fi-FI"/>
        </w:rPr>
        <w:drawing>
          <wp:inline distT="0" distB="0" distL="0" distR="0" wp14:anchorId="37507802" wp14:editId="54A4D8C9">
            <wp:extent cx="4076195" cy="405442"/>
            <wp:effectExtent l="0" t="0" r="635" b="0"/>
            <wp:docPr id="581" name="Kuva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076195" cy="405442"/>
                    </a:xfrm>
                    <a:prstGeom prst="rect">
                      <a:avLst/>
                    </a:prstGeom>
                  </pic:spPr>
                </pic:pic>
              </a:graphicData>
            </a:graphic>
          </wp:inline>
        </w:drawing>
      </w:r>
    </w:p>
    <w:p w14:paraId="03426398" w14:textId="77777777" w:rsidR="00693549" w:rsidRDefault="00693549" w:rsidP="00693549">
      <w:pPr>
        <w:ind w:left="720"/>
        <w:contextualSpacing/>
        <w:jc w:val="both"/>
      </w:pPr>
      <w:r w:rsidRPr="008E3E78">
        <w:rPr>
          <w:noProof/>
          <w:lang w:eastAsia="fi-FI"/>
        </w:rPr>
        <w:drawing>
          <wp:anchor distT="0" distB="0" distL="114300" distR="114300" simplePos="0" relativeHeight="251633152" behindDoc="1" locked="0" layoutInCell="1" allowOverlap="1" wp14:anchorId="3EC70FB4" wp14:editId="531D6A3A">
            <wp:simplePos x="0" y="0"/>
            <wp:positionH relativeFrom="column">
              <wp:posOffset>450850</wp:posOffset>
            </wp:positionH>
            <wp:positionV relativeFrom="paragraph">
              <wp:posOffset>48895</wp:posOffset>
            </wp:positionV>
            <wp:extent cx="1946275" cy="1575435"/>
            <wp:effectExtent l="0" t="0" r="0" b="5715"/>
            <wp:wrapTight wrapText="bothSides">
              <wp:wrapPolygon edited="0">
                <wp:start x="0" y="0"/>
                <wp:lineTo x="0" y="21417"/>
                <wp:lineTo x="21353" y="21417"/>
                <wp:lineTo x="21353" y="0"/>
                <wp:lineTo x="0" y="0"/>
              </wp:wrapPolygon>
            </wp:wrapTight>
            <wp:docPr id="582" name="Kuva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1946275" cy="1575435"/>
                    </a:xfrm>
                    <a:prstGeom prst="rect">
                      <a:avLst/>
                    </a:prstGeom>
                  </pic:spPr>
                </pic:pic>
              </a:graphicData>
            </a:graphic>
            <wp14:sizeRelH relativeFrom="page">
              <wp14:pctWidth>0</wp14:pctWidth>
            </wp14:sizeRelH>
            <wp14:sizeRelV relativeFrom="page">
              <wp14:pctHeight>0</wp14:pctHeight>
            </wp14:sizeRelV>
          </wp:anchor>
        </w:drawing>
      </w:r>
    </w:p>
    <w:p w14:paraId="24F371EC" w14:textId="77777777" w:rsidR="00693549" w:rsidRDefault="00693549" w:rsidP="00693549">
      <w:pPr>
        <w:ind w:left="720"/>
        <w:contextualSpacing/>
        <w:jc w:val="both"/>
      </w:pPr>
    </w:p>
    <w:p w14:paraId="2A662AF4" w14:textId="77777777" w:rsidR="00693549" w:rsidRDefault="00693549" w:rsidP="00693549">
      <w:pPr>
        <w:ind w:left="720"/>
        <w:contextualSpacing/>
        <w:jc w:val="both"/>
      </w:pPr>
    </w:p>
    <w:p w14:paraId="2C8A904F" w14:textId="77777777" w:rsidR="00693549" w:rsidRDefault="00693549" w:rsidP="00693549">
      <w:pPr>
        <w:ind w:left="720"/>
        <w:contextualSpacing/>
        <w:jc w:val="both"/>
      </w:pPr>
    </w:p>
    <w:p w14:paraId="5ACEECFB" w14:textId="77777777" w:rsidR="00693549" w:rsidRDefault="00693549" w:rsidP="00693549">
      <w:pPr>
        <w:ind w:left="720"/>
        <w:contextualSpacing/>
        <w:jc w:val="both"/>
      </w:pPr>
    </w:p>
    <w:p w14:paraId="4F66418F" w14:textId="77777777" w:rsidR="00693549" w:rsidRDefault="00693549" w:rsidP="00693549">
      <w:pPr>
        <w:ind w:left="720"/>
        <w:contextualSpacing/>
        <w:jc w:val="both"/>
      </w:pPr>
    </w:p>
    <w:p w14:paraId="20EDE5C4" w14:textId="77777777" w:rsidR="00693549" w:rsidRDefault="00693549" w:rsidP="00693549">
      <w:pPr>
        <w:ind w:left="720"/>
        <w:contextualSpacing/>
        <w:jc w:val="both"/>
      </w:pPr>
    </w:p>
    <w:p w14:paraId="6194495F" w14:textId="77777777" w:rsidR="00693549" w:rsidRDefault="00693549" w:rsidP="00693549">
      <w:pPr>
        <w:ind w:left="720"/>
        <w:contextualSpacing/>
        <w:jc w:val="both"/>
      </w:pPr>
    </w:p>
    <w:p w14:paraId="10CFB20F" w14:textId="77777777" w:rsidR="00693549" w:rsidRDefault="00693549" w:rsidP="00693549">
      <w:pPr>
        <w:ind w:left="720"/>
        <w:contextualSpacing/>
        <w:jc w:val="both"/>
      </w:pPr>
    </w:p>
    <w:p w14:paraId="0AEE962F" w14:textId="77777777" w:rsidR="00693549" w:rsidRDefault="00693549" w:rsidP="00693549">
      <w:pPr>
        <w:ind w:left="720"/>
        <w:contextualSpacing/>
        <w:jc w:val="both"/>
      </w:pPr>
    </w:p>
    <w:p w14:paraId="7E044D68" w14:textId="77777777" w:rsidR="00693549" w:rsidRDefault="00693549" w:rsidP="00693549">
      <w:pPr>
        <w:ind w:left="720"/>
        <w:contextualSpacing/>
        <w:jc w:val="both"/>
      </w:pPr>
    </w:p>
    <w:p w14:paraId="061A81CD" w14:textId="77777777" w:rsidR="00693549" w:rsidRPr="008E3E78" w:rsidRDefault="00693549" w:rsidP="00693549">
      <w:pPr>
        <w:ind w:left="720"/>
        <w:contextualSpacing/>
        <w:jc w:val="both"/>
      </w:pPr>
    </w:p>
    <w:p w14:paraId="41F2420E" w14:textId="77777777" w:rsidR="00693549" w:rsidRPr="006F2447" w:rsidRDefault="00693549" w:rsidP="00693549">
      <w:pPr>
        <w:numPr>
          <w:ilvl w:val="0"/>
          <w:numId w:val="27"/>
        </w:numPr>
        <w:contextualSpacing/>
        <w:jc w:val="both"/>
      </w:pPr>
      <w:r w:rsidRPr="00A67CA6">
        <w:rPr>
          <w:i/>
        </w:rPr>
        <w:t>Ajomatka</w:t>
      </w:r>
      <w:r w:rsidRPr="008E3E78">
        <w:t xml:space="preserve"> - </w:t>
      </w:r>
      <w:r w:rsidRPr="006F2447">
        <w:t xml:space="preserve">kohtaan syötät mahdolliset ajetut kilometrit. </w:t>
      </w:r>
    </w:p>
    <w:p w14:paraId="05DCEFDA" w14:textId="77777777" w:rsidR="00693549" w:rsidRPr="008E3E78" w:rsidRDefault="00693549" w:rsidP="00693549">
      <w:pPr>
        <w:ind w:left="360" w:firstLine="349"/>
        <w:jc w:val="both"/>
      </w:pPr>
      <w:r w:rsidRPr="008E3E78">
        <w:rPr>
          <w:noProof/>
          <w:lang w:eastAsia="fi-FI"/>
        </w:rPr>
        <w:drawing>
          <wp:inline distT="0" distB="0" distL="0" distR="0" wp14:anchorId="55621E67" wp14:editId="2A811514">
            <wp:extent cx="5465712" cy="379563"/>
            <wp:effectExtent l="0" t="0" r="1905" b="1905"/>
            <wp:docPr id="583" name="Kuva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557559" cy="385941"/>
                    </a:xfrm>
                    <a:prstGeom prst="rect">
                      <a:avLst/>
                    </a:prstGeom>
                  </pic:spPr>
                </pic:pic>
              </a:graphicData>
            </a:graphic>
          </wp:inline>
        </w:drawing>
      </w:r>
    </w:p>
    <w:p w14:paraId="07EA2CBB" w14:textId="77777777" w:rsidR="00693549" w:rsidRDefault="00693549" w:rsidP="00693549">
      <w:pPr>
        <w:contextualSpacing/>
        <w:jc w:val="both"/>
        <w:rPr>
          <w:noProof/>
          <w:lang w:eastAsia="fi-FI"/>
        </w:rPr>
      </w:pPr>
    </w:p>
    <w:p w14:paraId="3DC2ADB1" w14:textId="77777777" w:rsidR="00693549" w:rsidRPr="008E3E78" w:rsidRDefault="00693549" w:rsidP="00693549">
      <w:pPr>
        <w:ind w:left="720"/>
        <w:contextualSpacing/>
        <w:jc w:val="both"/>
      </w:pPr>
      <w:r w:rsidRPr="008E3E78">
        <w:t xml:space="preserve">Tarkenna tietoa tarvittaessa (esimerkiksi matkustajien lisääminen, ajoreitti) painamalla </w:t>
      </w:r>
      <w:r w:rsidRPr="008E3E78">
        <w:rPr>
          <w:b/>
        </w:rPr>
        <w:t>Syötä matkaosuuden lisätiedot</w:t>
      </w:r>
      <w:r w:rsidRPr="008E3E78">
        <w:t xml:space="preserve"> - painiketta. </w:t>
      </w:r>
      <w:r>
        <w:t>Tarkenna tiedot ja p</w:t>
      </w:r>
      <w:r w:rsidRPr="008E3E78">
        <w:t xml:space="preserve">aina lopuksi </w:t>
      </w:r>
      <w:r w:rsidRPr="008E3E78">
        <w:rPr>
          <w:b/>
        </w:rPr>
        <w:t>Hyväksy</w:t>
      </w:r>
      <w:r w:rsidRPr="008E3E78">
        <w:t xml:space="preserve"> – painiketta. </w:t>
      </w:r>
    </w:p>
    <w:p w14:paraId="708E3C22" w14:textId="77777777" w:rsidR="00693549" w:rsidRDefault="00693549" w:rsidP="00693549">
      <w:pPr>
        <w:ind w:left="720"/>
        <w:contextualSpacing/>
        <w:jc w:val="both"/>
        <w:rPr>
          <w:color w:val="DC0A0A" w:themeColor="accent3"/>
        </w:rPr>
      </w:pPr>
    </w:p>
    <w:p w14:paraId="1BA5E694" w14:textId="77777777" w:rsidR="00693549" w:rsidRDefault="00693549" w:rsidP="00693549">
      <w:pPr>
        <w:ind w:left="720"/>
        <w:contextualSpacing/>
        <w:jc w:val="both"/>
        <w:rPr>
          <w:color w:val="DC0A0A" w:themeColor="accent3"/>
        </w:rPr>
      </w:pPr>
      <w:r>
        <w:rPr>
          <w:noProof/>
          <w:lang w:eastAsia="fi-FI"/>
        </w:rPr>
        <w:lastRenderedPageBreak/>
        <w:drawing>
          <wp:inline distT="0" distB="0" distL="0" distR="0" wp14:anchorId="061A695B" wp14:editId="35126A39">
            <wp:extent cx="3045125" cy="1629365"/>
            <wp:effectExtent l="0" t="0" r="3175" b="9525"/>
            <wp:docPr id="584" name="Kuva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046728" cy="1630223"/>
                    </a:xfrm>
                    <a:prstGeom prst="rect">
                      <a:avLst/>
                    </a:prstGeom>
                  </pic:spPr>
                </pic:pic>
              </a:graphicData>
            </a:graphic>
          </wp:inline>
        </w:drawing>
      </w:r>
    </w:p>
    <w:p w14:paraId="468B89C4" w14:textId="77777777" w:rsidR="00693549" w:rsidRDefault="00693549" w:rsidP="00693549">
      <w:pPr>
        <w:ind w:left="720"/>
        <w:contextualSpacing/>
        <w:jc w:val="both"/>
        <w:rPr>
          <w:color w:val="DC0A0A" w:themeColor="accent3"/>
        </w:rPr>
      </w:pPr>
    </w:p>
    <w:p w14:paraId="5D1017D9" w14:textId="77777777" w:rsidR="00693549" w:rsidRDefault="00693549" w:rsidP="00693549">
      <w:pPr>
        <w:numPr>
          <w:ilvl w:val="0"/>
          <w:numId w:val="27"/>
        </w:numPr>
        <w:contextualSpacing/>
        <w:jc w:val="both"/>
      </w:pPr>
      <w:r w:rsidRPr="008E3E78">
        <w:t xml:space="preserve">Paina </w:t>
      </w:r>
      <w:r w:rsidRPr="00D42168">
        <w:rPr>
          <w:b/>
        </w:rPr>
        <w:t>Rekisteröi tositteet</w:t>
      </w:r>
      <w:r w:rsidRPr="008E3E78">
        <w:t xml:space="preserve"> – painiketta </w:t>
      </w:r>
      <w:r>
        <w:t xml:space="preserve">sivun </w:t>
      </w:r>
      <w:r w:rsidRPr="005E0F8C">
        <w:t xml:space="preserve">alalaidasta syöttääksesi matkakulujen tositteet. </w:t>
      </w:r>
    </w:p>
    <w:p w14:paraId="4D6FBFAA" w14:textId="77777777" w:rsidR="00693549" w:rsidRDefault="00693549" w:rsidP="00693549">
      <w:pPr>
        <w:ind w:left="720"/>
        <w:contextualSpacing/>
        <w:jc w:val="both"/>
      </w:pPr>
    </w:p>
    <w:p w14:paraId="1D19F218" w14:textId="4E825F5E" w:rsidR="00CF3C04" w:rsidRDefault="00693549" w:rsidP="00CF3C04">
      <w:pPr>
        <w:ind w:left="720"/>
        <w:contextualSpacing/>
        <w:jc w:val="both"/>
      </w:pPr>
      <w:r w:rsidRPr="00A66527">
        <w:t xml:space="preserve">Klikkaa avautuvalta sivulta </w:t>
      </w:r>
      <w:r w:rsidRPr="00A66527">
        <w:rPr>
          <w:b/>
        </w:rPr>
        <w:t xml:space="preserve">Uusi Merkintä </w:t>
      </w:r>
      <w:r w:rsidRPr="00A66527">
        <w:t>- painiketta lisätäksesi uuden tositerivin. Verotunnus valikoituu au</w:t>
      </w:r>
      <w:r w:rsidR="00CF3C04">
        <w:t>tomaattisesti kululajin mukaan</w:t>
      </w:r>
      <w:r w:rsidR="00CF3C04" w:rsidRPr="00CF3C04">
        <w:t>, mutta se tulee tarkistaa ja tarvittaessa vaihtaa tapahtuman luonteen mukaiseksi. Ulkomaan ostojen verokoodi tulee muuttaa aina tapaukseen sopivaksi (oletuksena tuleva</w:t>
      </w:r>
      <w:r w:rsidR="00CF3C04">
        <w:t xml:space="preserve"> ALV-koodi P0 </w:t>
      </w:r>
      <w:r w:rsidR="00CF3C04" w:rsidRPr="00CF3C04">
        <w:t>kuulu</w:t>
      </w:r>
      <w:r w:rsidR="00CF3C04">
        <w:t>u</w:t>
      </w:r>
      <w:r w:rsidR="00CF3C04" w:rsidRPr="00CF3C04">
        <w:t xml:space="preserve"> kotimaan hankinnoille). Veroa sisältävien ulkomaan laskujen kohdalla tällä on erityistä merkitystä silloin, jos ostos on ollut verollinen ja käytäntönä on hakea ns. ulkomaan palautusta. Verollisissa ulkomaan laskuissa käytetään koodeja JA, JO tai JU.</w:t>
      </w:r>
    </w:p>
    <w:p w14:paraId="1BD07F2E" w14:textId="215ADF0B" w:rsidR="008512EE" w:rsidRPr="00A66527" w:rsidRDefault="008512EE" w:rsidP="00693549">
      <w:pPr>
        <w:ind w:left="720"/>
        <w:contextualSpacing/>
        <w:jc w:val="both"/>
      </w:pPr>
      <w:r>
        <w:t xml:space="preserve">Verotunnuksesta löytyy lisäinfoa Metkusta </w:t>
      </w:r>
      <w:hyperlink r:id="rId113" w:history="1">
        <w:r>
          <w:rPr>
            <w:rStyle w:val="Hyperlinkki"/>
          </w:rPr>
          <w:t>Ohjeet &gt; Taloushallinto &gt; Laskentatunnisteet &gt; ALV-koodit</w:t>
        </w:r>
      </w:hyperlink>
      <w:r>
        <w:t xml:space="preserve"> </w:t>
      </w:r>
    </w:p>
    <w:p w14:paraId="77F6682C" w14:textId="77777777" w:rsidR="00693549" w:rsidRDefault="00693549" w:rsidP="00693549">
      <w:pPr>
        <w:ind w:left="720"/>
        <w:contextualSpacing/>
        <w:jc w:val="both"/>
        <w:rPr>
          <w:color w:val="2090FF" w:themeColor="accent1" w:themeTint="99"/>
        </w:rPr>
      </w:pPr>
    </w:p>
    <w:p w14:paraId="43074C2E" w14:textId="14830E4A" w:rsidR="00693549" w:rsidRDefault="00693549" w:rsidP="00693549">
      <w:pPr>
        <w:ind w:left="720"/>
        <w:contextualSpacing/>
        <w:jc w:val="both"/>
      </w:pPr>
      <w:r w:rsidRPr="008E3E78">
        <w:t xml:space="preserve">Syötä tositteen summa, muuta tarvittaessa tositevaluutta ja tarkista sen muuntokurssi. </w:t>
      </w:r>
      <w:r w:rsidRPr="00D42168">
        <w:rPr>
          <w:i/>
        </w:rPr>
        <w:t>Huomautus</w:t>
      </w:r>
      <w:r w:rsidRPr="008E3E78">
        <w:t xml:space="preserve"> – kenttään voit lisätä tarkemman selityksen</w:t>
      </w:r>
      <w:r>
        <w:t>.</w:t>
      </w:r>
      <w:r w:rsidRPr="00951266">
        <w:rPr>
          <w:noProof/>
          <w:lang w:eastAsia="fi-FI"/>
        </w:rPr>
        <w:t xml:space="preserve"> </w:t>
      </w:r>
    </w:p>
    <w:p w14:paraId="0A0265A5" w14:textId="77777777" w:rsidR="00693549" w:rsidRPr="008E3E78" w:rsidRDefault="00693549" w:rsidP="00693549">
      <w:pPr>
        <w:tabs>
          <w:tab w:val="left" w:pos="1304"/>
          <w:tab w:val="left" w:pos="2608"/>
          <w:tab w:val="left" w:pos="3912"/>
        </w:tabs>
        <w:jc w:val="both"/>
        <w:rPr>
          <w:vanish/>
        </w:rPr>
      </w:pPr>
    </w:p>
    <w:p w14:paraId="190211C2" w14:textId="77777777" w:rsidR="00693549" w:rsidRPr="008E3E78" w:rsidRDefault="00693549" w:rsidP="00693549">
      <w:pPr>
        <w:jc w:val="both"/>
        <w:rPr>
          <w:vanish/>
        </w:rPr>
      </w:pPr>
      <w:r w:rsidRPr="008E3E78">
        <w:t xml:space="preserve">    </w:t>
      </w:r>
    </w:p>
    <w:p w14:paraId="7F6FF665" w14:textId="77777777" w:rsidR="00693549" w:rsidRDefault="00693549" w:rsidP="00693549">
      <w:pPr>
        <w:tabs>
          <w:tab w:val="left" w:pos="5543"/>
        </w:tabs>
        <w:ind w:left="720"/>
        <w:contextualSpacing/>
        <w:jc w:val="both"/>
      </w:pPr>
      <w:r w:rsidRPr="008E3E78">
        <w:t xml:space="preserve"> </w:t>
      </w:r>
      <w:r>
        <w:tab/>
      </w:r>
      <w:r>
        <w:tab/>
      </w:r>
      <w:r>
        <w:tab/>
      </w:r>
      <w:r>
        <w:tab/>
      </w:r>
    </w:p>
    <w:p w14:paraId="054C865E" w14:textId="51CB1CBA" w:rsidR="00693549" w:rsidRDefault="00CF3C04" w:rsidP="00693549">
      <w:pPr>
        <w:tabs>
          <w:tab w:val="left" w:pos="5543"/>
        </w:tabs>
        <w:ind w:left="720"/>
        <w:contextualSpacing/>
        <w:jc w:val="both"/>
      </w:pPr>
      <w:r>
        <w:rPr>
          <w:noProof/>
          <w:lang w:eastAsia="fi-FI"/>
        </w:rPr>
        <w:drawing>
          <wp:inline distT="0" distB="0" distL="0" distR="0" wp14:anchorId="7819FBCF" wp14:editId="1E81CAE6">
            <wp:extent cx="5949530" cy="1151369"/>
            <wp:effectExtent l="0" t="0" r="0"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67276" cy="1154803"/>
                    </a:xfrm>
                    <a:prstGeom prst="rect">
                      <a:avLst/>
                    </a:prstGeom>
                  </pic:spPr>
                </pic:pic>
              </a:graphicData>
            </a:graphic>
          </wp:inline>
        </w:drawing>
      </w:r>
    </w:p>
    <w:p w14:paraId="63CB796C" w14:textId="77777777" w:rsidR="00693549" w:rsidRDefault="00693549" w:rsidP="00693549">
      <w:pPr>
        <w:tabs>
          <w:tab w:val="left" w:pos="5543"/>
        </w:tabs>
        <w:ind w:left="720"/>
        <w:contextualSpacing/>
        <w:jc w:val="both"/>
      </w:pPr>
    </w:p>
    <w:p w14:paraId="0FFE03B2" w14:textId="77777777" w:rsidR="00693549" w:rsidRPr="008E3E78" w:rsidRDefault="00693549" w:rsidP="00693549">
      <w:pPr>
        <w:tabs>
          <w:tab w:val="left" w:pos="5543"/>
        </w:tabs>
        <w:ind w:left="720"/>
        <w:contextualSpacing/>
        <w:jc w:val="both"/>
      </w:pPr>
    </w:p>
    <w:p w14:paraId="1EE086E1" w14:textId="77777777" w:rsidR="00693549" w:rsidRDefault="00693549" w:rsidP="00693549">
      <w:pPr>
        <w:ind w:left="720"/>
        <w:contextualSpacing/>
        <w:jc w:val="both"/>
      </w:pPr>
    </w:p>
    <w:p w14:paraId="26A31698" w14:textId="77777777" w:rsidR="00693549" w:rsidRDefault="00693549" w:rsidP="00693549">
      <w:pPr>
        <w:ind w:left="720"/>
        <w:contextualSpacing/>
        <w:jc w:val="both"/>
      </w:pPr>
      <w:r>
        <w:rPr>
          <w:noProof/>
          <w:lang w:eastAsia="fi-FI"/>
        </w:rPr>
        <w:lastRenderedPageBreak/>
        <mc:AlternateContent>
          <mc:Choice Requires="wps">
            <w:drawing>
              <wp:anchor distT="0" distB="0" distL="114300" distR="114300" simplePos="0" relativeHeight="251692544" behindDoc="0" locked="0" layoutInCell="1" allowOverlap="1" wp14:anchorId="4DFA4D1A" wp14:editId="7451AA40">
                <wp:simplePos x="0" y="0"/>
                <wp:positionH relativeFrom="column">
                  <wp:posOffset>3945890</wp:posOffset>
                </wp:positionH>
                <wp:positionV relativeFrom="paragraph">
                  <wp:posOffset>958850</wp:posOffset>
                </wp:positionV>
                <wp:extent cx="2377440" cy="890270"/>
                <wp:effectExtent l="0" t="0" r="22860" b="24130"/>
                <wp:wrapNone/>
                <wp:docPr id="46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9027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38A2A07" w14:textId="77777777" w:rsidR="00DE6323" w:rsidRPr="00802FE5" w:rsidRDefault="00DE6323" w:rsidP="00693549">
                            <w:pPr>
                              <w:contextualSpacing/>
                              <w:jc w:val="both"/>
                            </w:pPr>
                            <w:r w:rsidRPr="00802FE5">
                              <w:t>Työnantajan maksamat kulut (esim. majoituskulut tai matkaliput) kirjataan matkalaskulle valitsemalla kululajiksi Yrit.maks. –alkuinen kululaji.</w:t>
                            </w:r>
                          </w:p>
                          <w:p w14:paraId="467B424F" w14:textId="77777777" w:rsidR="00DE6323" w:rsidRDefault="00DE6323" w:rsidP="00693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A4D1A" id="Tekstiruutu 2" o:spid="_x0000_s1060" type="#_x0000_t202" style="position:absolute;left:0;text-align:left;margin-left:310.7pt;margin-top:75.5pt;width:187.2pt;height:70.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" fillcolor="white [3201]" strokecolor="#00468b [3204]" strokeweight="1pt">
                <v:textbox>
                  <w:txbxContent>
                    <w:p w14:paraId="638A2A07" w14:textId="77777777" w:rsidR="00DE6323" w:rsidRPr="00802FE5" w:rsidRDefault="00DE6323" w:rsidP="00693549">
                      <w:pPr>
                        <w:contextualSpacing/>
                        <w:jc w:val="both"/>
                      </w:pPr>
                      <w:r w:rsidRPr="00802FE5">
                        <w:t>Työnantajan maksamat kulut (esim. majoituskulut tai matkaliput) kirjataan matkalaskulle valitsemalla kululajiksi Yrit.maks. –alkuinen kululaji.</w:t>
                      </w:r>
                    </w:p>
                    <w:p w14:paraId="467B424F" w14:textId="77777777" w:rsidR="00DE6323" w:rsidRDefault="00DE6323" w:rsidP="00693549"/>
                  </w:txbxContent>
                </v:textbox>
              </v:shape>
            </w:pict>
          </mc:Fallback>
        </mc:AlternateContent>
      </w:r>
      <w:r>
        <w:rPr>
          <w:noProof/>
          <w:lang w:eastAsia="fi-FI"/>
        </w:rPr>
        <mc:AlternateContent>
          <mc:Choice Requires="wps">
            <w:drawing>
              <wp:anchor distT="0" distB="0" distL="114300" distR="114300" simplePos="0" relativeHeight="251693568" behindDoc="0" locked="0" layoutInCell="1" allowOverlap="1" wp14:anchorId="63E3BA52" wp14:editId="7BFD4B23">
                <wp:simplePos x="0" y="0"/>
                <wp:positionH relativeFrom="column">
                  <wp:posOffset>2669540</wp:posOffset>
                </wp:positionH>
                <wp:positionV relativeFrom="paragraph">
                  <wp:posOffset>1351280</wp:posOffset>
                </wp:positionV>
                <wp:extent cx="1276350" cy="0"/>
                <wp:effectExtent l="38100" t="76200" r="0" b="114300"/>
                <wp:wrapNone/>
                <wp:docPr id="468" name="Suora nuoliyhdysviiva 468"/>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D597D" id="Suora nuoliyhdysviiva 468" o:spid="_x0000_s1026" type="#_x0000_t32" style="position:absolute;margin-left:210.2pt;margin-top:106.4pt;width:100.5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" strokecolor="#004283 [3044]" strokeweight="1pt">
                <v:stroke endarrow="open"/>
              </v:shape>
            </w:pict>
          </mc:Fallback>
        </mc:AlternateContent>
      </w:r>
      <w:r>
        <w:rPr>
          <w:noProof/>
          <w:lang w:eastAsia="fi-FI"/>
        </w:rPr>
        <w:drawing>
          <wp:inline distT="0" distB="0" distL="0" distR="0" wp14:anchorId="03248CD4" wp14:editId="3F388184">
            <wp:extent cx="2631057" cy="2755219"/>
            <wp:effectExtent l="0" t="0" r="0" b="7620"/>
            <wp:docPr id="586" name="Kuva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632955" cy="2757206"/>
                    </a:xfrm>
                    <a:prstGeom prst="rect">
                      <a:avLst/>
                    </a:prstGeom>
                  </pic:spPr>
                </pic:pic>
              </a:graphicData>
            </a:graphic>
          </wp:inline>
        </w:drawing>
      </w:r>
    </w:p>
    <w:p w14:paraId="59A6892D" w14:textId="77777777" w:rsidR="00693549" w:rsidRDefault="00693549" w:rsidP="00693549">
      <w:pPr>
        <w:ind w:left="720"/>
        <w:contextualSpacing/>
        <w:jc w:val="both"/>
      </w:pPr>
    </w:p>
    <w:p w14:paraId="64E979E2" w14:textId="77777777" w:rsidR="00693549" w:rsidRDefault="00693549" w:rsidP="00693549">
      <w:pPr>
        <w:ind w:left="720"/>
        <w:contextualSpacing/>
        <w:jc w:val="both"/>
      </w:pPr>
      <w:r w:rsidRPr="008E3E78">
        <w:t xml:space="preserve">Tarvittaessa voit muuttaa kustannuskohdistusta tositekohtaisesti painamalla </w:t>
      </w:r>
      <w:r w:rsidRPr="008E3E78">
        <w:rPr>
          <w:b/>
        </w:rPr>
        <w:t>Muuta kustannuskohdistusta</w:t>
      </w:r>
      <w:r>
        <w:t>.</w:t>
      </w:r>
    </w:p>
    <w:p w14:paraId="6BF5BA93" w14:textId="77777777" w:rsidR="00693549" w:rsidRDefault="00693549" w:rsidP="00693549">
      <w:pPr>
        <w:ind w:left="720"/>
        <w:contextualSpacing/>
        <w:jc w:val="both"/>
      </w:pPr>
    </w:p>
    <w:p w14:paraId="4D0393AF" w14:textId="77777777" w:rsidR="00693549" w:rsidRDefault="00693549" w:rsidP="00693549">
      <w:pPr>
        <w:ind w:left="720"/>
        <w:contextualSpacing/>
        <w:jc w:val="both"/>
      </w:pPr>
      <w:r w:rsidRPr="008E3E78">
        <w:rPr>
          <w:noProof/>
          <w:lang w:eastAsia="fi-FI"/>
        </w:rPr>
        <mc:AlternateContent>
          <mc:Choice Requires="wps">
            <w:drawing>
              <wp:anchor distT="0" distB="0" distL="114300" distR="114300" simplePos="0" relativeHeight="251727360" behindDoc="0" locked="0" layoutInCell="1" allowOverlap="1" wp14:anchorId="798FE9AE" wp14:editId="75CD6BE8">
                <wp:simplePos x="0" y="0"/>
                <wp:positionH relativeFrom="column">
                  <wp:posOffset>1720408</wp:posOffset>
                </wp:positionH>
                <wp:positionV relativeFrom="paragraph">
                  <wp:posOffset>856863</wp:posOffset>
                </wp:positionV>
                <wp:extent cx="1009816" cy="143124"/>
                <wp:effectExtent l="0" t="0" r="19050" b="28575"/>
                <wp:wrapNone/>
                <wp:docPr id="469" name="Pyöristetty suorakulmio 469"/>
                <wp:cNvGraphicFramePr/>
                <a:graphic xmlns:a="http://schemas.openxmlformats.org/drawingml/2006/main">
                  <a:graphicData uri="http://schemas.microsoft.com/office/word/2010/wordprocessingShape">
                    <wps:wsp>
                      <wps:cNvSpPr/>
                      <wps:spPr>
                        <a:xfrm>
                          <a:off x="0" y="0"/>
                          <a:ext cx="1009816" cy="143124"/>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0A219" id="Pyöristetty suorakulmio 469" o:spid="_x0000_s1026" style="position:absolute;margin-left:135.45pt;margin-top:67.45pt;width:79.5pt;height:11.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" filled="f" strokecolor="#dc0a0a" strokeweight="1pt"/>
            </w:pict>
          </mc:Fallback>
        </mc:AlternateContent>
      </w:r>
      <w:r>
        <w:rPr>
          <w:noProof/>
          <w:lang w:eastAsia="fi-FI"/>
        </w:rPr>
        <w:drawing>
          <wp:inline distT="0" distB="0" distL="0" distR="0" wp14:anchorId="4B9C9DD8" wp14:editId="64B1A402">
            <wp:extent cx="2695669" cy="1144388"/>
            <wp:effectExtent l="0" t="0" r="0" b="0"/>
            <wp:docPr id="587" name="Kuva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3.PNG"/>
                    <pic:cNvPicPr/>
                  </pic:nvPicPr>
                  <pic:blipFill>
                    <a:blip r:embed="rId116">
                      <a:extLst>
                        <a:ext uri="{28A0092B-C50C-407E-A947-70E740481C1C}">
                          <a14:useLocalDpi xmlns:a14="http://schemas.microsoft.com/office/drawing/2010/main" val="0"/>
                        </a:ext>
                      </a:extLst>
                    </a:blip>
                    <a:stretch>
                      <a:fillRect/>
                    </a:stretch>
                  </pic:blipFill>
                  <pic:spPr>
                    <a:xfrm>
                      <a:off x="0" y="0"/>
                      <a:ext cx="2695602" cy="1144360"/>
                    </a:xfrm>
                    <a:prstGeom prst="rect">
                      <a:avLst/>
                    </a:prstGeom>
                  </pic:spPr>
                </pic:pic>
              </a:graphicData>
            </a:graphic>
          </wp:inline>
        </w:drawing>
      </w:r>
    </w:p>
    <w:p w14:paraId="1D458B33" w14:textId="77777777" w:rsidR="00693549" w:rsidRDefault="00693549" w:rsidP="00693549">
      <w:pPr>
        <w:ind w:left="720"/>
        <w:contextualSpacing/>
        <w:jc w:val="both"/>
      </w:pPr>
    </w:p>
    <w:p w14:paraId="0FF9E937" w14:textId="77777777" w:rsidR="00693549" w:rsidRDefault="00693549" w:rsidP="00693549">
      <w:pPr>
        <w:ind w:left="720"/>
        <w:contextualSpacing/>
        <w:jc w:val="both"/>
      </w:pPr>
    </w:p>
    <w:p w14:paraId="0174939D" w14:textId="77777777" w:rsidR="00693549" w:rsidRDefault="00693549" w:rsidP="00693549">
      <w:pPr>
        <w:ind w:left="720"/>
        <w:contextualSpacing/>
        <w:jc w:val="both"/>
      </w:pPr>
      <w:r w:rsidRPr="008E3E78">
        <w:rPr>
          <w:noProof/>
          <w:lang w:eastAsia="fi-FI"/>
        </w:rPr>
        <w:drawing>
          <wp:inline distT="0" distB="0" distL="0" distR="0" wp14:anchorId="507173FC" wp14:editId="0DEDBCF7">
            <wp:extent cx="2769572" cy="1415332"/>
            <wp:effectExtent l="0" t="0" r="0" b="0"/>
            <wp:docPr id="588" name="Kuva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75193" cy="1418204"/>
                    </a:xfrm>
                    <a:prstGeom prst="rect">
                      <a:avLst/>
                    </a:prstGeom>
                  </pic:spPr>
                </pic:pic>
              </a:graphicData>
            </a:graphic>
          </wp:inline>
        </w:drawing>
      </w:r>
    </w:p>
    <w:p w14:paraId="704F9D16" w14:textId="77777777" w:rsidR="00693549" w:rsidRDefault="00693549" w:rsidP="00693549">
      <w:pPr>
        <w:ind w:left="720"/>
        <w:contextualSpacing/>
        <w:jc w:val="both"/>
      </w:pPr>
    </w:p>
    <w:p w14:paraId="394A57E5" w14:textId="77777777" w:rsidR="00693549" w:rsidRDefault="00693549" w:rsidP="00693549">
      <w:pPr>
        <w:ind w:left="720"/>
        <w:contextualSpacing/>
        <w:jc w:val="both"/>
      </w:pPr>
    </w:p>
    <w:p w14:paraId="741AB7A4" w14:textId="77777777" w:rsidR="00693549" w:rsidRDefault="00693549" w:rsidP="00693549">
      <w:pPr>
        <w:ind w:left="720"/>
        <w:contextualSpacing/>
        <w:jc w:val="both"/>
      </w:pPr>
      <w:r w:rsidRPr="008E3E78">
        <w:t xml:space="preserve">Paina lopuksi </w:t>
      </w:r>
      <w:r w:rsidRPr="008E3E78">
        <w:rPr>
          <w:b/>
        </w:rPr>
        <w:t>Hyväksy</w:t>
      </w:r>
      <w:r w:rsidRPr="008E3E78">
        <w:t xml:space="preserve"> tai </w:t>
      </w:r>
      <w:r w:rsidRPr="008E3E78">
        <w:rPr>
          <w:b/>
        </w:rPr>
        <w:t>Hyväksy ja uusi merkintä</w:t>
      </w:r>
      <w:r w:rsidRPr="008E3E78">
        <w:t xml:space="preserve">, jos haluat lisätä vielä muita tositteita. </w:t>
      </w:r>
    </w:p>
    <w:p w14:paraId="40040B69" w14:textId="77777777" w:rsidR="00693549" w:rsidRPr="00A66527" w:rsidRDefault="00693549" w:rsidP="00693549">
      <w:pPr>
        <w:ind w:left="720"/>
        <w:contextualSpacing/>
        <w:jc w:val="both"/>
      </w:pPr>
      <w:r w:rsidRPr="00A66527">
        <w:t>Kun olet rekisteröinyt kaikki tositteet</w:t>
      </w:r>
      <w:r w:rsidRPr="00A66527">
        <w:rPr>
          <w:b/>
        </w:rPr>
        <w:t>, Tallenna luonnoksena</w:t>
      </w:r>
      <w:r>
        <w:rPr>
          <w:b/>
        </w:rPr>
        <w:t>.</w:t>
      </w:r>
      <w:r w:rsidRPr="00A66527">
        <w:t xml:space="preserve"> </w:t>
      </w:r>
      <w:r>
        <w:t>Mikäli et vielä ole lisännyt liitteitä</w:t>
      </w:r>
      <w:r w:rsidRPr="00A66527">
        <w:t xml:space="preserve"> palaa edelliselle sivulle klikkaamalla alalaidasta </w:t>
      </w:r>
      <w:r w:rsidRPr="00A66527">
        <w:rPr>
          <w:b/>
        </w:rPr>
        <w:t>Edellinen askel</w:t>
      </w:r>
      <w:r w:rsidRPr="00A66527">
        <w:t>.</w:t>
      </w:r>
    </w:p>
    <w:p w14:paraId="76368625" w14:textId="77777777" w:rsidR="00693549" w:rsidRDefault="00693549" w:rsidP="00693549">
      <w:pPr>
        <w:ind w:left="720"/>
        <w:contextualSpacing/>
        <w:jc w:val="both"/>
      </w:pPr>
    </w:p>
    <w:p w14:paraId="24C532D4" w14:textId="77777777" w:rsidR="00693549" w:rsidRPr="00802FE5" w:rsidRDefault="00693549" w:rsidP="00693549">
      <w:pPr>
        <w:ind w:left="720"/>
        <w:contextualSpacing/>
        <w:jc w:val="both"/>
      </w:pPr>
      <w:r w:rsidRPr="008E3E78">
        <w:lastRenderedPageBreak/>
        <w:t xml:space="preserve">Skannaa ja liitä tositteet matkalaskulle seuraavan kohdan ohjeiden mukaan. Jos sinulla ei ole tositetta maksusta (esim. palautettavasta </w:t>
      </w:r>
      <w:r>
        <w:t>bussil</w:t>
      </w:r>
      <w:r w:rsidRPr="008E3E78">
        <w:t xml:space="preserve">ipusta), poista rasti kohdasta </w:t>
      </w:r>
      <w:r w:rsidRPr="008E3E78">
        <w:rPr>
          <w:i/>
        </w:rPr>
        <w:t>Paperitosite on</w:t>
      </w:r>
      <w:r w:rsidRPr="008E3E78">
        <w:t xml:space="preserve"> ja varmista, että valitsi</w:t>
      </w:r>
      <w:r>
        <w:t xml:space="preserve">t verottoman verotunnuksen. </w:t>
      </w:r>
    </w:p>
    <w:p w14:paraId="3C3BAC62" w14:textId="77777777" w:rsidR="00693549" w:rsidRPr="008E3E78" w:rsidRDefault="00693549" w:rsidP="00693549">
      <w:pPr>
        <w:ind w:left="720"/>
        <w:contextualSpacing/>
        <w:jc w:val="both"/>
      </w:pPr>
    </w:p>
    <w:p w14:paraId="5850FC60" w14:textId="77777777" w:rsidR="00693549" w:rsidRDefault="00693549" w:rsidP="00693549">
      <w:pPr>
        <w:numPr>
          <w:ilvl w:val="0"/>
          <w:numId w:val="24"/>
        </w:numPr>
        <w:contextualSpacing/>
        <w:jc w:val="both"/>
      </w:pPr>
      <w:r w:rsidRPr="008E3E78">
        <w:t xml:space="preserve">Matkalaskuikkunan ylä- ja alalaidasta löytyvää </w:t>
      </w:r>
      <w:r w:rsidRPr="008E3E78">
        <w:rPr>
          <w:b/>
        </w:rPr>
        <w:t>Tallenna Luonnos</w:t>
      </w:r>
      <w:r w:rsidRPr="008E3E78">
        <w:t xml:space="preserve"> – painiketta klikkaamalla voit missä vaiheessa tahansa (pakollisten pvm ja matkalaji tietojen antamisen jälkeen) tal</w:t>
      </w:r>
      <w:r>
        <w:t>lentaa matkalaskun luonnoksena.</w:t>
      </w:r>
    </w:p>
    <w:p w14:paraId="35EEC15F" w14:textId="77777777" w:rsidR="00693549" w:rsidRDefault="00693549" w:rsidP="00693549">
      <w:pPr>
        <w:ind w:left="720"/>
        <w:contextualSpacing/>
        <w:jc w:val="both"/>
      </w:pPr>
    </w:p>
    <w:p w14:paraId="237D32D4" w14:textId="77777777" w:rsidR="00693549" w:rsidRDefault="00693549" w:rsidP="00693549">
      <w:pPr>
        <w:ind w:left="720"/>
        <w:contextualSpacing/>
        <w:jc w:val="both"/>
      </w:pPr>
      <w:r w:rsidRPr="008E3E78">
        <w:t xml:space="preserve">Kun lasku on tallennettu luonnoksena, sille voi tallentaa liitteitä sivun ylälaidasta löytyvällä </w:t>
      </w:r>
      <w:r w:rsidRPr="008E3E78">
        <w:rPr>
          <w:b/>
        </w:rPr>
        <w:t>Liitteet</w:t>
      </w:r>
      <w:r w:rsidRPr="008E3E78">
        <w:t xml:space="preserve"> – painikkeella. </w:t>
      </w:r>
    </w:p>
    <w:p w14:paraId="1513B646" w14:textId="77777777" w:rsidR="00693549" w:rsidRDefault="00693549" w:rsidP="00693549">
      <w:pPr>
        <w:ind w:left="720"/>
        <w:contextualSpacing/>
        <w:jc w:val="both"/>
      </w:pPr>
      <w:r>
        <w:rPr>
          <w:noProof/>
          <w:lang w:eastAsia="fi-FI"/>
        </w:rPr>
        <w:drawing>
          <wp:inline distT="0" distB="0" distL="0" distR="0" wp14:anchorId="3881D33B" wp14:editId="74771A35">
            <wp:extent cx="3339547" cy="1401635"/>
            <wp:effectExtent l="0" t="0" r="0" b="8255"/>
            <wp:docPr id="589" name="Kuva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7.PNG"/>
                    <pic:cNvPicPr/>
                  </pic:nvPicPr>
                  <pic:blipFill>
                    <a:blip r:embed="rId118">
                      <a:extLst>
                        <a:ext uri="{28A0092B-C50C-407E-A947-70E740481C1C}">
                          <a14:useLocalDpi xmlns:a14="http://schemas.microsoft.com/office/drawing/2010/main" val="0"/>
                        </a:ext>
                      </a:extLst>
                    </a:blip>
                    <a:stretch>
                      <a:fillRect/>
                    </a:stretch>
                  </pic:blipFill>
                  <pic:spPr>
                    <a:xfrm>
                      <a:off x="0" y="0"/>
                      <a:ext cx="3337260" cy="1400675"/>
                    </a:xfrm>
                    <a:prstGeom prst="rect">
                      <a:avLst/>
                    </a:prstGeom>
                  </pic:spPr>
                </pic:pic>
              </a:graphicData>
            </a:graphic>
          </wp:inline>
        </w:drawing>
      </w:r>
    </w:p>
    <w:p w14:paraId="30446B4E" w14:textId="77777777" w:rsidR="00693549" w:rsidRDefault="00693549" w:rsidP="00693549">
      <w:pPr>
        <w:ind w:left="720"/>
        <w:contextualSpacing/>
        <w:jc w:val="both"/>
      </w:pPr>
    </w:p>
    <w:p w14:paraId="4BD55AF0" w14:textId="77777777" w:rsidR="00693549" w:rsidRDefault="00693549" w:rsidP="00693549">
      <w:pPr>
        <w:ind w:left="720"/>
        <w:contextualSpacing/>
        <w:jc w:val="both"/>
      </w:pPr>
    </w:p>
    <w:p w14:paraId="530E8D97" w14:textId="4C9C75F7" w:rsidR="00693549" w:rsidRDefault="0036753F" w:rsidP="00693549">
      <w:pPr>
        <w:ind w:left="720"/>
        <w:contextualSpacing/>
        <w:jc w:val="both"/>
      </w:pPr>
      <w:r>
        <w:rPr>
          <w:noProof/>
          <w:lang w:eastAsia="fi-FI"/>
        </w:rPr>
        <w:drawing>
          <wp:inline distT="0" distB="0" distL="0" distR="0" wp14:anchorId="29666DDB" wp14:editId="1835523A">
            <wp:extent cx="3280253" cy="22860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288150" cy="2291504"/>
                    </a:xfrm>
                    <a:prstGeom prst="rect">
                      <a:avLst/>
                    </a:prstGeom>
                  </pic:spPr>
                </pic:pic>
              </a:graphicData>
            </a:graphic>
          </wp:inline>
        </w:drawing>
      </w:r>
    </w:p>
    <w:p w14:paraId="705AC2FA" w14:textId="77777777" w:rsidR="00693549" w:rsidRDefault="00693549" w:rsidP="00693549">
      <w:pPr>
        <w:ind w:left="720"/>
        <w:contextualSpacing/>
        <w:jc w:val="both"/>
      </w:pPr>
    </w:p>
    <w:p w14:paraId="64F6EAF4" w14:textId="77777777" w:rsidR="00693549" w:rsidRPr="008E3E78" w:rsidRDefault="00693549" w:rsidP="00693549">
      <w:pPr>
        <w:ind w:left="720"/>
        <w:contextualSpacing/>
        <w:jc w:val="both"/>
        <w:rPr>
          <w:sz w:val="10"/>
          <w:szCs w:val="10"/>
        </w:rPr>
      </w:pPr>
    </w:p>
    <w:p w14:paraId="6FA06F53" w14:textId="77777777" w:rsidR="00693549" w:rsidRPr="008E3E78" w:rsidRDefault="00693549" w:rsidP="00693549">
      <w:pPr>
        <w:ind w:left="720"/>
        <w:contextualSpacing/>
        <w:jc w:val="both"/>
        <w:rPr>
          <w:sz w:val="10"/>
          <w:szCs w:val="10"/>
        </w:rPr>
      </w:pPr>
    </w:p>
    <w:p w14:paraId="78DBB770" w14:textId="77777777" w:rsidR="00693549" w:rsidRPr="008E3E78" w:rsidRDefault="00693549"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52608" behindDoc="0" locked="0" layoutInCell="1" allowOverlap="1" wp14:anchorId="7C919592" wp14:editId="50A02EFF">
                <wp:simplePos x="0" y="0"/>
                <wp:positionH relativeFrom="column">
                  <wp:posOffset>1413933</wp:posOffset>
                </wp:positionH>
                <wp:positionV relativeFrom="paragraph">
                  <wp:posOffset>14393</wp:posOffset>
                </wp:positionV>
                <wp:extent cx="630767" cy="127000"/>
                <wp:effectExtent l="0" t="0" r="17145" b="25400"/>
                <wp:wrapNone/>
                <wp:docPr id="470" name="Pyöristetty suorakulmio 470"/>
                <wp:cNvGraphicFramePr/>
                <a:graphic xmlns:a="http://schemas.openxmlformats.org/drawingml/2006/main">
                  <a:graphicData uri="http://schemas.microsoft.com/office/word/2010/wordprocessingShape">
                    <wps:wsp>
                      <wps:cNvSpPr/>
                      <wps:spPr>
                        <a:xfrm>
                          <a:off x="0" y="0"/>
                          <a:ext cx="630767"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9F643" id="Pyöristetty suorakulmio 470" o:spid="_x0000_s1026" style="position:absolute;margin-left:111.35pt;margin-top:1.15pt;width:49.65pt;height:1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" filled="f" strokecolor="#dc0a0a" strokeweight="1pt"/>
            </w:pict>
          </mc:Fallback>
        </mc:AlternateContent>
      </w:r>
      <w:r w:rsidRPr="008E3E78">
        <w:rPr>
          <w:noProof/>
          <w:lang w:eastAsia="fi-FI"/>
        </w:rPr>
        <w:drawing>
          <wp:inline distT="0" distB="0" distL="0" distR="0" wp14:anchorId="1A87BE7A" wp14:editId="2C37C1C2">
            <wp:extent cx="1798790" cy="173567"/>
            <wp:effectExtent l="0" t="0" r="0" b="0"/>
            <wp:docPr id="591" name="Kuva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798790" cy="173567"/>
                    </a:xfrm>
                    <a:prstGeom prst="rect">
                      <a:avLst/>
                    </a:prstGeom>
                  </pic:spPr>
                </pic:pic>
              </a:graphicData>
            </a:graphic>
          </wp:inline>
        </w:drawing>
      </w:r>
    </w:p>
    <w:p w14:paraId="2019404C" w14:textId="77777777" w:rsidR="00693549" w:rsidRPr="008E3E78" w:rsidRDefault="00693549" w:rsidP="00693549">
      <w:pPr>
        <w:ind w:left="720"/>
        <w:contextualSpacing/>
        <w:jc w:val="both"/>
        <w:rPr>
          <w:sz w:val="10"/>
          <w:szCs w:val="10"/>
        </w:rPr>
      </w:pPr>
    </w:p>
    <w:p w14:paraId="03C459C9" w14:textId="77777777" w:rsidR="00693549" w:rsidRPr="008E3E78" w:rsidRDefault="00693549" w:rsidP="00693549">
      <w:pPr>
        <w:ind w:left="720"/>
        <w:contextualSpacing/>
        <w:jc w:val="both"/>
        <w:rPr>
          <w:sz w:val="10"/>
          <w:szCs w:val="10"/>
        </w:rPr>
      </w:pPr>
    </w:p>
    <w:p w14:paraId="1EB53403" w14:textId="77777777" w:rsidR="00693549" w:rsidRDefault="00693549" w:rsidP="00693549">
      <w:pPr>
        <w:ind w:left="720"/>
        <w:contextualSpacing/>
        <w:jc w:val="both"/>
        <w:rPr>
          <w:sz w:val="10"/>
          <w:szCs w:val="10"/>
        </w:rPr>
      </w:pPr>
      <w:r w:rsidRPr="008E3E78">
        <w:rPr>
          <w:noProof/>
          <w:lang w:eastAsia="fi-FI"/>
        </w:rPr>
        <mc:AlternateContent>
          <mc:Choice Requires="wps">
            <w:drawing>
              <wp:anchor distT="0" distB="0" distL="114300" distR="114300" simplePos="0" relativeHeight="251656704" behindDoc="0" locked="0" layoutInCell="1" allowOverlap="1" wp14:anchorId="5EDEA5E1" wp14:editId="7210F023">
                <wp:simplePos x="0" y="0"/>
                <wp:positionH relativeFrom="column">
                  <wp:posOffset>1155700</wp:posOffset>
                </wp:positionH>
                <wp:positionV relativeFrom="paragraph">
                  <wp:posOffset>34713</wp:posOffset>
                </wp:positionV>
                <wp:extent cx="529167" cy="127000"/>
                <wp:effectExtent l="0" t="0" r="23495" b="25400"/>
                <wp:wrapNone/>
                <wp:docPr id="471" name="Pyöristetty suorakulmio 471"/>
                <wp:cNvGraphicFramePr/>
                <a:graphic xmlns:a="http://schemas.openxmlformats.org/drawingml/2006/main">
                  <a:graphicData uri="http://schemas.microsoft.com/office/word/2010/wordprocessingShape">
                    <wps:wsp>
                      <wps:cNvSpPr/>
                      <wps:spPr>
                        <a:xfrm>
                          <a:off x="0" y="0"/>
                          <a:ext cx="529167" cy="1270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72D4E" id="Pyöristetty suorakulmio 471" o:spid="_x0000_s1026" style="position:absolute;margin-left:91pt;margin-top:2.75pt;width:41.65pt;height:1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" filled="f" strokecolor="#dc0a0a" strokeweight="1pt"/>
            </w:pict>
          </mc:Fallback>
        </mc:AlternateContent>
      </w:r>
      <w:r w:rsidRPr="008E3E78">
        <w:rPr>
          <w:noProof/>
          <w:lang w:eastAsia="fi-FI"/>
        </w:rPr>
        <w:drawing>
          <wp:inline distT="0" distB="0" distL="0" distR="0" wp14:anchorId="5FE8CEC2" wp14:editId="0ED9658E">
            <wp:extent cx="1799167" cy="182657"/>
            <wp:effectExtent l="0" t="0" r="0" b="8255"/>
            <wp:docPr id="592" name="Kuva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26580" cy="185440"/>
                    </a:xfrm>
                    <a:prstGeom prst="rect">
                      <a:avLst/>
                    </a:prstGeom>
                  </pic:spPr>
                </pic:pic>
              </a:graphicData>
            </a:graphic>
          </wp:inline>
        </w:drawing>
      </w:r>
    </w:p>
    <w:p w14:paraId="28990F37" w14:textId="77777777" w:rsidR="00693549" w:rsidRDefault="00693549" w:rsidP="00693549">
      <w:pPr>
        <w:ind w:left="720"/>
        <w:contextualSpacing/>
        <w:jc w:val="both"/>
        <w:rPr>
          <w:sz w:val="10"/>
          <w:szCs w:val="10"/>
        </w:rPr>
      </w:pPr>
    </w:p>
    <w:p w14:paraId="12E96655" w14:textId="77777777" w:rsidR="00693549" w:rsidRDefault="00693549" w:rsidP="00693549">
      <w:pPr>
        <w:ind w:left="720"/>
        <w:contextualSpacing/>
        <w:jc w:val="both"/>
        <w:rPr>
          <w:sz w:val="10"/>
          <w:szCs w:val="10"/>
        </w:rPr>
      </w:pPr>
    </w:p>
    <w:p w14:paraId="1F078AF2" w14:textId="77777777" w:rsidR="00693549" w:rsidRPr="00D1326B" w:rsidRDefault="00693549" w:rsidP="00693549">
      <w:pPr>
        <w:ind w:left="720"/>
        <w:contextualSpacing/>
        <w:jc w:val="both"/>
      </w:pPr>
      <w:r>
        <w:t>Tiedoston lisääminen:</w:t>
      </w:r>
    </w:p>
    <w:p w14:paraId="7F6A2500" w14:textId="774B8EA9" w:rsidR="00693549" w:rsidRDefault="0036753F" w:rsidP="00693549">
      <w:pPr>
        <w:ind w:left="720"/>
        <w:contextualSpacing/>
        <w:jc w:val="both"/>
        <w:rPr>
          <w:noProof/>
          <w:lang w:eastAsia="fi-FI"/>
        </w:rPr>
      </w:pPr>
      <w:r w:rsidRPr="008E3E78">
        <w:rPr>
          <w:noProof/>
          <w:lang w:eastAsia="fi-FI"/>
        </w:rPr>
        <w:lastRenderedPageBreak/>
        <mc:AlternateContent>
          <mc:Choice Requires="wps">
            <w:drawing>
              <wp:anchor distT="0" distB="0" distL="114300" distR="114300" simplePos="0" relativeHeight="251653632" behindDoc="0" locked="0" layoutInCell="1" allowOverlap="1" wp14:anchorId="355B6666" wp14:editId="4519AF5C">
                <wp:simplePos x="0" y="0"/>
                <wp:positionH relativeFrom="column">
                  <wp:posOffset>513487</wp:posOffset>
                </wp:positionH>
                <wp:positionV relativeFrom="paragraph">
                  <wp:posOffset>1553761</wp:posOffset>
                </wp:positionV>
                <wp:extent cx="301925" cy="155276"/>
                <wp:effectExtent l="0" t="0" r="22225" b="16510"/>
                <wp:wrapNone/>
                <wp:docPr id="474" name="Pyöristetty suorakulmio 474"/>
                <wp:cNvGraphicFramePr/>
                <a:graphic xmlns:a="http://schemas.openxmlformats.org/drawingml/2006/main">
                  <a:graphicData uri="http://schemas.microsoft.com/office/word/2010/wordprocessingShape">
                    <wps:wsp>
                      <wps:cNvSpPr/>
                      <wps:spPr>
                        <a:xfrm>
                          <a:off x="0" y="0"/>
                          <a:ext cx="301925" cy="155276"/>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2F07F" id="Pyöristetty suorakulmio 474" o:spid="_x0000_s1026" style="position:absolute;margin-left:40.45pt;margin-top:122.35pt;width:23.75pt;height:1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" filled="f" strokecolor="#dc0a0a" strokeweight="1pt"/>
            </w:pict>
          </mc:Fallback>
        </mc:AlternateContent>
      </w:r>
      <w:r w:rsidR="00693549" w:rsidRPr="008E3E78">
        <w:rPr>
          <w:noProof/>
          <w:lang w:eastAsia="fi-FI"/>
        </w:rPr>
        <mc:AlternateContent>
          <mc:Choice Requires="wps">
            <w:drawing>
              <wp:anchor distT="0" distB="0" distL="114300" distR="114300" simplePos="0" relativeHeight="251651584" behindDoc="0" locked="0" layoutInCell="1" allowOverlap="1" wp14:anchorId="1554CB68" wp14:editId="05692DCC">
                <wp:simplePos x="0" y="0"/>
                <wp:positionH relativeFrom="column">
                  <wp:posOffset>3696635</wp:posOffset>
                </wp:positionH>
                <wp:positionV relativeFrom="paragraph">
                  <wp:posOffset>571716</wp:posOffset>
                </wp:positionV>
                <wp:extent cx="2122098" cy="679090"/>
                <wp:effectExtent l="0" t="0" r="0" b="6985"/>
                <wp:wrapNone/>
                <wp:docPr id="472" name="Tekstiruutu 472"/>
                <wp:cNvGraphicFramePr/>
                <a:graphic xmlns:a="http://schemas.openxmlformats.org/drawingml/2006/main">
                  <a:graphicData uri="http://schemas.microsoft.com/office/word/2010/wordprocessingShape">
                    <wps:wsp>
                      <wps:cNvSpPr txBox="1"/>
                      <wps:spPr>
                        <a:xfrm>
                          <a:off x="0" y="0"/>
                          <a:ext cx="2122098" cy="679090"/>
                        </a:xfrm>
                        <a:prstGeom prst="rect">
                          <a:avLst/>
                        </a:prstGeom>
                        <a:noFill/>
                        <a:ln w="6350">
                          <a:noFill/>
                        </a:ln>
                        <a:effectLst/>
                      </wps:spPr>
                      <wps:txbx>
                        <w:txbxContent>
                          <w:p w14:paraId="2FA0B9FD" w14:textId="594A1A53" w:rsidR="00DE6323" w:rsidRPr="00A66527" w:rsidRDefault="00DE6323" w:rsidP="00693549">
                            <w:pPr>
                              <w:jc w:val="both"/>
                            </w:pPr>
                            <w:r w:rsidRPr="00A66527">
                              <w:t xml:space="preserve">Valitse </w:t>
                            </w:r>
                            <w:r w:rsidRPr="00A66527">
                              <w:rPr>
                                <w:i/>
                              </w:rPr>
                              <w:t>Tiedosto</w:t>
                            </w:r>
                            <w:r w:rsidRPr="00A66527">
                              <w:t xml:space="preserve">, hae haluamasi tiedosto </w:t>
                            </w:r>
                            <w:r w:rsidRPr="00A66527">
                              <w:rPr>
                                <w:b/>
                              </w:rPr>
                              <w:t>Selaa</w:t>
                            </w:r>
                            <w:r w:rsidRPr="00A66527">
                              <w:t xml:space="preserve"> – painikkeella, paina </w:t>
                            </w:r>
                            <w:r>
                              <w:rPr>
                                <w:b/>
                              </w:rPr>
                              <w:t>Lataa</w:t>
                            </w:r>
                            <w:r w:rsidRPr="00A66527">
                              <w:rPr>
                                <w:b/>
                              </w:rPr>
                              <w:t>.</w:t>
                            </w:r>
                            <w:r w:rsidRPr="00A66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CB68" id="Tekstiruutu 472" o:spid="_x0000_s1061" type="#_x0000_t202" style="position:absolute;left:0;text-align:left;margin-left:291.05pt;margin-top:45pt;width:167.1pt;height:53.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" filled="f" stroked="f" strokeweight=".5pt">
                <v:textbox>
                  <w:txbxContent>
                    <w:p w14:paraId="2FA0B9FD" w14:textId="594A1A53" w:rsidR="00DE6323" w:rsidRPr="00A66527" w:rsidRDefault="00DE6323" w:rsidP="00693549">
                      <w:pPr>
                        <w:jc w:val="both"/>
                      </w:pPr>
                      <w:r w:rsidRPr="00A66527">
                        <w:t xml:space="preserve">Valitse </w:t>
                      </w:r>
                      <w:r w:rsidRPr="00A66527">
                        <w:rPr>
                          <w:i/>
                        </w:rPr>
                        <w:t>Tiedosto</w:t>
                      </w:r>
                      <w:r w:rsidRPr="00A66527">
                        <w:t xml:space="preserve">, hae haluamasi tiedosto </w:t>
                      </w:r>
                      <w:r w:rsidRPr="00A66527">
                        <w:rPr>
                          <w:b/>
                        </w:rPr>
                        <w:t>Selaa</w:t>
                      </w:r>
                      <w:r w:rsidRPr="00A66527">
                        <w:t xml:space="preserve"> – painikkeella, paina </w:t>
                      </w:r>
                      <w:r>
                        <w:rPr>
                          <w:b/>
                        </w:rPr>
                        <w:t>Lataa</w:t>
                      </w:r>
                      <w:r w:rsidRPr="00A66527">
                        <w:rPr>
                          <w:b/>
                        </w:rPr>
                        <w:t>.</w:t>
                      </w:r>
                      <w:r w:rsidRPr="00A66527">
                        <w:t xml:space="preserve"> </w:t>
                      </w:r>
                    </w:p>
                  </w:txbxContent>
                </v:textbox>
              </v:shape>
            </w:pict>
          </mc:Fallback>
        </mc:AlternateContent>
      </w:r>
      <w:r w:rsidR="00693549">
        <w:rPr>
          <w:noProof/>
          <w:lang w:eastAsia="fi-FI"/>
        </w:rPr>
        <mc:AlternateContent>
          <mc:Choice Requires="wps">
            <w:drawing>
              <wp:anchor distT="0" distB="0" distL="114300" distR="114300" simplePos="0" relativeHeight="251729408" behindDoc="0" locked="0" layoutInCell="1" allowOverlap="1" wp14:anchorId="194B40F6" wp14:editId="2F0EA8A0">
                <wp:simplePos x="0" y="0"/>
                <wp:positionH relativeFrom="column">
                  <wp:posOffset>3080633</wp:posOffset>
                </wp:positionH>
                <wp:positionV relativeFrom="paragraph">
                  <wp:posOffset>847835</wp:posOffset>
                </wp:positionV>
                <wp:extent cx="564543" cy="7952"/>
                <wp:effectExtent l="38100" t="76200" r="0" b="106680"/>
                <wp:wrapNone/>
                <wp:docPr id="475" name="Suora nuoliyhdysviiva 475"/>
                <wp:cNvGraphicFramePr/>
                <a:graphic xmlns:a="http://schemas.openxmlformats.org/drawingml/2006/main">
                  <a:graphicData uri="http://schemas.microsoft.com/office/word/2010/wordprocessingShape">
                    <wps:wsp>
                      <wps:cNvCnPr/>
                      <wps:spPr>
                        <a:xfrm flipH="1">
                          <a:off x="0" y="0"/>
                          <a:ext cx="564543" cy="79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55F2A" id="Suora nuoliyhdysviiva 475" o:spid="_x0000_s1026" type="#_x0000_t32" style="position:absolute;margin-left:242.55pt;margin-top:66.75pt;width:44.45pt;height:.65pt;flip:x;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" strokecolor="#004283 [3044]">
                <v:stroke endarrow="open"/>
              </v:shape>
            </w:pict>
          </mc:Fallback>
        </mc:AlternateContent>
      </w:r>
      <w:r w:rsidR="00693549" w:rsidRPr="008E3E78">
        <w:rPr>
          <w:noProof/>
          <w:lang w:eastAsia="fi-FI"/>
        </w:rPr>
        <mc:AlternateContent>
          <mc:Choice Requires="wps">
            <w:drawing>
              <wp:anchor distT="0" distB="0" distL="114300" distR="114300" simplePos="0" relativeHeight="251664896" behindDoc="0" locked="0" layoutInCell="1" allowOverlap="1" wp14:anchorId="05E5F1FA" wp14:editId="6067E0D5">
                <wp:simplePos x="0" y="0"/>
                <wp:positionH relativeFrom="column">
                  <wp:posOffset>4034367</wp:posOffset>
                </wp:positionH>
                <wp:positionV relativeFrom="paragraph">
                  <wp:posOffset>15452</wp:posOffset>
                </wp:positionV>
                <wp:extent cx="1193165" cy="189865"/>
                <wp:effectExtent l="0" t="0" r="0" b="635"/>
                <wp:wrapNone/>
                <wp:docPr id="476" name="Tekstiruutu 476"/>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1AC2E162" w14:textId="77777777" w:rsidR="00DE6323" w:rsidRPr="004772E7" w:rsidRDefault="00DE6323"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F1FA" id="Tekstiruutu 476" o:spid="_x0000_s1062" type="#_x0000_t202" style="position:absolute;left:0;text-align:left;margin-left:317.65pt;margin-top:1.2pt;width:93.95pt;height: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" filled="f" stroked="f" strokeweight=".5pt">
                <v:textbox>
                  <w:txbxContent>
                    <w:p w14:paraId="1AC2E162" w14:textId="77777777" w:rsidR="00DE6323" w:rsidRPr="004772E7" w:rsidRDefault="00DE6323" w:rsidP="00693549">
                      <w:pPr>
                        <w:rPr>
                          <w:b/>
                          <w:color w:val="FFFFFF" w:themeColor="background1"/>
                          <w:sz w:val="10"/>
                          <w:szCs w:val="10"/>
                        </w:rPr>
                      </w:pPr>
                      <w:r>
                        <w:rPr>
                          <w:b/>
                          <w:color w:val="FFFFFF" w:themeColor="background1"/>
                          <w:sz w:val="10"/>
                          <w:szCs w:val="10"/>
                        </w:rPr>
                        <w:t>Huomautuksen</w:t>
                      </w:r>
                      <w:r w:rsidRPr="004772E7">
                        <w:rPr>
                          <w:b/>
                          <w:color w:val="FFFFFF" w:themeColor="background1"/>
                          <w:sz w:val="10"/>
                          <w:szCs w:val="10"/>
                        </w:rPr>
                        <w:t xml:space="preserve">lisääminen </w:t>
                      </w:r>
                    </w:p>
                  </w:txbxContent>
                </v:textbox>
              </v:shape>
            </w:pict>
          </mc:Fallback>
        </mc:AlternateContent>
      </w:r>
      <w:r w:rsidR="00693549" w:rsidRPr="008E3E78">
        <w:rPr>
          <w:noProof/>
          <w:lang w:eastAsia="fi-FI"/>
        </w:rPr>
        <mc:AlternateContent>
          <mc:Choice Requires="wps">
            <w:drawing>
              <wp:anchor distT="0" distB="0" distL="114300" distR="114300" simplePos="0" relativeHeight="251663872" behindDoc="0" locked="0" layoutInCell="1" allowOverlap="1" wp14:anchorId="1FF3C814" wp14:editId="0C293C00">
                <wp:simplePos x="0" y="0"/>
                <wp:positionH relativeFrom="column">
                  <wp:posOffset>2501900</wp:posOffset>
                </wp:positionH>
                <wp:positionV relativeFrom="paragraph">
                  <wp:posOffset>19685</wp:posOffset>
                </wp:positionV>
                <wp:extent cx="1193165" cy="189865"/>
                <wp:effectExtent l="0" t="0" r="0" b="635"/>
                <wp:wrapNone/>
                <wp:docPr id="477" name="Tekstiruutu 477"/>
                <wp:cNvGraphicFramePr/>
                <a:graphic xmlns:a="http://schemas.openxmlformats.org/drawingml/2006/main">
                  <a:graphicData uri="http://schemas.microsoft.com/office/word/2010/wordprocessingShape">
                    <wps:wsp>
                      <wps:cNvSpPr txBox="1"/>
                      <wps:spPr>
                        <a:xfrm>
                          <a:off x="0" y="0"/>
                          <a:ext cx="1193165" cy="189865"/>
                        </a:xfrm>
                        <a:prstGeom prst="rect">
                          <a:avLst/>
                        </a:prstGeom>
                        <a:noFill/>
                        <a:ln w="6350">
                          <a:noFill/>
                        </a:ln>
                        <a:effectLst/>
                      </wps:spPr>
                      <wps:txbx>
                        <w:txbxContent>
                          <w:p w14:paraId="4A104BB1" w14:textId="77777777" w:rsidR="00DE6323" w:rsidRPr="004772E7" w:rsidRDefault="00DE6323"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C814" id="Tekstiruutu 477" o:spid="_x0000_s1063" type="#_x0000_t202" style="position:absolute;left:0;text-align:left;margin-left:197pt;margin-top:1.55pt;width:93.95pt;height:1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" filled="f" stroked="f" strokeweight=".5pt">
                <v:textbox>
                  <w:txbxContent>
                    <w:p w14:paraId="4A104BB1" w14:textId="77777777" w:rsidR="00DE6323" w:rsidRPr="004772E7" w:rsidRDefault="00DE6323" w:rsidP="00693549">
                      <w:pPr>
                        <w:rPr>
                          <w:b/>
                          <w:color w:val="FFFFFF" w:themeColor="background1"/>
                          <w:sz w:val="10"/>
                          <w:szCs w:val="10"/>
                        </w:rPr>
                      </w:pPr>
                      <w:r>
                        <w:rPr>
                          <w:b/>
                          <w:color w:val="FFFFFF" w:themeColor="background1"/>
                          <w:sz w:val="10"/>
                          <w:szCs w:val="10"/>
                        </w:rPr>
                        <w:t>Linkin</w:t>
                      </w:r>
                      <w:r w:rsidRPr="004772E7">
                        <w:rPr>
                          <w:b/>
                          <w:color w:val="FFFFFF" w:themeColor="background1"/>
                          <w:sz w:val="10"/>
                          <w:szCs w:val="10"/>
                        </w:rPr>
                        <w:t xml:space="preserve"> lisääminen </w:t>
                      </w:r>
                    </w:p>
                  </w:txbxContent>
                </v:textbox>
              </v:shape>
            </w:pict>
          </mc:Fallback>
        </mc:AlternateContent>
      </w:r>
      <w:r w:rsidR="00693549" w:rsidRPr="008E3E78">
        <w:rPr>
          <w:noProof/>
          <w:lang w:eastAsia="fi-FI"/>
        </w:rPr>
        <mc:AlternateContent>
          <mc:Choice Requires="wps">
            <w:drawing>
              <wp:anchor distT="0" distB="0" distL="114300" distR="114300" simplePos="0" relativeHeight="251661824" behindDoc="0" locked="0" layoutInCell="1" allowOverlap="1" wp14:anchorId="11AE8AC7" wp14:editId="24EF7FB4">
                <wp:simplePos x="0" y="0"/>
                <wp:positionH relativeFrom="column">
                  <wp:posOffset>643255</wp:posOffset>
                </wp:positionH>
                <wp:positionV relativeFrom="paragraph">
                  <wp:posOffset>49319</wp:posOffset>
                </wp:positionV>
                <wp:extent cx="1481455" cy="160655"/>
                <wp:effectExtent l="0" t="0" r="0" b="0"/>
                <wp:wrapNone/>
                <wp:docPr id="478" name="Tekstiruutu 478"/>
                <wp:cNvGraphicFramePr/>
                <a:graphic xmlns:a="http://schemas.openxmlformats.org/drawingml/2006/main">
                  <a:graphicData uri="http://schemas.microsoft.com/office/word/2010/wordprocessingShape">
                    <wps:wsp>
                      <wps:cNvSpPr txBox="1"/>
                      <wps:spPr>
                        <a:xfrm>
                          <a:off x="0" y="0"/>
                          <a:ext cx="1481455" cy="160655"/>
                        </a:xfrm>
                        <a:prstGeom prst="rect">
                          <a:avLst/>
                        </a:prstGeom>
                        <a:noFill/>
                        <a:ln w="6350">
                          <a:noFill/>
                        </a:ln>
                        <a:effectLst/>
                      </wps:spPr>
                      <wps:txbx>
                        <w:txbxContent>
                          <w:p w14:paraId="7414B662" w14:textId="77777777" w:rsidR="00DE6323" w:rsidRPr="004772E7" w:rsidRDefault="00DE6323" w:rsidP="00693549">
                            <w:pPr>
                              <w:rPr>
                                <w:b/>
                                <w:color w:val="FFFFFF" w:themeColor="background1"/>
                                <w:sz w:val="10"/>
                                <w:szCs w:val="10"/>
                              </w:rPr>
                            </w:pPr>
                            <w:r w:rsidRPr="004772E7">
                              <w:rPr>
                                <w:b/>
                                <w:color w:val="FFFFFF" w:themeColor="background1"/>
                                <w:sz w:val="10"/>
                                <w:szCs w:val="10"/>
                              </w:rPr>
                              <w:t xml:space="preserve">Tiedoston lisääminen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E8AC7" id="Tekstiruutu 478" o:spid="_x0000_s1064" type="#_x0000_t202" style="position:absolute;left:0;text-align:left;margin-left:50.65pt;margin-top:3.9pt;width:116.65pt;height:1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" filled="f" stroked="f" strokeweight=".5pt">
                <v:textbox>
                  <w:txbxContent>
                    <w:p w14:paraId="7414B662" w14:textId="77777777" w:rsidR="00DE6323" w:rsidRPr="004772E7" w:rsidRDefault="00DE6323" w:rsidP="00693549">
                      <w:pPr>
                        <w:rPr>
                          <w:b/>
                          <w:color w:val="FFFFFF" w:themeColor="background1"/>
                          <w:sz w:val="10"/>
                          <w:szCs w:val="10"/>
                        </w:rPr>
                      </w:pPr>
                      <w:r w:rsidRPr="004772E7">
                        <w:rPr>
                          <w:b/>
                          <w:color w:val="FFFFFF" w:themeColor="background1"/>
                          <w:sz w:val="10"/>
                          <w:szCs w:val="10"/>
                        </w:rPr>
                        <w:t xml:space="preserve">Tiedoston lisääminen </w:t>
                      </w:r>
                    </w:p>
                  </w:txbxContent>
                </v:textbox>
              </v:shape>
            </w:pict>
          </mc:Fallback>
        </mc:AlternateContent>
      </w:r>
      <w:r>
        <w:rPr>
          <w:noProof/>
          <w:lang w:eastAsia="fi-FI"/>
        </w:rPr>
        <w:drawing>
          <wp:inline distT="0" distB="0" distL="0" distR="0" wp14:anchorId="150D9C94" wp14:editId="1302DC9B">
            <wp:extent cx="2562046" cy="1835224"/>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565881" cy="1837971"/>
                    </a:xfrm>
                    <a:prstGeom prst="rect">
                      <a:avLst/>
                    </a:prstGeom>
                  </pic:spPr>
                </pic:pic>
              </a:graphicData>
            </a:graphic>
          </wp:inline>
        </w:drawing>
      </w:r>
    </w:p>
    <w:p w14:paraId="261A6EF5" w14:textId="77777777" w:rsidR="00693549" w:rsidRDefault="00693549" w:rsidP="00693549">
      <w:pPr>
        <w:ind w:left="720"/>
        <w:contextualSpacing/>
        <w:jc w:val="both"/>
        <w:rPr>
          <w:noProof/>
          <w:lang w:eastAsia="fi-FI"/>
        </w:rPr>
      </w:pPr>
    </w:p>
    <w:p w14:paraId="5F1F6D84" w14:textId="77777777" w:rsidR="00693549" w:rsidRDefault="00693549" w:rsidP="00693549">
      <w:pPr>
        <w:ind w:left="720"/>
        <w:contextualSpacing/>
        <w:jc w:val="both"/>
      </w:pPr>
    </w:p>
    <w:p w14:paraId="53B949DA" w14:textId="77777777" w:rsidR="00693549" w:rsidRDefault="00693549" w:rsidP="00693549">
      <w:pPr>
        <w:ind w:left="720"/>
        <w:contextualSpacing/>
        <w:jc w:val="both"/>
      </w:pPr>
    </w:p>
    <w:p w14:paraId="0653156D" w14:textId="77777777" w:rsidR="00693549" w:rsidRPr="00D1326B" w:rsidRDefault="00693549" w:rsidP="00693549">
      <w:pPr>
        <w:ind w:left="720"/>
        <w:contextualSpacing/>
        <w:jc w:val="both"/>
      </w:pPr>
      <w:r>
        <w:t>Linkin lisääminen:</w:t>
      </w:r>
    </w:p>
    <w:p w14:paraId="3C69B949" w14:textId="45AE228C" w:rsidR="00693549" w:rsidRDefault="00693549" w:rsidP="00693549">
      <w:pPr>
        <w:ind w:left="720"/>
        <w:contextualSpacing/>
        <w:jc w:val="both"/>
        <w:rPr>
          <w:noProof/>
          <w:lang w:eastAsia="fi-FI"/>
        </w:rPr>
      </w:pPr>
      <w:r>
        <w:rPr>
          <w:noProof/>
          <w:lang w:eastAsia="fi-FI"/>
        </w:rPr>
        <mc:AlternateContent>
          <mc:Choice Requires="wps">
            <w:drawing>
              <wp:anchor distT="0" distB="0" distL="114300" distR="114300" simplePos="0" relativeHeight="251730432" behindDoc="0" locked="0" layoutInCell="1" allowOverlap="1" wp14:anchorId="383D2C88" wp14:editId="6FD5F355">
                <wp:simplePos x="0" y="0"/>
                <wp:positionH relativeFrom="column">
                  <wp:posOffset>3282315</wp:posOffset>
                </wp:positionH>
                <wp:positionV relativeFrom="paragraph">
                  <wp:posOffset>882650</wp:posOffset>
                </wp:positionV>
                <wp:extent cx="603250" cy="0"/>
                <wp:effectExtent l="38100" t="76200" r="0" b="114300"/>
                <wp:wrapNone/>
                <wp:docPr id="480" name="Suora nuoliyhdysviiva 480"/>
                <wp:cNvGraphicFramePr/>
                <a:graphic xmlns:a="http://schemas.openxmlformats.org/drawingml/2006/main">
                  <a:graphicData uri="http://schemas.microsoft.com/office/word/2010/wordprocessingShape">
                    <wps:wsp>
                      <wps:cNvCnPr/>
                      <wps:spPr>
                        <a:xfrm flipH="1">
                          <a:off x="0" y="0"/>
                          <a:ext cx="603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A0468" id="Suora nuoliyhdysviiva 480" o:spid="_x0000_s1026" type="#_x0000_t32" style="position:absolute;margin-left:258.45pt;margin-top:69.5pt;width:47.5pt;height: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" strokecolor="#004283 [3044]">
                <v:stroke endarrow="open"/>
              </v:shape>
            </w:pict>
          </mc:Fallback>
        </mc:AlternateContent>
      </w:r>
      <w:r w:rsidRPr="008E3E78">
        <w:rPr>
          <w:noProof/>
          <w:lang w:eastAsia="fi-FI"/>
        </w:rPr>
        <mc:AlternateContent>
          <mc:Choice Requires="wps">
            <w:drawing>
              <wp:anchor distT="0" distB="0" distL="114300" distR="114300" simplePos="0" relativeHeight="251659776" behindDoc="0" locked="0" layoutInCell="1" allowOverlap="1" wp14:anchorId="08CD7051" wp14:editId="7DE4F996">
                <wp:simplePos x="0" y="0"/>
                <wp:positionH relativeFrom="column">
                  <wp:posOffset>3894455</wp:posOffset>
                </wp:positionH>
                <wp:positionV relativeFrom="paragraph">
                  <wp:posOffset>676910</wp:posOffset>
                </wp:positionV>
                <wp:extent cx="2000885" cy="930910"/>
                <wp:effectExtent l="0" t="0" r="0" b="2540"/>
                <wp:wrapNone/>
                <wp:docPr id="481" name="Tekstiruutu 481"/>
                <wp:cNvGraphicFramePr/>
                <a:graphic xmlns:a="http://schemas.openxmlformats.org/drawingml/2006/main">
                  <a:graphicData uri="http://schemas.microsoft.com/office/word/2010/wordprocessingShape">
                    <wps:wsp>
                      <wps:cNvSpPr txBox="1"/>
                      <wps:spPr>
                        <a:xfrm>
                          <a:off x="0" y="0"/>
                          <a:ext cx="2000885" cy="930910"/>
                        </a:xfrm>
                        <a:prstGeom prst="rect">
                          <a:avLst/>
                        </a:prstGeom>
                        <a:noFill/>
                        <a:ln w="6350">
                          <a:noFill/>
                        </a:ln>
                        <a:effectLst/>
                      </wps:spPr>
                      <wps:txbx>
                        <w:txbxContent>
                          <w:p w14:paraId="49F49CA6" w14:textId="1F0FB6F3" w:rsidR="00DE6323" w:rsidRPr="00A66527" w:rsidRDefault="00DE6323" w:rsidP="00693549">
                            <w:pPr>
                              <w:jc w:val="both"/>
                            </w:pPr>
                            <w:r w:rsidRPr="00A66527">
                              <w:t>Valitse</w:t>
                            </w:r>
                            <w:r w:rsidRPr="00A66527">
                              <w:rPr>
                                <w:i/>
                              </w:rPr>
                              <w:t xml:space="preserve"> Yhdistä</w:t>
                            </w:r>
                            <w:r w:rsidRPr="00A66527">
                              <w:t xml:space="preserve">, anna otsikko, syötä haluamasi linkki </w:t>
                            </w:r>
                            <w:r w:rsidRPr="00A66527">
                              <w:rPr>
                                <w:i/>
                              </w:rPr>
                              <w:t>Yhdistä URL - kenttään</w:t>
                            </w:r>
                            <w:r w:rsidRPr="00A66527">
                              <w:t xml:space="preserve"> ja paina </w:t>
                            </w:r>
                            <w:r w:rsidRPr="00A66527">
                              <w:rPr>
                                <w:b/>
                              </w:rPr>
                              <w:t>Lisää.</w:t>
                            </w:r>
                            <w:r w:rsidRPr="00A66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7051" id="Tekstiruutu 481" o:spid="_x0000_s1065" type="#_x0000_t202" style="position:absolute;left:0;text-align:left;margin-left:306.65pt;margin-top:53.3pt;width:157.55pt;height:7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" filled="f" stroked="f" strokeweight=".5pt">
                <v:textbox>
                  <w:txbxContent>
                    <w:p w14:paraId="49F49CA6" w14:textId="1F0FB6F3" w:rsidR="00DE6323" w:rsidRPr="00A66527" w:rsidRDefault="00DE6323" w:rsidP="00693549">
                      <w:pPr>
                        <w:jc w:val="both"/>
                      </w:pPr>
                      <w:r w:rsidRPr="00A66527">
                        <w:t>Valitse</w:t>
                      </w:r>
                      <w:r w:rsidRPr="00A66527">
                        <w:rPr>
                          <w:i/>
                        </w:rPr>
                        <w:t xml:space="preserve"> Yhdistä</w:t>
                      </w:r>
                      <w:r w:rsidRPr="00A66527">
                        <w:t xml:space="preserve">, anna otsikko, syötä haluamasi linkki </w:t>
                      </w:r>
                      <w:r w:rsidRPr="00A66527">
                        <w:rPr>
                          <w:i/>
                        </w:rPr>
                        <w:t>Yhdistä URL - kenttään</w:t>
                      </w:r>
                      <w:r w:rsidRPr="00A66527">
                        <w:t xml:space="preserve"> ja paina </w:t>
                      </w:r>
                      <w:r w:rsidRPr="00A66527">
                        <w:rPr>
                          <w:b/>
                        </w:rPr>
                        <w:t>Lisää.</w:t>
                      </w:r>
                      <w:r w:rsidRPr="00A66527">
                        <w:t xml:space="preserve"> </w:t>
                      </w:r>
                    </w:p>
                  </w:txbxContent>
                </v:textbox>
              </v:shape>
            </w:pict>
          </mc:Fallback>
        </mc:AlternateContent>
      </w:r>
      <w:r w:rsidR="0036753F">
        <w:rPr>
          <w:noProof/>
          <w:lang w:eastAsia="fi-FI"/>
        </w:rPr>
        <w:drawing>
          <wp:inline distT="0" distB="0" distL="0" distR="0" wp14:anchorId="1A309879" wp14:editId="5447FD7B">
            <wp:extent cx="3105150" cy="1590675"/>
            <wp:effectExtent l="0" t="0" r="0"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05150" cy="1590675"/>
                    </a:xfrm>
                    <a:prstGeom prst="rect">
                      <a:avLst/>
                    </a:prstGeom>
                  </pic:spPr>
                </pic:pic>
              </a:graphicData>
            </a:graphic>
          </wp:inline>
        </w:drawing>
      </w:r>
    </w:p>
    <w:p w14:paraId="3EF5F252" w14:textId="77777777" w:rsidR="00693549" w:rsidRDefault="00693549" w:rsidP="00693549">
      <w:pPr>
        <w:ind w:left="720"/>
        <w:contextualSpacing/>
        <w:jc w:val="both"/>
        <w:rPr>
          <w:noProof/>
          <w:lang w:eastAsia="fi-FI"/>
        </w:rPr>
      </w:pPr>
    </w:p>
    <w:p w14:paraId="7C5E1498" w14:textId="77777777" w:rsidR="00693549" w:rsidRDefault="00693549" w:rsidP="00693549">
      <w:pPr>
        <w:ind w:left="720"/>
        <w:contextualSpacing/>
        <w:jc w:val="both"/>
        <w:rPr>
          <w:noProof/>
          <w:lang w:eastAsia="fi-FI"/>
        </w:rPr>
      </w:pPr>
      <w:r>
        <w:rPr>
          <w:noProof/>
          <w:lang w:eastAsia="fi-FI"/>
        </w:rPr>
        <w:t>Huomautuksen lisääminen:</w:t>
      </w:r>
    </w:p>
    <w:p w14:paraId="4048FF22" w14:textId="24E6BC1E" w:rsidR="00693549" w:rsidRPr="008E3E78" w:rsidRDefault="00693549" w:rsidP="00693549">
      <w:pPr>
        <w:ind w:left="720"/>
        <w:contextualSpacing/>
        <w:jc w:val="both"/>
        <w:rPr>
          <w:sz w:val="10"/>
          <w:szCs w:val="10"/>
        </w:rPr>
      </w:pPr>
      <w:r>
        <w:rPr>
          <w:noProof/>
          <w:lang w:eastAsia="fi-FI"/>
        </w:rPr>
        <mc:AlternateContent>
          <mc:Choice Requires="wps">
            <w:drawing>
              <wp:anchor distT="0" distB="0" distL="114300" distR="114300" simplePos="0" relativeHeight="251731456" behindDoc="0" locked="0" layoutInCell="1" allowOverlap="1" wp14:anchorId="62213D73" wp14:editId="68D4399D">
                <wp:simplePos x="0" y="0"/>
                <wp:positionH relativeFrom="column">
                  <wp:posOffset>3187677</wp:posOffset>
                </wp:positionH>
                <wp:positionV relativeFrom="paragraph">
                  <wp:posOffset>1005996</wp:posOffset>
                </wp:positionV>
                <wp:extent cx="564514" cy="0"/>
                <wp:effectExtent l="38100" t="76200" r="0" b="114300"/>
                <wp:wrapNone/>
                <wp:docPr id="485" name="Suora nuoliyhdysviiva 485"/>
                <wp:cNvGraphicFramePr/>
                <a:graphic xmlns:a="http://schemas.openxmlformats.org/drawingml/2006/main">
                  <a:graphicData uri="http://schemas.microsoft.com/office/word/2010/wordprocessingShape">
                    <wps:wsp>
                      <wps:cNvCnPr/>
                      <wps:spPr>
                        <a:xfrm flipH="1">
                          <a:off x="0" y="0"/>
                          <a:ext cx="564514" cy="0"/>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FB12BA4" id="Suora nuoliyhdysviiva 485" o:spid="_x0000_s1026" type="#_x0000_t32" style="position:absolute;margin-left:251pt;margin-top:79.2pt;width:44.45pt;height:0;flip:x;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" strokecolor="#00448b">
                <v:stroke endarrow="open"/>
              </v:shape>
            </w:pict>
          </mc:Fallback>
        </mc:AlternateContent>
      </w:r>
      <w:r w:rsidRPr="008E3E78">
        <w:rPr>
          <w:noProof/>
          <w:lang w:eastAsia="fi-FI"/>
        </w:rPr>
        <mc:AlternateContent>
          <mc:Choice Requires="wps">
            <w:drawing>
              <wp:anchor distT="0" distB="0" distL="114300" distR="114300" simplePos="0" relativeHeight="251660800" behindDoc="0" locked="0" layoutInCell="1" allowOverlap="1" wp14:anchorId="09C451DC" wp14:editId="30B32563">
                <wp:simplePos x="0" y="0"/>
                <wp:positionH relativeFrom="column">
                  <wp:posOffset>3748393</wp:posOffset>
                </wp:positionH>
                <wp:positionV relativeFrom="paragraph">
                  <wp:posOffset>834474</wp:posOffset>
                </wp:positionV>
                <wp:extent cx="2147534" cy="810883"/>
                <wp:effectExtent l="0" t="0" r="0" b="0"/>
                <wp:wrapNone/>
                <wp:docPr id="486" name="Tekstiruutu 486"/>
                <wp:cNvGraphicFramePr/>
                <a:graphic xmlns:a="http://schemas.openxmlformats.org/drawingml/2006/main">
                  <a:graphicData uri="http://schemas.microsoft.com/office/word/2010/wordprocessingShape">
                    <wps:wsp>
                      <wps:cNvSpPr txBox="1"/>
                      <wps:spPr>
                        <a:xfrm>
                          <a:off x="0" y="0"/>
                          <a:ext cx="2147534" cy="810883"/>
                        </a:xfrm>
                        <a:prstGeom prst="rect">
                          <a:avLst/>
                        </a:prstGeom>
                        <a:noFill/>
                        <a:ln w="6350">
                          <a:noFill/>
                        </a:ln>
                        <a:effectLst/>
                      </wps:spPr>
                      <wps:txbx>
                        <w:txbxContent>
                          <w:p w14:paraId="2012EECB" w14:textId="15AA644E" w:rsidR="00DE6323" w:rsidRPr="00A66527" w:rsidRDefault="00DE6323" w:rsidP="00693549">
                            <w:r w:rsidRPr="00A66527">
                              <w:t xml:space="preserve">Valitse </w:t>
                            </w:r>
                            <w:r w:rsidRPr="00A66527">
                              <w:rPr>
                                <w:i/>
                              </w:rPr>
                              <w:t>Huomautus</w:t>
                            </w:r>
                            <w:r w:rsidRPr="00A66527">
                              <w:t xml:space="preserve">, anna otsikko, syötä haluamasi teksti ja paina </w:t>
                            </w:r>
                            <w:r w:rsidRPr="00A66527">
                              <w:rPr>
                                <w:b/>
                              </w:rPr>
                              <w:t>Lisää.</w:t>
                            </w:r>
                            <w:r w:rsidRPr="00A6652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51DC" id="Tekstiruutu 486" o:spid="_x0000_s1066" type="#_x0000_t202" style="position:absolute;left:0;text-align:left;margin-left:295.15pt;margin-top:65.7pt;width:169.1pt;height:6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" filled="f" stroked="f" strokeweight=".5pt">
                <v:textbox>
                  <w:txbxContent>
                    <w:p w14:paraId="2012EECB" w14:textId="15AA644E" w:rsidR="00DE6323" w:rsidRPr="00A66527" w:rsidRDefault="00DE6323" w:rsidP="00693549">
                      <w:r w:rsidRPr="00A66527">
                        <w:t xml:space="preserve">Valitse </w:t>
                      </w:r>
                      <w:r w:rsidRPr="00A66527">
                        <w:rPr>
                          <w:i/>
                        </w:rPr>
                        <w:t>Huomautus</w:t>
                      </w:r>
                      <w:r w:rsidRPr="00A66527">
                        <w:t xml:space="preserve">, anna otsikko, syötä haluamasi teksti ja paina </w:t>
                      </w:r>
                      <w:r w:rsidRPr="00A66527">
                        <w:rPr>
                          <w:b/>
                        </w:rPr>
                        <w:t>Lisää.</w:t>
                      </w:r>
                      <w:r w:rsidRPr="00A66527">
                        <w:t xml:space="preserve"> </w:t>
                      </w:r>
                    </w:p>
                  </w:txbxContent>
                </v:textbox>
              </v:shape>
            </w:pict>
          </mc:Fallback>
        </mc:AlternateContent>
      </w:r>
      <w:r w:rsidR="0036753F">
        <w:rPr>
          <w:noProof/>
          <w:lang w:eastAsia="fi-FI"/>
        </w:rPr>
        <w:drawing>
          <wp:inline distT="0" distB="0" distL="0" distR="0" wp14:anchorId="110ED12A" wp14:editId="63AE0946">
            <wp:extent cx="2952750" cy="18192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52750" cy="1819275"/>
                    </a:xfrm>
                    <a:prstGeom prst="rect">
                      <a:avLst/>
                    </a:prstGeom>
                  </pic:spPr>
                </pic:pic>
              </a:graphicData>
            </a:graphic>
          </wp:inline>
        </w:drawing>
      </w:r>
    </w:p>
    <w:p w14:paraId="4B709531" w14:textId="77777777" w:rsidR="00693549" w:rsidRPr="008E3E78" w:rsidRDefault="00693549" w:rsidP="00693549">
      <w:pPr>
        <w:ind w:firstLine="709"/>
        <w:jc w:val="both"/>
        <w:rPr>
          <w:noProof/>
          <w:lang w:eastAsia="fi-FI"/>
        </w:rPr>
      </w:pPr>
    </w:p>
    <w:p w14:paraId="39184A79" w14:textId="5A936916" w:rsidR="00693549" w:rsidRPr="008E3E78" w:rsidRDefault="00693549" w:rsidP="00693549">
      <w:pPr>
        <w:ind w:firstLine="709"/>
        <w:jc w:val="both"/>
      </w:pPr>
      <w:r w:rsidRPr="008E3E78">
        <w:rPr>
          <w:noProof/>
          <w:lang w:eastAsia="fi-FI"/>
        </w:rPr>
        <w:t xml:space="preserve"> </w:t>
      </w:r>
    </w:p>
    <w:p w14:paraId="73EDDD58" w14:textId="77777777" w:rsidR="00693549" w:rsidRPr="008E3E78" w:rsidRDefault="00693549" w:rsidP="00693549">
      <w:pPr>
        <w:ind w:left="720"/>
        <w:contextualSpacing/>
        <w:jc w:val="both"/>
      </w:pPr>
    </w:p>
    <w:p w14:paraId="3A1F9584" w14:textId="25DF0163" w:rsidR="007A0415" w:rsidRDefault="00693549" w:rsidP="00693549">
      <w:pPr>
        <w:numPr>
          <w:ilvl w:val="0"/>
          <w:numId w:val="27"/>
        </w:numPr>
        <w:contextualSpacing/>
        <w:jc w:val="both"/>
      </w:pPr>
      <w:r w:rsidRPr="00A66527">
        <w:rPr>
          <w:noProof/>
          <w:lang w:eastAsia="fi-FI"/>
        </w:rPr>
        <w:t xml:space="preserve">Klikkaa vielä sivun alalaidasta </w:t>
      </w:r>
      <w:r w:rsidRPr="00BC6966">
        <w:rPr>
          <w:b/>
          <w:noProof/>
          <w:lang w:eastAsia="fi-FI"/>
        </w:rPr>
        <w:t>Rekisteröi tositteet</w:t>
      </w:r>
      <w:r>
        <w:rPr>
          <w:noProof/>
          <w:lang w:eastAsia="fi-FI"/>
        </w:rPr>
        <w:t xml:space="preserve"> ja </w:t>
      </w:r>
      <w:r w:rsidRPr="008E3E78">
        <w:rPr>
          <w:noProof/>
          <w:lang w:eastAsia="fi-FI"/>
        </w:rPr>
        <w:t xml:space="preserve">Paina </w:t>
      </w:r>
      <w:r w:rsidRPr="008E3E78">
        <w:rPr>
          <w:b/>
          <w:noProof/>
          <w:lang w:eastAsia="fi-FI"/>
        </w:rPr>
        <w:t>Tark.</w:t>
      </w:r>
      <w:r w:rsidRPr="008E3E78">
        <w:rPr>
          <w:noProof/>
          <w:lang w:eastAsia="fi-FI"/>
        </w:rPr>
        <w:t xml:space="preserve"> – painiketta niin näet laskun yhteenvedon. </w:t>
      </w:r>
      <w:r w:rsidR="007A0415" w:rsidRPr="008E3E78">
        <w:rPr>
          <w:noProof/>
          <w:lang w:eastAsia="fi-FI"/>
        </w:rPr>
        <w:drawing>
          <wp:inline distT="0" distB="0" distL="0" distR="0" wp14:anchorId="7745083B" wp14:editId="651E5D51">
            <wp:extent cx="1744133" cy="163768"/>
            <wp:effectExtent l="0" t="0" r="0" b="8255"/>
            <wp:docPr id="596" name="Kuva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746046" cy="163948"/>
                    </a:xfrm>
                    <a:prstGeom prst="rect">
                      <a:avLst/>
                    </a:prstGeom>
                  </pic:spPr>
                </pic:pic>
              </a:graphicData>
            </a:graphic>
          </wp:inline>
        </w:drawing>
      </w:r>
    </w:p>
    <w:p w14:paraId="07516D90" w14:textId="4864B15A" w:rsidR="00693549" w:rsidRPr="008E3E78" w:rsidRDefault="00693549" w:rsidP="007A0415">
      <w:pPr>
        <w:ind w:left="720"/>
        <w:contextualSpacing/>
        <w:jc w:val="both"/>
      </w:pPr>
      <w:r w:rsidRPr="008E3E78">
        <w:rPr>
          <w:b/>
          <w:noProof/>
          <w:lang w:eastAsia="fi-FI"/>
        </w:rPr>
        <w:t>Näytä kululomake</w:t>
      </w:r>
      <w:r w:rsidRPr="008E3E78">
        <w:rPr>
          <w:noProof/>
          <w:lang w:eastAsia="fi-FI"/>
        </w:rPr>
        <w:t xml:space="preserve"> – painikkeesta painamalla näet matkalaskutulosteen pdf-muodossa.  </w:t>
      </w:r>
    </w:p>
    <w:p w14:paraId="59E4D2B3" w14:textId="77777777" w:rsidR="00693549" w:rsidRPr="008E3E78" w:rsidRDefault="00693549" w:rsidP="00693549">
      <w:pPr>
        <w:ind w:left="720"/>
        <w:contextualSpacing/>
        <w:jc w:val="both"/>
      </w:pPr>
    </w:p>
    <w:p w14:paraId="3A740F5E" w14:textId="77777777" w:rsidR="00693549" w:rsidRPr="008E3E78" w:rsidRDefault="00693549" w:rsidP="00693549">
      <w:pPr>
        <w:ind w:left="720"/>
        <w:contextualSpacing/>
        <w:jc w:val="both"/>
      </w:pPr>
      <w:r w:rsidRPr="008E3E78">
        <w:rPr>
          <w:noProof/>
          <w:lang w:eastAsia="fi-FI"/>
        </w:rPr>
        <w:lastRenderedPageBreak/>
        <mc:AlternateContent>
          <mc:Choice Requires="wps">
            <w:drawing>
              <wp:anchor distT="0" distB="0" distL="114300" distR="114300" simplePos="0" relativeHeight="251639296" behindDoc="0" locked="0" layoutInCell="1" allowOverlap="1" wp14:anchorId="0CB28FEB" wp14:editId="58EED626">
                <wp:simplePos x="0" y="0"/>
                <wp:positionH relativeFrom="column">
                  <wp:posOffset>1132438</wp:posOffset>
                </wp:positionH>
                <wp:positionV relativeFrom="paragraph">
                  <wp:posOffset>2294268</wp:posOffset>
                </wp:positionV>
                <wp:extent cx="1919334" cy="76954"/>
                <wp:effectExtent l="0" t="76200" r="0" b="37465"/>
                <wp:wrapNone/>
                <wp:docPr id="487" name="Suora nuoliyhdysviiva 487"/>
                <wp:cNvGraphicFramePr/>
                <a:graphic xmlns:a="http://schemas.openxmlformats.org/drawingml/2006/main">
                  <a:graphicData uri="http://schemas.microsoft.com/office/word/2010/wordprocessingShape">
                    <wps:wsp>
                      <wps:cNvCnPr/>
                      <wps:spPr>
                        <a:xfrm flipV="1">
                          <a:off x="0" y="0"/>
                          <a:ext cx="1919334" cy="76954"/>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anchor>
            </w:drawing>
          </mc:Choice>
          <mc:Fallback>
            <w:pict>
              <v:shape w14:anchorId="24D5D536" id="Suora nuoliyhdysviiva 487" o:spid="_x0000_s1026" type="#_x0000_t32" style="position:absolute;margin-left:89.15pt;margin-top:180.65pt;width:151.15pt;height:6.05pt;flip:y;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" strokecolor="#00448b">
                <v:stroke endarrow="open"/>
              </v:shape>
            </w:pict>
          </mc:Fallback>
        </mc:AlternateContent>
      </w:r>
      <w:r w:rsidRPr="008E3E78">
        <w:rPr>
          <w:noProof/>
          <w:lang w:eastAsia="fi-FI"/>
        </w:rPr>
        <w:drawing>
          <wp:anchor distT="0" distB="0" distL="114300" distR="114300" simplePos="0" relativeHeight="251636224" behindDoc="0" locked="0" layoutInCell="1" allowOverlap="1" wp14:anchorId="17780417" wp14:editId="5D9A54F5">
            <wp:simplePos x="0" y="0"/>
            <wp:positionH relativeFrom="column">
              <wp:posOffset>3480435</wp:posOffset>
            </wp:positionH>
            <wp:positionV relativeFrom="paragraph">
              <wp:posOffset>1519266</wp:posOffset>
            </wp:positionV>
            <wp:extent cx="823595" cy="1158240"/>
            <wp:effectExtent l="19050" t="19050" r="14605" b="22860"/>
            <wp:wrapNone/>
            <wp:docPr id="597" name="Kuva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23595" cy="115824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635200" behindDoc="0" locked="0" layoutInCell="1" allowOverlap="1" wp14:anchorId="5AF383D3" wp14:editId="04BA1D17">
            <wp:simplePos x="0" y="0"/>
            <wp:positionH relativeFrom="column">
              <wp:posOffset>3888740</wp:posOffset>
            </wp:positionH>
            <wp:positionV relativeFrom="paragraph">
              <wp:posOffset>1577975</wp:posOffset>
            </wp:positionV>
            <wp:extent cx="687705" cy="1153795"/>
            <wp:effectExtent l="19050" t="19050" r="17145" b="27305"/>
            <wp:wrapNone/>
            <wp:docPr id="598" name="Kuva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87705" cy="115379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637248" behindDoc="0" locked="0" layoutInCell="1" allowOverlap="1" wp14:anchorId="02FD1B12" wp14:editId="72FAA5E9">
            <wp:simplePos x="0" y="0"/>
            <wp:positionH relativeFrom="column">
              <wp:posOffset>3128645</wp:posOffset>
            </wp:positionH>
            <wp:positionV relativeFrom="paragraph">
              <wp:posOffset>1365885</wp:posOffset>
            </wp:positionV>
            <wp:extent cx="895985" cy="1195705"/>
            <wp:effectExtent l="19050" t="19050" r="18415" b="23495"/>
            <wp:wrapNone/>
            <wp:docPr id="599" name="Kuva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95985" cy="119570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mc:AlternateContent>
          <mc:Choice Requires="wps">
            <w:drawing>
              <wp:anchor distT="0" distB="0" distL="114300" distR="114300" simplePos="0" relativeHeight="251634176" behindDoc="0" locked="0" layoutInCell="1" allowOverlap="1" wp14:anchorId="10C68AE9" wp14:editId="14BBE272">
                <wp:simplePos x="0" y="0"/>
                <wp:positionH relativeFrom="column">
                  <wp:posOffset>453428</wp:posOffset>
                </wp:positionH>
                <wp:positionV relativeFrom="paragraph">
                  <wp:posOffset>2341754</wp:posOffset>
                </wp:positionV>
                <wp:extent cx="579422" cy="139700"/>
                <wp:effectExtent l="0" t="0" r="11430" b="12700"/>
                <wp:wrapNone/>
                <wp:docPr id="488" name="Pyöristetty suorakulmio 488"/>
                <wp:cNvGraphicFramePr/>
                <a:graphic xmlns:a="http://schemas.openxmlformats.org/drawingml/2006/main">
                  <a:graphicData uri="http://schemas.microsoft.com/office/word/2010/wordprocessingShape">
                    <wps:wsp>
                      <wps:cNvSpPr/>
                      <wps:spPr>
                        <a:xfrm>
                          <a:off x="0" y="0"/>
                          <a:ext cx="579422"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F0D5C" id="Pyöristetty suorakulmio 488" o:spid="_x0000_s1026" style="position:absolute;margin-left:35.7pt;margin-top:184.4pt;width:45.6pt;height:1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43794CB8" wp14:editId="06EADA34">
            <wp:extent cx="3534965" cy="2593818"/>
            <wp:effectExtent l="0" t="0" r="8890" b="0"/>
            <wp:docPr id="600" name="Kuva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534965" cy="2593818"/>
                    </a:xfrm>
                    <a:prstGeom prst="rect">
                      <a:avLst/>
                    </a:prstGeom>
                  </pic:spPr>
                </pic:pic>
              </a:graphicData>
            </a:graphic>
          </wp:inline>
        </w:drawing>
      </w:r>
    </w:p>
    <w:p w14:paraId="117E6A09" w14:textId="77777777" w:rsidR="00693549" w:rsidRPr="008E3E78" w:rsidRDefault="00693549" w:rsidP="00693549">
      <w:pPr>
        <w:ind w:left="720"/>
        <w:contextualSpacing/>
        <w:jc w:val="both"/>
      </w:pPr>
    </w:p>
    <w:p w14:paraId="39B6896D" w14:textId="77777777" w:rsidR="00693549" w:rsidRPr="008E3E78" w:rsidRDefault="00693549" w:rsidP="00693549">
      <w:pPr>
        <w:numPr>
          <w:ilvl w:val="0"/>
          <w:numId w:val="27"/>
        </w:numPr>
        <w:contextualSpacing/>
        <w:jc w:val="both"/>
      </w:pPr>
      <w:r w:rsidRPr="008E3E78">
        <w:rPr>
          <w:noProof/>
          <w:lang w:eastAsia="fi-FI"/>
        </w:rPr>
        <w:t xml:space="preserve">Jos haluat muuttaa tai täydentää matkalaskua, pääset edellisille sivuille takaisin joko sivun ylä- ja alareunasta löytyvällä </w:t>
      </w:r>
      <w:r w:rsidRPr="008E3E78">
        <w:rPr>
          <w:b/>
          <w:noProof/>
          <w:lang w:eastAsia="fi-FI"/>
        </w:rPr>
        <w:t>Edellinen askel</w:t>
      </w:r>
      <w:r w:rsidRPr="008E3E78">
        <w:rPr>
          <w:noProof/>
          <w:lang w:eastAsia="fi-FI"/>
        </w:rPr>
        <w:t xml:space="preserve"> – painikkeella tai painamalla sivun ylälaidan kaaviosta löytyviä edeltävien vaiheiden laatikoita. </w:t>
      </w:r>
    </w:p>
    <w:p w14:paraId="2AC2F03E" w14:textId="77777777" w:rsidR="00693549" w:rsidRPr="008E3E78" w:rsidRDefault="00693549" w:rsidP="00693549">
      <w:pPr>
        <w:ind w:left="720"/>
        <w:contextualSpacing/>
        <w:jc w:val="both"/>
      </w:pPr>
    </w:p>
    <w:p w14:paraId="1387459B" w14:textId="77777777" w:rsidR="00693549" w:rsidRDefault="00693549" w:rsidP="00693549">
      <w:pPr>
        <w:ind w:left="720"/>
        <w:contextualSpacing/>
        <w:jc w:val="both"/>
      </w:pPr>
      <w:r w:rsidRPr="008E3E78">
        <w:rPr>
          <w:noProof/>
          <w:lang w:eastAsia="fi-FI"/>
        </w:rPr>
        <mc:AlternateContent>
          <mc:Choice Requires="wps">
            <w:drawing>
              <wp:anchor distT="0" distB="0" distL="114300" distR="114300" simplePos="0" relativeHeight="251643392" behindDoc="0" locked="0" layoutInCell="1" allowOverlap="1" wp14:anchorId="3159F43A" wp14:editId="7AC1A580">
                <wp:simplePos x="0" y="0"/>
                <wp:positionH relativeFrom="column">
                  <wp:posOffset>652434</wp:posOffset>
                </wp:positionH>
                <wp:positionV relativeFrom="paragraph">
                  <wp:posOffset>189865</wp:posOffset>
                </wp:positionV>
                <wp:extent cx="837445" cy="248970"/>
                <wp:effectExtent l="0" t="0" r="20320" b="17780"/>
                <wp:wrapNone/>
                <wp:docPr id="489" name="Pyöristetty suorakulmio 489"/>
                <wp:cNvGraphicFramePr/>
                <a:graphic xmlns:a="http://schemas.openxmlformats.org/drawingml/2006/main">
                  <a:graphicData uri="http://schemas.microsoft.com/office/word/2010/wordprocessingShape">
                    <wps:wsp>
                      <wps:cNvSpPr/>
                      <wps:spPr>
                        <a:xfrm>
                          <a:off x="0" y="0"/>
                          <a:ext cx="837445" cy="2489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039A4" id="Pyöristetty suorakulmio 489" o:spid="_x0000_s1026" style="position:absolute;margin-left:51.35pt;margin-top:14.95pt;width:65.95pt;height:19.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" filled="f" strokecolor="#dc0a0a" strokeweight="1pt"/>
            </w:pict>
          </mc:Fallback>
        </mc:AlternateContent>
      </w:r>
      <w:r w:rsidRPr="008E3E78">
        <w:rPr>
          <w:noProof/>
          <w:lang w:eastAsia="fi-FI"/>
        </w:rPr>
        <mc:AlternateContent>
          <mc:Choice Requires="wps">
            <w:drawing>
              <wp:anchor distT="0" distB="0" distL="114300" distR="114300" simplePos="0" relativeHeight="251641344" behindDoc="0" locked="0" layoutInCell="1" allowOverlap="1" wp14:anchorId="55B43B50" wp14:editId="71F70A92">
                <wp:simplePos x="0" y="0"/>
                <wp:positionH relativeFrom="column">
                  <wp:posOffset>498695</wp:posOffset>
                </wp:positionH>
                <wp:positionV relativeFrom="paragraph">
                  <wp:posOffset>579377</wp:posOffset>
                </wp:positionV>
                <wp:extent cx="420684" cy="98959"/>
                <wp:effectExtent l="0" t="0" r="17780" b="15875"/>
                <wp:wrapNone/>
                <wp:docPr id="490" name="Pyöristetty suorakulmio 490"/>
                <wp:cNvGraphicFramePr/>
                <a:graphic xmlns:a="http://schemas.openxmlformats.org/drawingml/2006/main">
                  <a:graphicData uri="http://schemas.microsoft.com/office/word/2010/wordprocessingShape">
                    <wps:wsp>
                      <wps:cNvSpPr/>
                      <wps:spPr>
                        <a:xfrm>
                          <a:off x="0" y="0"/>
                          <a:ext cx="420684" cy="98959"/>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4845A" id="Pyöristetty suorakulmio 490" o:spid="_x0000_s1026" style="position:absolute;margin-left:39.25pt;margin-top:45.6pt;width:33.1pt;height:7.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0246DDE1" wp14:editId="2D5D729C">
            <wp:extent cx="3384600" cy="733330"/>
            <wp:effectExtent l="0" t="0" r="6350" b="0"/>
            <wp:docPr id="601" name="Kuva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390360" cy="734578"/>
                    </a:xfrm>
                    <a:prstGeom prst="rect">
                      <a:avLst/>
                    </a:prstGeom>
                  </pic:spPr>
                </pic:pic>
              </a:graphicData>
            </a:graphic>
          </wp:inline>
        </w:drawing>
      </w:r>
    </w:p>
    <w:p w14:paraId="4785FEEF" w14:textId="77777777" w:rsidR="00693549" w:rsidRPr="008E3E78" w:rsidRDefault="00693549" w:rsidP="00693549">
      <w:pPr>
        <w:ind w:left="720"/>
        <w:contextualSpacing/>
        <w:jc w:val="both"/>
      </w:pPr>
    </w:p>
    <w:p w14:paraId="7A91F66E" w14:textId="77777777" w:rsidR="00693549" w:rsidRPr="008E3E78" w:rsidRDefault="00693549" w:rsidP="00693549">
      <w:pPr>
        <w:numPr>
          <w:ilvl w:val="0"/>
          <w:numId w:val="27"/>
        </w:numPr>
        <w:contextualSpacing/>
        <w:jc w:val="both"/>
      </w:pPr>
      <w:r w:rsidRPr="008E3E78">
        <w:rPr>
          <w:noProof/>
          <w:lang w:eastAsia="fi-FI"/>
        </w:rPr>
        <w:t>Kun matkalasku on valmis, valitse lopuksi</w:t>
      </w:r>
      <w:r>
        <w:rPr>
          <w:noProof/>
          <w:lang w:eastAsia="fi-FI"/>
        </w:rPr>
        <w:t xml:space="preserve"> kohta</w:t>
      </w:r>
      <w:r w:rsidRPr="008E3E78">
        <w:rPr>
          <w:noProof/>
          <w:lang w:eastAsia="fi-FI"/>
        </w:rPr>
        <w:t xml:space="preserve"> </w:t>
      </w:r>
      <w:r w:rsidRPr="00D10E7D">
        <w:rPr>
          <w:i/>
          <w:noProof/>
          <w:lang w:eastAsia="fi-FI"/>
        </w:rPr>
        <w:t>Tallenna ja lähetä hyväksyttäväksi</w:t>
      </w:r>
      <w:r w:rsidRPr="008E3E78">
        <w:rPr>
          <w:noProof/>
          <w:lang w:eastAsia="fi-FI"/>
        </w:rPr>
        <w:t xml:space="preserve"> ja paina vielä </w:t>
      </w:r>
      <w:r w:rsidRPr="008E3E78">
        <w:rPr>
          <w:b/>
          <w:noProof/>
          <w:lang w:eastAsia="fi-FI"/>
        </w:rPr>
        <w:t>Tallenna ja lähetä hyväksyttäväksi</w:t>
      </w:r>
      <w:r w:rsidRPr="008E3E78">
        <w:rPr>
          <w:noProof/>
          <w:lang w:eastAsia="fi-FI"/>
        </w:rPr>
        <w:t xml:space="preserve">  – painiketta.   </w:t>
      </w:r>
    </w:p>
    <w:p w14:paraId="4CA7D179" w14:textId="77777777" w:rsidR="00693549" w:rsidRPr="008E3E78" w:rsidRDefault="00693549" w:rsidP="00693549">
      <w:pPr>
        <w:jc w:val="both"/>
      </w:pPr>
    </w:p>
    <w:p w14:paraId="5D1BDE01"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46464" behindDoc="0" locked="0" layoutInCell="1" allowOverlap="1" wp14:anchorId="5B19853E" wp14:editId="75028FFA">
                <wp:simplePos x="0" y="0"/>
                <wp:positionH relativeFrom="column">
                  <wp:posOffset>854408</wp:posOffset>
                </wp:positionH>
                <wp:positionV relativeFrom="paragraph">
                  <wp:posOffset>31083</wp:posOffset>
                </wp:positionV>
                <wp:extent cx="955140" cy="139700"/>
                <wp:effectExtent l="0" t="0" r="16510" b="12700"/>
                <wp:wrapNone/>
                <wp:docPr id="491" name="Pyöristetty suorakulmio 491"/>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121A3" id="Pyöristetty suorakulmio 491" o:spid="_x0000_s1026" style="position:absolute;margin-left:67.3pt;margin-top:2.45pt;width:75.2pt;height:1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" filled="f" strokecolor="#dc0a0a" strokeweight="1pt"/>
            </w:pict>
          </mc:Fallback>
        </mc:AlternateContent>
      </w:r>
      <w:r w:rsidRPr="008E3E78">
        <w:rPr>
          <w:noProof/>
          <w:lang w:eastAsia="fi-FI"/>
        </w:rPr>
        <mc:AlternateContent>
          <mc:Choice Requires="wps">
            <w:drawing>
              <wp:anchor distT="0" distB="0" distL="114300" distR="114300" simplePos="0" relativeHeight="251645440" behindDoc="0" locked="0" layoutInCell="1" allowOverlap="1" wp14:anchorId="55D7B586" wp14:editId="7E5A6AB2">
                <wp:simplePos x="0" y="0"/>
                <wp:positionH relativeFrom="column">
                  <wp:posOffset>367420</wp:posOffset>
                </wp:positionH>
                <wp:positionV relativeFrom="paragraph">
                  <wp:posOffset>548816</wp:posOffset>
                </wp:positionV>
                <wp:extent cx="955140" cy="139700"/>
                <wp:effectExtent l="0" t="0" r="16510" b="12700"/>
                <wp:wrapNone/>
                <wp:docPr id="492" name="Pyöristetty suorakulmio 492"/>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DD8FE" id="Pyöristetty suorakulmio 492" o:spid="_x0000_s1026" style="position:absolute;margin-left:28.95pt;margin-top:43.2pt;width:75.2pt;height:1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0CD382B2" wp14:editId="6DBC18AF">
            <wp:extent cx="3023858" cy="812600"/>
            <wp:effectExtent l="0" t="0" r="5715" b="6985"/>
            <wp:docPr id="602" name="Kuva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25490" cy="813039"/>
                    </a:xfrm>
                    <a:prstGeom prst="rect">
                      <a:avLst/>
                    </a:prstGeom>
                  </pic:spPr>
                </pic:pic>
              </a:graphicData>
            </a:graphic>
          </wp:inline>
        </w:drawing>
      </w:r>
    </w:p>
    <w:p w14:paraId="1120BE68" w14:textId="77777777" w:rsidR="00693549" w:rsidRPr="008E3E78" w:rsidRDefault="00693549" w:rsidP="00693549">
      <w:pPr>
        <w:ind w:firstLine="567"/>
        <w:jc w:val="both"/>
      </w:pPr>
    </w:p>
    <w:p w14:paraId="303560CB" w14:textId="77777777" w:rsidR="00693549" w:rsidRDefault="00693549" w:rsidP="00693549">
      <w:pPr>
        <w:numPr>
          <w:ilvl w:val="0"/>
          <w:numId w:val="27"/>
        </w:numPr>
        <w:contextualSpacing/>
        <w:jc w:val="both"/>
      </w:pPr>
      <w:r w:rsidRPr="008E3E78">
        <w:rPr>
          <w:noProof/>
          <w:lang w:eastAsia="fi-FI"/>
        </w:rPr>
        <w:t>Kun järjestelmä ilmoittaa, että kululasku on tallennettu, se on lähtenyt eteenpäin tarka</w:t>
      </w:r>
      <w:r>
        <w:rPr>
          <w:noProof/>
          <w:lang w:eastAsia="fi-FI"/>
        </w:rPr>
        <w:t>stettavaksi ja hyväksyttäväksi.</w:t>
      </w:r>
    </w:p>
    <w:p w14:paraId="0ACF0A64" w14:textId="77777777" w:rsidR="00693549" w:rsidRDefault="00693549" w:rsidP="00693549">
      <w:pPr>
        <w:ind w:left="720"/>
        <w:contextualSpacing/>
        <w:jc w:val="both"/>
        <w:rPr>
          <w:noProof/>
          <w:lang w:eastAsia="fi-FI"/>
        </w:rPr>
      </w:pPr>
    </w:p>
    <w:p w14:paraId="43CE4C1C" w14:textId="77777777" w:rsidR="00693549" w:rsidRPr="008E3E78" w:rsidRDefault="00693549" w:rsidP="00693549">
      <w:pPr>
        <w:ind w:left="720"/>
        <w:contextualSpacing/>
        <w:jc w:val="both"/>
      </w:pPr>
      <w:r w:rsidRPr="008E3E78">
        <w:rPr>
          <w:noProof/>
          <w:lang w:eastAsia="fi-FI"/>
        </w:rPr>
        <w:t xml:space="preserve">Voit nyt kirjautua ulos SAP Portaalista tai sulkea selaimen ruudun oikeasta yläkulmasta.  </w:t>
      </w:r>
    </w:p>
    <w:p w14:paraId="5C4AA756" w14:textId="77777777" w:rsidR="00693549" w:rsidRPr="008E3E78" w:rsidRDefault="00693549" w:rsidP="00693549">
      <w:pPr>
        <w:ind w:firstLine="567"/>
        <w:jc w:val="both"/>
      </w:pPr>
      <w:r w:rsidRPr="008E3E78">
        <w:rPr>
          <w:noProof/>
          <w:lang w:eastAsia="fi-FI"/>
        </w:rPr>
        <w:drawing>
          <wp:inline distT="0" distB="0" distL="0" distR="0" wp14:anchorId="0A460AC0" wp14:editId="640BF2AC">
            <wp:extent cx="3743325" cy="590550"/>
            <wp:effectExtent l="0" t="0" r="9525" b="0"/>
            <wp:docPr id="603" name="Kuva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743325" cy="590550"/>
                    </a:xfrm>
                    <a:prstGeom prst="rect">
                      <a:avLst/>
                    </a:prstGeom>
                  </pic:spPr>
                </pic:pic>
              </a:graphicData>
            </a:graphic>
          </wp:inline>
        </w:drawing>
      </w:r>
    </w:p>
    <w:p w14:paraId="37026DED"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48512" behindDoc="0" locked="0" layoutInCell="1" allowOverlap="1" wp14:anchorId="5DDE0D58" wp14:editId="3969AF7D">
                <wp:simplePos x="0" y="0"/>
                <wp:positionH relativeFrom="column">
                  <wp:posOffset>2906108</wp:posOffset>
                </wp:positionH>
                <wp:positionV relativeFrom="paragraph">
                  <wp:posOffset>26922</wp:posOffset>
                </wp:positionV>
                <wp:extent cx="393700" cy="139700"/>
                <wp:effectExtent l="0" t="0" r="25400" b="12700"/>
                <wp:wrapNone/>
                <wp:docPr id="493" name="Pyöristetty suorakulmio 493"/>
                <wp:cNvGraphicFramePr/>
                <a:graphic xmlns:a="http://schemas.openxmlformats.org/drawingml/2006/main">
                  <a:graphicData uri="http://schemas.microsoft.com/office/word/2010/wordprocessingShape">
                    <wps:wsp>
                      <wps:cNvSpPr/>
                      <wps:spPr>
                        <a:xfrm>
                          <a:off x="0" y="0"/>
                          <a:ext cx="39370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A5DE4" id="Pyöristetty suorakulmio 493" o:spid="_x0000_s1026" style="position:absolute;margin-left:228.85pt;margin-top:2.1pt;width:31pt;height: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" filled="f" strokecolor="#dc0a0a" strokeweight="1pt"/>
            </w:pict>
          </mc:Fallback>
        </mc:AlternateContent>
      </w:r>
      <w:r w:rsidRPr="008E3E78">
        <w:rPr>
          <w:noProof/>
          <w:lang w:eastAsia="fi-FI"/>
        </w:rPr>
        <w:drawing>
          <wp:inline distT="0" distB="0" distL="0" distR="0" wp14:anchorId="28D6BAA1" wp14:editId="267E23AE">
            <wp:extent cx="3019232" cy="362309"/>
            <wp:effectExtent l="0" t="0" r="0" b="0"/>
            <wp:docPr id="604" name="Kuva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045056" cy="365408"/>
                    </a:xfrm>
                    <a:prstGeom prst="rect">
                      <a:avLst/>
                    </a:prstGeom>
                  </pic:spPr>
                </pic:pic>
              </a:graphicData>
            </a:graphic>
          </wp:inline>
        </w:drawing>
      </w:r>
    </w:p>
    <w:p w14:paraId="733FF536" w14:textId="77777777" w:rsidR="00693549" w:rsidRPr="008E3E78" w:rsidRDefault="00693549" w:rsidP="00693549">
      <w:pPr>
        <w:ind w:firstLine="567"/>
        <w:jc w:val="both"/>
      </w:pPr>
    </w:p>
    <w:p w14:paraId="77AF09D5" w14:textId="77777777" w:rsidR="00693549" w:rsidRPr="008E3E78" w:rsidRDefault="00693549" w:rsidP="00693549">
      <w:pPr>
        <w:pStyle w:val="Otsikko3"/>
        <w:numPr>
          <w:ilvl w:val="2"/>
          <w:numId w:val="48"/>
        </w:numPr>
      </w:pPr>
      <w:bookmarkStart w:id="41" w:name="_Toc437850195"/>
      <w:bookmarkStart w:id="42" w:name="_Toc526937804"/>
      <w:r w:rsidRPr="008E3E78">
        <w:t>Kululaskun tekeminen</w:t>
      </w:r>
      <w:bookmarkEnd w:id="41"/>
      <w:bookmarkEnd w:id="42"/>
    </w:p>
    <w:p w14:paraId="11191BE7" w14:textId="77777777" w:rsidR="00693549" w:rsidRPr="008E3E78" w:rsidRDefault="00693549" w:rsidP="00693549">
      <w:r>
        <w:rPr>
          <w:noProof/>
          <w:lang w:eastAsia="fi-FI"/>
        </w:rPr>
        <mc:AlternateContent>
          <mc:Choice Requires="wps">
            <w:drawing>
              <wp:anchor distT="0" distB="0" distL="114300" distR="114300" simplePos="0" relativeHeight="251694592" behindDoc="0" locked="0" layoutInCell="1" allowOverlap="1" wp14:anchorId="4FBFA485" wp14:editId="502B98CF">
                <wp:simplePos x="0" y="0"/>
                <wp:positionH relativeFrom="column">
                  <wp:posOffset>265873</wp:posOffset>
                </wp:positionH>
                <wp:positionV relativeFrom="paragraph">
                  <wp:posOffset>87492</wp:posOffset>
                </wp:positionV>
                <wp:extent cx="6122504" cy="667385"/>
                <wp:effectExtent l="0" t="0" r="12065" b="18415"/>
                <wp:wrapNone/>
                <wp:docPr id="494" name="Pyöristetty suorakulmio 494"/>
                <wp:cNvGraphicFramePr/>
                <a:graphic xmlns:a="http://schemas.openxmlformats.org/drawingml/2006/main">
                  <a:graphicData uri="http://schemas.microsoft.com/office/word/2010/wordprocessingShape">
                    <wps:wsp>
                      <wps:cNvSpPr/>
                      <wps:spPr>
                        <a:xfrm>
                          <a:off x="0" y="0"/>
                          <a:ext cx="6122504" cy="6673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17198" id="Pyöristetty suorakulmio 494" o:spid="_x0000_s1026" style="position:absolute;margin-left:20.95pt;margin-top:6.9pt;width:482.1pt;height:5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" filled="f" strokecolor="red" strokeweight="2pt"/>
            </w:pict>
          </mc:Fallback>
        </mc:AlternateContent>
      </w:r>
    </w:p>
    <w:p w14:paraId="0B503993" w14:textId="77777777" w:rsidR="00693549" w:rsidRDefault="00693549" w:rsidP="00693549">
      <w:pPr>
        <w:ind w:left="709"/>
      </w:pPr>
      <w:r>
        <w:t>Kaupungin kaikissa hankinnoissa tulee noudattaa</w:t>
      </w:r>
      <w:r w:rsidRPr="00C337BB">
        <w:t xml:space="preserve"> </w:t>
      </w:r>
      <w:r>
        <w:t>hankintaohjeita ja kaikki tarvikkeet on hankittava kilpailutetuista hankintapaikoista. Kululasku tehdään tapauksissa, joissa tulee äkillinen välttämätön tarve tehdä hankinta.</w:t>
      </w:r>
    </w:p>
    <w:p w14:paraId="1FBD68E9" w14:textId="77777777" w:rsidR="00693549" w:rsidRPr="008E3E78" w:rsidRDefault="00693549" w:rsidP="00693549"/>
    <w:p w14:paraId="406E8870" w14:textId="77777777" w:rsidR="00693549" w:rsidRDefault="00693549" w:rsidP="00693549">
      <w:pPr>
        <w:ind w:left="720"/>
        <w:contextualSpacing/>
        <w:jc w:val="both"/>
      </w:pPr>
    </w:p>
    <w:p w14:paraId="6B7509B3" w14:textId="77777777" w:rsidR="00693549" w:rsidRPr="008E3E78" w:rsidRDefault="00693549" w:rsidP="00693549">
      <w:pPr>
        <w:numPr>
          <w:ilvl w:val="0"/>
          <w:numId w:val="26"/>
        </w:numPr>
        <w:contextualSpacing/>
        <w:jc w:val="both"/>
      </w:pPr>
      <w:r w:rsidRPr="008E3E78">
        <w:t xml:space="preserve">Paina </w:t>
      </w:r>
      <w:r w:rsidRPr="008E3E78">
        <w:rPr>
          <w:b/>
        </w:rPr>
        <w:t>Luo uusi kulutilitys</w:t>
      </w:r>
      <w:r w:rsidRPr="008E3E78">
        <w:t xml:space="preserve"> – painiketta.</w:t>
      </w:r>
    </w:p>
    <w:p w14:paraId="04021024" w14:textId="77777777" w:rsidR="00693549" w:rsidRPr="008E3E78" w:rsidRDefault="00693549" w:rsidP="00693549">
      <w:pPr>
        <w:ind w:left="720"/>
        <w:contextualSpacing/>
        <w:jc w:val="both"/>
      </w:pPr>
    </w:p>
    <w:p w14:paraId="5E31EF25"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66944" behindDoc="0" locked="0" layoutInCell="1" allowOverlap="1" wp14:anchorId="4851468D" wp14:editId="33922BCB">
                <wp:simplePos x="0" y="0"/>
                <wp:positionH relativeFrom="column">
                  <wp:posOffset>2513090</wp:posOffset>
                </wp:positionH>
                <wp:positionV relativeFrom="paragraph">
                  <wp:posOffset>380378</wp:posOffset>
                </wp:positionV>
                <wp:extent cx="783125" cy="139700"/>
                <wp:effectExtent l="0" t="0" r="17145" b="12700"/>
                <wp:wrapNone/>
                <wp:docPr id="495" name="Pyöristetty suorakulmio 495"/>
                <wp:cNvGraphicFramePr/>
                <a:graphic xmlns:a="http://schemas.openxmlformats.org/drawingml/2006/main">
                  <a:graphicData uri="http://schemas.microsoft.com/office/word/2010/wordprocessingShape">
                    <wps:wsp>
                      <wps:cNvSpPr/>
                      <wps:spPr>
                        <a:xfrm>
                          <a:off x="0" y="0"/>
                          <a:ext cx="783125"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105AF" id="Pyöristetty suorakulmio 495" o:spid="_x0000_s1026" style="position:absolute;margin-left:197.9pt;margin-top:29.95pt;width:61.65pt;height: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" filled="f" strokecolor="#dc0a0a" strokeweight="1pt"/>
            </w:pict>
          </mc:Fallback>
        </mc:AlternateContent>
      </w:r>
      <w:r w:rsidRPr="008E3E78">
        <w:rPr>
          <w:noProof/>
          <w:lang w:eastAsia="fi-FI"/>
        </w:rPr>
        <w:drawing>
          <wp:inline distT="0" distB="0" distL="0" distR="0" wp14:anchorId="01C0382A" wp14:editId="09A6E87C">
            <wp:extent cx="4391587" cy="517513"/>
            <wp:effectExtent l="0" t="0" r="0" b="0"/>
            <wp:docPr id="605" name="Kuva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394843" cy="517897"/>
                    </a:xfrm>
                    <a:prstGeom prst="rect">
                      <a:avLst/>
                    </a:prstGeom>
                  </pic:spPr>
                </pic:pic>
              </a:graphicData>
            </a:graphic>
          </wp:inline>
        </w:drawing>
      </w:r>
    </w:p>
    <w:p w14:paraId="3CB055E1" w14:textId="77777777" w:rsidR="00693549" w:rsidRPr="008E3E78" w:rsidRDefault="00693549" w:rsidP="00693549">
      <w:pPr>
        <w:jc w:val="both"/>
      </w:pPr>
    </w:p>
    <w:p w14:paraId="53DB60BE" w14:textId="22F69D42" w:rsidR="00693549" w:rsidRPr="008E3E78" w:rsidRDefault="00693549" w:rsidP="00693549">
      <w:pPr>
        <w:jc w:val="both"/>
      </w:pPr>
    </w:p>
    <w:p w14:paraId="221B4838" w14:textId="42F17C55" w:rsidR="00693549" w:rsidRPr="008E3E78" w:rsidRDefault="00693549" w:rsidP="00693549">
      <w:pPr>
        <w:numPr>
          <w:ilvl w:val="0"/>
          <w:numId w:val="26"/>
        </w:numPr>
        <w:contextualSpacing/>
        <w:jc w:val="both"/>
      </w:pPr>
      <w:r w:rsidRPr="008E3E78">
        <w:t xml:space="preserve">Valitse kaavioksi </w:t>
      </w:r>
      <w:r w:rsidRPr="00127B57">
        <w:rPr>
          <w:b/>
          <w:i/>
        </w:rPr>
        <w:t>Kululasku ja Ajopäiväkirja</w:t>
      </w:r>
      <w:r w:rsidRPr="008E3E78">
        <w:t xml:space="preserve"> ja paina </w:t>
      </w:r>
      <w:r w:rsidRPr="008E3E78">
        <w:rPr>
          <w:b/>
        </w:rPr>
        <w:t xml:space="preserve">Käynnistä </w:t>
      </w:r>
      <w:r w:rsidRPr="008E3E78">
        <w:t>-painiketta.</w:t>
      </w:r>
    </w:p>
    <w:p w14:paraId="0BAE551A" w14:textId="453BA617" w:rsidR="00693549" w:rsidRPr="008E3E78" w:rsidRDefault="00ED5EBC" w:rsidP="00693549">
      <w:pPr>
        <w:ind w:left="720"/>
        <w:contextualSpacing/>
        <w:jc w:val="both"/>
      </w:pPr>
      <w:r>
        <w:rPr>
          <w:noProof/>
          <w:lang w:eastAsia="fi-FI"/>
        </w:rPr>
        <mc:AlternateContent>
          <mc:Choice Requires="wps">
            <w:drawing>
              <wp:anchor distT="0" distB="0" distL="114300" distR="114300" simplePos="0" relativeHeight="251668992" behindDoc="0" locked="0" layoutInCell="1" allowOverlap="1" wp14:anchorId="53E4BD86" wp14:editId="63319970">
                <wp:simplePos x="0" y="0"/>
                <wp:positionH relativeFrom="column">
                  <wp:posOffset>1798822</wp:posOffset>
                </wp:positionH>
                <wp:positionV relativeFrom="paragraph">
                  <wp:posOffset>12520</wp:posOffset>
                </wp:positionV>
                <wp:extent cx="2320506" cy="1181592"/>
                <wp:effectExtent l="38100" t="0" r="22860" b="57150"/>
                <wp:wrapNone/>
                <wp:docPr id="496" name="Suora nuoliyhdysviiva 496"/>
                <wp:cNvGraphicFramePr/>
                <a:graphic xmlns:a="http://schemas.openxmlformats.org/drawingml/2006/main">
                  <a:graphicData uri="http://schemas.microsoft.com/office/word/2010/wordprocessingShape">
                    <wps:wsp>
                      <wps:cNvCnPr/>
                      <wps:spPr>
                        <a:xfrm flipH="1">
                          <a:off x="0" y="0"/>
                          <a:ext cx="2320506" cy="11815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E1C55" id="Suora nuoliyhdysviiva 496" o:spid="_x0000_s1026" type="#_x0000_t32" style="position:absolute;margin-left:141.65pt;margin-top:1pt;width:182.7pt;height:93.0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" strokecolor="#004283 [3044]">
                <v:stroke endarrow="open"/>
              </v:shape>
            </w:pict>
          </mc:Fallback>
        </mc:AlternateContent>
      </w:r>
    </w:p>
    <w:p w14:paraId="3A03883C" w14:textId="77777777" w:rsidR="00693549" w:rsidRDefault="00693549" w:rsidP="00693549">
      <w:pPr>
        <w:ind w:firstLine="709"/>
        <w:jc w:val="both"/>
      </w:pPr>
      <w:r>
        <w:rPr>
          <w:noProof/>
          <w:lang w:eastAsia="fi-FI"/>
        </w:rPr>
        <w:drawing>
          <wp:inline distT="0" distB="0" distL="0" distR="0" wp14:anchorId="19D78323" wp14:editId="00D846F7">
            <wp:extent cx="2504611" cy="2035834"/>
            <wp:effectExtent l="0" t="0" r="0" b="2540"/>
            <wp:docPr id="606" name="Kuva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505741" cy="2036753"/>
                    </a:xfrm>
                    <a:prstGeom prst="rect">
                      <a:avLst/>
                    </a:prstGeom>
                  </pic:spPr>
                </pic:pic>
              </a:graphicData>
            </a:graphic>
          </wp:inline>
        </w:drawing>
      </w:r>
    </w:p>
    <w:p w14:paraId="348E2BB5" w14:textId="77777777" w:rsidR="00693549" w:rsidRDefault="00693549" w:rsidP="00693549">
      <w:pPr>
        <w:ind w:firstLine="709"/>
        <w:jc w:val="both"/>
      </w:pPr>
    </w:p>
    <w:p w14:paraId="4D2F8449" w14:textId="77777777" w:rsidR="00693549" w:rsidRPr="008E3E78" w:rsidRDefault="00693549" w:rsidP="00693549">
      <w:pPr>
        <w:jc w:val="both"/>
      </w:pPr>
    </w:p>
    <w:p w14:paraId="32F2D3F0" w14:textId="77777777" w:rsidR="00693549" w:rsidRDefault="00693549" w:rsidP="00693549">
      <w:pPr>
        <w:numPr>
          <w:ilvl w:val="0"/>
          <w:numId w:val="26"/>
        </w:numPr>
        <w:contextualSpacing/>
        <w:jc w:val="both"/>
      </w:pPr>
      <w:r w:rsidRPr="00F46760">
        <w:t>Täytä päivämääräkentät (kellonajat ja kohteen voi jättää tyhjäksi) ja matkalajiksi Kululasku / Ajopäiväkirja. Syy ja Huomautus – kenttiin voit antaa tarkemman kuvauksen laskusta. Kululaskua tehdessäsi kenttiin on kuvattava tarkasti mitä olet ostanut ja miksi.</w:t>
      </w:r>
    </w:p>
    <w:p w14:paraId="67387CE8" w14:textId="77777777" w:rsidR="00324B5A" w:rsidRDefault="00324B5A" w:rsidP="00324B5A">
      <w:pPr>
        <w:ind w:left="720"/>
        <w:contextualSpacing/>
        <w:jc w:val="both"/>
      </w:pPr>
    </w:p>
    <w:p w14:paraId="72449892" w14:textId="4C9E127F" w:rsidR="00324B5A" w:rsidRDefault="00324B5A" w:rsidP="00324B5A">
      <w:pPr>
        <w:ind w:left="720"/>
        <w:contextualSpacing/>
        <w:jc w:val="both"/>
      </w:pPr>
      <w:r>
        <w:t>HUOM! Kululasku menee maksuun vasta loppupäivämäärän jälkeen.</w:t>
      </w:r>
    </w:p>
    <w:p w14:paraId="28B97BDA" w14:textId="77777777" w:rsidR="00693549" w:rsidRDefault="00693549" w:rsidP="00693549">
      <w:pPr>
        <w:ind w:left="720"/>
        <w:contextualSpacing/>
        <w:jc w:val="both"/>
      </w:pPr>
    </w:p>
    <w:p w14:paraId="6ED10F9E" w14:textId="77777777" w:rsidR="00693549" w:rsidRPr="008E3E78" w:rsidRDefault="00693549" w:rsidP="00693549">
      <w:pPr>
        <w:ind w:left="720"/>
        <w:contextualSpacing/>
        <w:jc w:val="both"/>
      </w:pPr>
      <w:r w:rsidRPr="008E3E78">
        <w:rPr>
          <w:noProof/>
          <w:lang w:eastAsia="fi-FI"/>
        </w:rPr>
        <w:lastRenderedPageBreak/>
        <mc:AlternateContent>
          <mc:Choice Requires="wps">
            <w:drawing>
              <wp:anchor distT="0" distB="0" distL="114300" distR="114300" simplePos="0" relativeHeight="251671040" behindDoc="0" locked="0" layoutInCell="1" allowOverlap="1" wp14:anchorId="41CA5C6C" wp14:editId="04272D14">
                <wp:simplePos x="0" y="0"/>
                <wp:positionH relativeFrom="column">
                  <wp:posOffset>2367915</wp:posOffset>
                </wp:positionH>
                <wp:positionV relativeFrom="paragraph">
                  <wp:posOffset>635000</wp:posOffset>
                </wp:positionV>
                <wp:extent cx="704850" cy="292735"/>
                <wp:effectExtent l="0" t="0" r="19050" b="12065"/>
                <wp:wrapNone/>
                <wp:docPr id="497" name="Pyöristetty suorakulmio 497"/>
                <wp:cNvGraphicFramePr/>
                <a:graphic xmlns:a="http://schemas.openxmlformats.org/drawingml/2006/main">
                  <a:graphicData uri="http://schemas.microsoft.com/office/word/2010/wordprocessingShape">
                    <wps:wsp>
                      <wps:cNvSpPr/>
                      <wps:spPr>
                        <a:xfrm>
                          <a:off x="0" y="0"/>
                          <a:ext cx="704850" cy="29273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7AF4F" id="Pyöristetty suorakulmio 497" o:spid="_x0000_s1026" style="position:absolute;margin-left:186.45pt;margin-top:50pt;width:55.5pt;height:2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670016" behindDoc="0" locked="0" layoutInCell="1" allowOverlap="1" wp14:anchorId="78274FE5" wp14:editId="6DF90658">
                <wp:simplePos x="0" y="0"/>
                <wp:positionH relativeFrom="column">
                  <wp:posOffset>2367915</wp:posOffset>
                </wp:positionH>
                <wp:positionV relativeFrom="paragraph">
                  <wp:posOffset>1738630</wp:posOffset>
                </wp:positionV>
                <wp:extent cx="1303020" cy="176530"/>
                <wp:effectExtent l="0" t="0" r="11430" b="13970"/>
                <wp:wrapNone/>
                <wp:docPr id="498" name="Pyöristetty suorakulmio 498"/>
                <wp:cNvGraphicFramePr/>
                <a:graphic xmlns:a="http://schemas.openxmlformats.org/drawingml/2006/main">
                  <a:graphicData uri="http://schemas.microsoft.com/office/word/2010/wordprocessingShape">
                    <wps:wsp>
                      <wps:cNvSpPr/>
                      <wps:spPr>
                        <a:xfrm>
                          <a:off x="0" y="0"/>
                          <a:ext cx="1303020" cy="1765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708B0" id="Pyöristetty suorakulmio 498" o:spid="_x0000_s1026" style="position:absolute;margin-left:186.45pt;margin-top:136.9pt;width:102.6pt;height:13.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" filled="f" strokecolor="#dc0a0a" strokeweight="1pt"/>
            </w:pict>
          </mc:Fallback>
        </mc:AlternateContent>
      </w:r>
      <w:r>
        <w:rPr>
          <w:noProof/>
          <w:lang w:eastAsia="fi-FI"/>
        </w:rPr>
        <w:drawing>
          <wp:inline distT="0" distB="0" distL="0" distR="0" wp14:anchorId="4E826870" wp14:editId="05755E82">
            <wp:extent cx="5162975" cy="2419164"/>
            <wp:effectExtent l="0" t="0" r="0" b="635"/>
            <wp:docPr id="607" name="Kuva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35">
                      <a:extLst>
                        <a:ext uri="{28A0092B-C50C-407E-A947-70E740481C1C}">
                          <a14:useLocalDpi xmlns:a14="http://schemas.microsoft.com/office/drawing/2010/main" val="0"/>
                        </a:ext>
                      </a:extLst>
                    </a:blip>
                    <a:stretch>
                      <a:fillRect/>
                    </a:stretch>
                  </pic:blipFill>
                  <pic:spPr>
                    <a:xfrm>
                      <a:off x="0" y="0"/>
                      <a:ext cx="5169955" cy="2422434"/>
                    </a:xfrm>
                    <a:prstGeom prst="rect">
                      <a:avLst/>
                    </a:prstGeom>
                  </pic:spPr>
                </pic:pic>
              </a:graphicData>
            </a:graphic>
          </wp:inline>
        </w:drawing>
      </w:r>
    </w:p>
    <w:p w14:paraId="65510DCB" w14:textId="77777777" w:rsidR="00693549" w:rsidRPr="008E3E78" w:rsidRDefault="00693549" w:rsidP="00693549">
      <w:pPr>
        <w:ind w:firstLine="709"/>
        <w:jc w:val="both"/>
      </w:pPr>
    </w:p>
    <w:p w14:paraId="718B0613" w14:textId="576D32E2" w:rsidR="00693549" w:rsidRPr="004A20D8" w:rsidRDefault="00693549" w:rsidP="00693549">
      <w:pPr>
        <w:ind w:left="720"/>
        <w:contextualSpacing/>
        <w:jc w:val="both"/>
        <w:rPr>
          <w:color w:val="FF0000"/>
        </w:rPr>
      </w:pPr>
      <w:r>
        <w:t>Liittääksesi</w:t>
      </w:r>
      <w:r w:rsidRPr="008E3E78">
        <w:t xml:space="preserve"> </w:t>
      </w:r>
      <w:r>
        <w:t>kululaskuun</w:t>
      </w:r>
      <w:r w:rsidRPr="008E3E78">
        <w:t xml:space="preserve"> tiedoston, esimerkiksi skannatun </w:t>
      </w:r>
      <w:r>
        <w:t>kuitin ostoksestasi p</w:t>
      </w:r>
      <w:r w:rsidRPr="008E3E78">
        <w:t xml:space="preserve">aina ensin </w:t>
      </w:r>
      <w:r w:rsidRPr="008E3E78">
        <w:rPr>
          <w:b/>
        </w:rPr>
        <w:t xml:space="preserve">Tallenna luonnos </w:t>
      </w:r>
      <w:r w:rsidRPr="008E3E78">
        <w:t xml:space="preserve">- painiketta ja sitten </w:t>
      </w:r>
      <w:r w:rsidRPr="008E3E78">
        <w:rPr>
          <w:b/>
        </w:rPr>
        <w:t xml:space="preserve">Liitteet </w:t>
      </w:r>
      <w:r w:rsidRPr="008E3E78">
        <w:t xml:space="preserve">– painiketta. Valitse lajiksi </w:t>
      </w:r>
      <w:r w:rsidRPr="008E3E78">
        <w:rPr>
          <w:i/>
        </w:rPr>
        <w:t>Tiedosto</w:t>
      </w:r>
      <w:r w:rsidRPr="008E3E78">
        <w:t xml:space="preserve"> ja etsi oikea tiedosto </w:t>
      </w:r>
      <w:r w:rsidRPr="008E3E78">
        <w:rPr>
          <w:b/>
        </w:rPr>
        <w:t xml:space="preserve">Selaa </w:t>
      </w:r>
      <w:r w:rsidRPr="008E3E78">
        <w:t xml:space="preserve">– painikkeella, paina lopuksi </w:t>
      </w:r>
      <w:r w:rsidR="00ED5EBC">
        <w:rPr>
          <w:b/>
        </w:rPr>
        <w:t>Lataa</w:t>
      </w:r>
      <w:r w:rsidRPr="008E3E78">
        <w:t xml:space="preserve"> lisättyäsi kaikki tarvittavat tiedostot</w:t>
      </w:r>
      <w:r>
        <w:t>.</w:t>
      </w:r>
      <w:r w:rsidRPr="008E3E78">
        <w:t xml:space="preserve"> </w:t>
      </w:r>
    </w:p>
    <w:p w14:paraId="7D75053A" w14:textId="77777777" w:rsidR="00693549" w:rsidRPr="008E3E78" w:rsidRDefault="00693549" w:rsidP="00693549">
      <w:pPr>
        <w:ind w:left="1080"/>
        <w:contextualSpacing/>
        <w:jc w:val="both"/>
      </w:pPr>
    </w:p>
    <w:p w14:paraId="0D568BB8" w14:textId="77777777" w:rsidR="00693549" w:rsidRPr="008E3E78" w:rsidRDefault="00693549" w:rsidP="00693549">
      <w:pPr>
        <w:ind w:left="1134"/>
        <w:rPr>
          <w:b/>
        </w:rPr>
      </w:pPr>
      <w:r w:rsidRPr="008E3E78">
        <w:rPr>
          <w:noProof/>
          <w:lang w:eastAsia="fi-FI"/>
        </w:rPr>
        <mc:AlternateContent>
          <mc:Choice Requires="wps">
            <w:drawing>
              <wp:anchor distT="0" distB="0" distL="114300" distR="114300" simplePos="0" relativeHeight="251718144" behindDoc="0" locked="0" layoutInCell="1" allowOverlap="1" wp14:anchorId="5F16A376" wp14:editId="02B7511C">
                <wp:simplePos x="0" y="0"/>
                <wp:positionH relativeFrom="column">
                  <wp:posOffset>1159599</wp:posOffset>
                </wp:positionH>
                <wp:positionV relativeFrom="paragraph">
                  <wp:posOffset>204960</wp:posOffset>
                </wp:positionV>
                <wp:extent cx="321398" cy="108642"/>
                <wp:effectExtent l="0" t="0" r="21590" b="24765"/>
                <wp:wrapNone/>
                <wp:docPr id="499" name="Pyöristetty suorakulmio 499"/>
                <wp:cNvGraphicFramePr/>
                <a:graphic xmlns:a="http://schemas.openxmlformats.org/drawingml/2006/main">
                  <a:graphicData uri="http://schemas.microsoft.com/office/word/2010/wordprocessingShape">
                    <wps:wsp>
                      <wps:cNvSpPr/>
                      <wps:spPr>
                        <a:xfrm>
                          <a:off x="0" y="0"/>
                          <a:ext cx="321398" cy="10864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8E125" id="Pyöristetty suorakulmio 499" o:spid="_x0000_s1026" style="position:absolute;margin-left:91.3pt;margin-top:16.15pt;width:25.3pt;height:8.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" filled="f" strokecolor="#dc0a0a" strokeweight="1pt"/>
            </w:pict>
          </mc:Fallback>
        </mc:AlternateContent>
      </w:r>
      <w:r w:rsidRPr="008E3E78">
        <w:rPr>
          <w:noProof/>
          <w:lang w:eastAsia="fi-FI"/>
        </w:rPr>
        <mc:AlternateContent>
          <mc:Choice Requires="wps">
            <w:drawing>
              <wp:anchor distT="0" distB="0" distL="114300" distR="114300" simplePos="0" relativeHeight="251719168" behindDoc="0" locked="0" layoutInCell="1" allowOverlap="1" wp14:anchorId="7D40E9BF" wp14:editId="4DAF5545">
                <wp:simplePos x="0" y="0"/>
                <wp:positionH relativeFrom="column">
                  <wp:posOffset>1661160</wp:posOffset>
                </wp:positionH>
                <wp:positionV relativeFrom="paragraph">
                  <wp:posOffset>27940</wp:posOffset>
                </wp:positionV>
                <wp:extent cx="447675" cy="130810"/>
                <wp:effectExtent l="0" t="0" r="28575" b="21590"/>
                <wp:wrapNone/>
                <wp:docPr id="500" name="Pyöristetty suorakulmio 500"/>
                <wp:cNvGraphicFramePr/>
                <a:graphic xmlns:a="http://schemas.openxmlformats.org/drawingml/2006/main">
                  <a:graphicData uri="http://schemas.microsoft.com/office/word/2010/wordprocessingShape">
                    <wps:wsp>
                      <wps:cNvSpPr/>
                      <wps:spPr>
                        <a:xfrm>
                          <a:off x="0" y="0"/>
                          <a:ext cx="447675"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07D93" id="Pyöristetty suorakulmio 500" o:spid="_x0000_s1026" style="position:absolute;margin-left:130.8pt;margin-top:2.2pt;width:35.25pt;height:10.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3F31DC0D" wp14:editId="5A671774">
            <wp:extent cx="3245667" cy="334969"/>
            <wp:effectExtent l="0" t="0" r="0" b="8255"/>
            <wp:docPr id="608" name="Kuva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245667" cy="334969"/>
                    </a:xfrm>
                    <a:prstGeom prst="rect">
                      <a:avLst/>
                    </a:prstGeom>
                  </pic:spPr>
                </pic:pic>
              </a:graphicData>
            </a:graphic>
          </wp:inline>
        </w:drawing>
      </w:r>
    </w:p>
    <w:p w14:paraId="4C3AB8E2" w14:textId="77777777" w:rsidR="00693549" w:rsidRPr="008E3E78" w:rsidRDefault="00693549" w:rsidP="00693549">
      <w:pPr>
        <w:ind w:left="1134"/>
        <w:rPr>
          <w:b/>
        </w:rPr>
      </w:pPr>
    </w:p>
    <w:p w14:paraId="03D381EF" w14:textId="7B2029F3" w:rsidR="00693549" w:rsidRPr="008E3E78" w:rsidRDefault="00693549" w:rsidP="00693549">
      <w:pPr>
        <w:ind w:left="1134"/>
        <w:jc w:val="both"/>
      </w:pPr>
      <w:r>
        <w:rPr>
          <w:noProof/>
          <w:lang w:eastAsia="fi-FI"/>
        </w:rPr>
        <mc:AlternateContent>
          <mc:Choice Requires="wps">
            <w:drawing>
              <wp:anchor distT="0" distB="0" distL="114300" distR="114300" simplePos="0" relativeHeight="251720192" behindDoc="0" locked="0" layoutInCell="1" allowOverlap="1" wp14:anchorId="33F49722" wp14:editId="3FFB9063">
                <wp:simplePos x="0" y="0"/>
                <wp:positionH relativeFrom="column">
                  <wp:posOffset>806342</wp:posOffset>
                </wp:positionH>
                <wp:positionV relativeFrom="paragraph">
                  <wp:posOffset>1419345</wp:posOffset>
                </wp:positionV>
                <wp:extent cx="335975" cy="146649"/>
                <wp:effectExtent l="0" t="0" r="26035" b="25400"/>
                <wp:wrapNone/>
                <wp:docPr id="501" name="Pyöristetty suorakulmio 501"/>
                <wp:cNvGraphicFramePr/>
                <a:graphic xmlns:a="http://schemas.openxmlformats.org/drawingml/2006/main">
                  <a:graphicData uri="http://schemas.microsoft.com/office/word/2010/wordprocessingShape">
                    <wps:wsp>
                      <wps:cNvSpPr/>
                      <wps:spPr>
                        <a:xfrm>
                          <a:off x="0" y="0"/>
                          <a:ext cx="335975" cy="146649"/>
                        </a:xfrm>
                        <a:prstGeom prst="roundRec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A4DC5A" id="Pyöristetty suorakulmio 501" o:spid="_x0000_s1026" style="position:absolute;margin-left:63.5pt;margin-top:111.75pt;width:26.45pt;height:11.5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" filled="f" strokecolor="red" strokeweight=".25pt"/>
            </w:pict>
          </mc:Fallback>
        </mc:AlternateContent>
      </w:r>
      <w:r w:rsidRPr="00F46760">
        <w:rPr>
          <w:noProof/>
          <w:lang w:eastAsia="fi-FI"/>
        </w:rPr>
        <w:t xml:space="preserve"> </w:t>
      </w:r>
      <w:r w:rsidR="00ED5EBC" w:rsidRPr="00ED5EBC">
        <w:rPr>
          <w:noProof/>
          <w:lang w:eastAsia="fi-FI"/>
        </w:rPr>
        <w:drawing>
          <wp:inline distT="0" distB="0" distL="0" distR="0" wp14:anchorId="1BF64059" wp14:editId="30DEF83D">
            <wp:extent cx="2380891" cy="1581592"/>
            <wp:effectExtent l="0" t="0" r="635" b="0"/>
            <wp:docPr id="2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137"/>
                    <a:stretch>
                      <a:fillRect/>
                    </a:stretch>
                  </pic:blipFill>
                  <pic:spPr>
                    <a:xfrm>
                      <a:off x="0" y="0"/>
                      <a:ext cx="2386318" cy="1585197"/>
                    </a:xfrm>
                    <a:prstGeom prst="rect">
                      <a:avLst/>
                    </a:prstGeom>
                  </pic:spPr>
                </pic:pic>
              </a:graphicData>
            </a:graphic>
          </wp:inline>
        </w:drawing>
      </w:r>
    </w:p>
    <w:p w14:paraId="642C5A68" w14:textId="77777777" w:rsidR="00693549" w:rsidRPr="008E3E78" w:rsidRDefault="00693549" w:rsidP="00693549">
      <w:pPr>
        <w:ind w:firstLine="709"/>
        <w:jc w:val="both"/>
      </w:pPr>
    </w:p>
    <w:p w14:paraId="1495248C" w14:textId="77777777" w:rsidR="00693549" w:rsidRPr="008E3E78" w:rsidRDefault="00693549" w:rsidP="00693549">
      <w:pPr>
        <w:jc w:val="both"/>
      </w:pPr>
    </w:p>
    <w:p w14:paraId="38A7BD64" w14:textId="77777777" w:rsidR="00693549" w:rsidRPr="008E3E78" w:rsidRDefault="00693549" w:rsidP="00693549">
      <w:pPr>
        <w:numPr>
          <w:ilvl w:val="0"/>
          <w:numId w:val="26"/>
        </w:numPr>
        <w:contextualSpacing/>
        <w:jc w:val="both"/>
      </w:pPr>
      <w:r w:rsidRPr="008E3E78">
        <w:t xml:space="preserve">Paina seuraavaksi </w:t>
      </w:r>
      <w:r w:rsidRPr="008E3E78">
        <w:rPr>
          <w:b/>
        </w:rPr>
        <w:t xml:space="preserve">Rekisteröi tositteet </w:t>
      </w:r>
      <w:r w:rsidRPr="008E3E78">
        <w:t>– painiketta sivun alalaidassa.</w:t>
      </w:r>
    </w:p>
    <w:p w14:paraId="16197774" w14:textId="77777777" w:rsidR="00693549" w:rsidRPr="008E3E78" w:rsidRDefault="00693549" w:rsidP="00693549">
      <w:pPr>
        <w:ind w:left="720"/>
        <w:contextualSpacing/>
        <w:jc w:val="both"/>
      </w:pPr>
    </w:p>
    <w:p w14:paraId="6A08539C"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73088" behindDoc="0" locked="0" layoutInCell="1" allowOverlap="1" wp14:anchorId="5D3FBC8F" wp14:editId="74E60091">
                <wp:simplePos x="0" y="0"/>
                <wp:positionH relativeFrom="column">
                  <wp:posOffset>1008380</wp:posOffset>
                </wp:positionH>
                <wp:positionV relativeFrom="paragraph">
                  <wp:posOffset>130175</wp:posOffset>
                </wp:positionV>
                <wp:extent cx="764540" cy="130810"/>
                <wp:effectExtent l="0" t="0" r="16510" b="21590"/>
                <wp:wrapNone/>
                <wp:docPr id="502" name="Pyöristetty suorakulmio 502"/>
                <wp:cNvGraphicFramePr/>
                <a:graphic xmlns:a="http://schemas.openxmlformats.org/drawingml/2006/main">
                  <a:graphicData uri="http://schemas.microsoft.com/office/word/2010/wordprocessingShape">
                    <wps:wsp>
                      <wps:cNvSpPr/>
                      <wps:spPr>
                        <a:xfrm>
                          <a:off x="0" y="0"/>
                          <a:ext cx="764540"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2AB0A" id="Pyöristetty suorakulmio 502" o:spid="_x0000_s1026" style="position:absolute;margin-left:79.4pt;margin-top:10.25pt;width:60.2pt;height:10.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19E7D10D" wp14:editId="36B0B4A9">
            <wp:extent cx="2073244" cy="368199"/>
            <wp:effectExtent l="0" t="0" r="3810" b="0"/>
            <wp:docPr id="610" name="Kuva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073581" cy="368259"/>
                    </a:xfrm>
                    <a:prstGeom prst="rect">
                      <a:avLst/>
                    </a:prstGeom>
                  </pic:spPr>
                </pic:pic>
              </a:graphicData>
            </a:graphic>
          </wp:inline>
        </w:drawing>
      </w:r>
    </w:p>
    <w:p w14:paraId="5C7C89E5" w14:textId="77777777" w:rsidR="00693549" w:rsidRPr="008E3E78" w:rsidRDefault="00693549" w:rsidP="00693549">
      <w:pPr>
        <w:ind w:left="720"/>
        <w:contextualSpacing/>
        <w:jc w:val="both"/>
      </w:pPr>
    </w:p>
    <w:p w14:paraId="30C30A8E" w14:textId="77777777" w:rsidR="00693549" w:rsidRDefault="00693549" w:rsidP="00693549">
      <w:pPr>
        <w:numPr>
          <w:ilvl w:val="0"/>
          <w:numId w:val="26"/>
        </w:numPr>
        <w:contextualSpacing/>
        <w:jc w:val="both"/>
      </w:pPr>
      <w:r w:rsidRPr="008E3E78">
        <w:t xml:space="preserve">Rekisteröidäksesi kulutositteen, paina </w:t>
      </w:r>
      <w:r w:rsidRPr="008E3E78">
        <w:rPr>
          <w:b/>
        </w:rPr>
        <w:t xml:space="preserve">Uusi Merkintä </w:t>
      </w:r>
      <w:r>
        <w:t>– painiketta.</w:t>
      </w:r>
    </w:p>
    <w:p w14:paraId="4578C6CC" w14:textId="77777777" w:rsidR="00693549" w:rsidRDefault="00693549" w:rsidP="00693549">
      <w:pPr>
        <w:ind w:left="720"/>
        <w:contextualSpacing/>
        <w:jc w:val="both"/>
      </w:pPr>
    </w:p>
    <w:p w14:paraId="456F5873" w14:textId="77777777" w:rsidR="00693549" w:rsidRDefault="00693549" w:rsidP="00693549">
      <w:pPr>
        <w:ind w:left="720"/>
        <w:contextualSpacing/>
        <w:jc w:val="both"/>
      </w:pPr>
      <w:r w:rsidRPr="008E3E78">
        <w:t xml:space="preserve">Valitse ensin mustasta kolmiosta oikea kululaji ja vaihda tarvittaessa verotunnus </w:t>
      </w:r>
      <w:r w:rsidRPr="00EB487A">
        <w:t>tositteesi</w:t>
      </w:r>
      <w:r w:rsidRPr="008E3E78">
        <w:t xml:space="preserve"> mu</w:t>
      </w:r>
      <w:r>
        <w:t>kaiseksi.</w:t>
      </w:r>
    </w:p>
    <w:p w14:paraId="5BA11389" w14:textId="77777777" w:rsidR="00693549" w:rsidRDefault="00693549" w:rsidP="00693549">
      <w:pPr>
        <w:ind w:left="720"/>
        <w:contextualSpacing/>
        <w:jc w:val="both"/>
      </w:pPr>
    </w:p>
    <w:p w14:paraId="4D774DDA" w14:textId="77777777" w:rsidR="00693549" w:rsidRDefault="00693549" w:rsidP="00693549">
      <w:pPr>
        <w:ind w:left="720"/>
        <w:contextualSpacing/>
        <w:jc w:val="both"/>
      </w:pPr>
      <w:r w:rsidRPr="008E3E78">
        <w:lastRenderedPageBreak/>
        <w:t xml:space="preserve">Syötä sitten </w:t>
      </w:r>
      <w:r w:rsidRPr="00EB487A">
        <w:t>tositte</w:t>
      </w:r>
      <w:r>
        <w:t>e</w:t>
      </w:r>
      <w:r w:rsidRPr="00EB487A">
        <w:t xml:space="preserve">si summa </w:t>
      </w:r>
      <w:r w:rsidRPr="008E3E78">
        <w:t xml:space="preserve">ja lisää </w:t>
      </w:r>
      <w:r w:rsidRPr="008E3E78">
        <w:rPr>
          <w:i/>
        </w:rPr>
        <w:t>Huomautus</w:t>
      </w:r>
      <w:r w:rsidRPr="008E3E78">
        <w:t xml:space="preserve"> – kenttään mahdollinen</w:t>
      </w:r>
      <w:r>
        <w:t xml:space="preserve"> selitys.</w:t>
      </w:r>
    </w:p>
    <w:p w14:paraId="74F2914A" w14:textId="77777777" w:rsidR="00693549" w:rsidRDefault="00693549" w:rsidP="00693549">
      <w:pPr>
        <w:ind w:left="720"/>
        <w:contextualSpacing/>
        <w:jc w:val="both"/>
      </w:pPr>
      <w:r w:rsidRPr="008E3E78">
        <w:t xml:space="preserve">Tarvittaessa voit muuttaa kustannuskohdistusta tositekohtaisesti painamalla </w:t>
      </w:r>
      <w:r w:rsidRPr="008E3E78">
        <w:rPr>
          <w:b/>
        </w:rPr>
        <w:t>Muuta kustannuskohdistusta</w:t>
      </w:r>
      <w:r>
        <w:t>.</w:t>
      </w:r>
    </w:p>
    <w:p w14:paraId="18BCAFB5" w14:textId="77777777" w:rsidR="00693549" w:rsidRDefault="00693549" w:rsidP="00693549">
      <w:pPr>
        <w:ind w:left="720"/>
        <w:contextualSpacing/>
        <w:jc w:val="both"/>
      </w:pPr>
    </w:p>
    <w:p w14:paraId="19AD74EB" w14:textId="77777777" w:rsidR="00693549" w:rsidRPr="008E3E78" w:rsidRDefault="00693549" w:rsidP="00693549">
      <w:pPr>
        <w:ind w:left="720"/>
        <w:contextualSpacing/>
        <w:jc w:val="both"/>
      </w:pPr>
      <w:r w:rsidRPr="008E3E78">
        <w:t xml:space="preserve">Paina lopuksi </w:t>
      </w:r>
      <w:r w:rsidRPr="008E3E78">
        <w:rPr>
          <w:b/>
        </w:rPr>
        <w:t>Hyväksy</w:t>
      </w:r>
      <w:r w:rsidRPr="008E3E78">
        <w:t xml:space="preserve"> tai </w:t>
      </w:r>
      <w:r w:rsidRPr="008E3E78">
        <w:rPr>
          <w:b/>
        </w:rPr>
        <w:t>Hyväksy ja uusi merkintä</w:t>
      </w:r>
      <w:r w:rsidRPr="008E3E78">
        <w:t xml:space="preserve">, jos haluat lisätä vielä muita tositteita. Kun kaikki tositteet on lisätty, paina </w:t>
      </w:r>
      <w:r w:rsidRPr="008E3E78">
        <w:rPr>
          <w:b/>
        </w:rPr>
        <w:t>Tark.</w:t>
      </w:r>
      <w:r w:rsidRPr="008E3E78">
        <w:t xml:space="preserve"> -painiketta.</w:t>
      </w:r>
    </w:p>
    <w:p w14:paraId="2E6B1DC2" w14:textId="77777777" w:rsidR="00693549" w:rsidRPr="008E3E78" w:rsidRDefault="00693549" w:rsidP="00693549">
      <w:pPr>
        <w:ind w:left="720"/>
        <w:contextualSpacing/>
        <w:jc w:val="both"/>
      </w:pPr>
    </w:p>
    <w:p w14:paraId="5E6172C4" w14:textId="77777777" w:rsidR="00693549" w:rsidRDefault="00693549" w:rsidP="00693549">
      <w:pPr>
        <w:ind w:firstLine="567"/>
        <w:jc w:val="both"/>
      </w:pPr>
      <w:r w:rsidRPr="008E3E78">
        <w:rPr>
          <w:noProof/>
          <w:lang w:eastAsia="fi-FI"/>
        </w:rPr>
        <mc:AlternateContent>
          <mc:Choice Requires="wps">
            <w:drawing>
              <wp:anchor distT="0" distB="0" distL="114300" distR="114300" simplePos="0" relativeHeight="251672064" behindDoc="0" locked="0" layoutInCell="1" allowOverlap="1" wp14:anchorId="0AD5F51D" wp14:editId="340F8625">
                <wp:simplePos x="0" y="0"/>
                <wp:positionH relativeFrom="column">
                  <wp:posOffset>720506</wp:posOffset>
                </wp:positionH>
                <wp:positionV relativeFrom="paragraph">
                  <wp:posOffset>1891590</wp:posOffset>
                </wp:positionV>
                <wp:extent cx="252504" cy="99588"/>
                <wp:effectExtent l="0" t="0" r="14605" b="15240"/>
                <wp:wrapNone/>
                <wp:docPr id="503" name="Pyöristetty suorakulmio 503"/>
                <wp:cNvGraphicFramePr/>
                <a:graphic xmlns:a="http://schemas.openxmlformats.org/drawingml/2006/main">
                  <a:graphicData uri="http://schemas.microsoft.com/office/word/2010/wordprocessingShape">
                    <wps:wsp>
                      <wps:cNvSpPr/>
                      <wps:spPr>
                        <a:xfrm>
                          <a:off x="0" y="0"/>
                          <a:ext cx="252504" cy="9958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1B157" id="Pyöristetty suorakulmio 503" o:spid="_x0000_s1026" style="position:absolute;margin-left:56.75pt;margin-top:148.95pt;width:19.9pt;height:7.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674112" behindDoc="0" locked="0" layoutInCell="1" allowOverlap="1" wp14:anchorId="39191274" wp14:editId="529A0F9C">
                <wp:simplePos x="0" y="0"/>
                <wp:positionH relativeFrom="column">
                  <wp:posOffset>348288</wp:posOffset>
                </wp:positionH>
                <wp:positionV relativeFrom="paragraph">
                  <wp:posOffset>133960</wp:posOffset>
                </wp:positionV>
                <wp:extent cx="339090" cy="94615"/>
                <wp:effectExtent l="0" t="0" r="22860" b="19685"/>
                <wp:wrapNone/>
                <wp:docPr id="504" name="Pyöristetty suorakulmio 504"/>
                <wp:cNvGraphicFramePr/>
                <a:graphic xmlns:a="http://schemas.openxmlformats.org/drawingml/2006/main">
                  <a:graphicData uri="http://schemas.microsoft.com/office/word/2010/wordprocessingShape">
                    <wps:wsp>
                      <wps:cNvSpPr/>
                      <wps:spPr>
                        <a:xfrm>
                          <a:off x="0" y="0"/>
                          <a:ext cx="339090" cy="9461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8D6AF" id="Pyöristetty suorakulmio 504" o:spid="_x0000_s1026" style="position:absolute;margin-left:27.4pt;margin-top:10.55pt;width:26.7pt;height: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" filled="f" strokecolor="#dc0a0a" strokeweight="1pt"/>
            </w:pict>
          </mc:Fallback>
        </mc:AlternateContent>
      </w:r>
      <w:r w:rsidRPr="008E3E78">
        <w:rPr>
          <w:noProof/>
          <w:lang w:eastAsia="fi-FI"/>
        </w:rPr>
        <w:drawing>
          <wp:inline distT="0" distB="0" distL="0" distR="0" wp14:anchorId="37EBB438" wp14:editId="7B55A929">
            <wp:extent cx="5608622" cy="2024138"/>
            <wp:effectExtent l="0" t="0" r="0" b="0"/>
            <wp:docPr id="611" name="Kuva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09952" cy="2024618"/>
                    </a:xfrm>
                    <a:prstGeom prst="rect">
                      <a:avLst/>
                    </a:prstGeom>
                  </pic:spPr>
                </pic:pic>
              </a:graphicData>
            </a:graphic>
          </wp:inline>
        </w:drawing>
      </w:r>
    </w:p>
    <w:p w14:paraId="5B7CBA7E" w14:textId="77777777" w:rsidR="00693549" w:rsidRPr="008E3E78" w:rsidRDefault="00693549" w:rsidP="00693549">
      <w:pPr>
        <w:ind w:firstLine="567"/>
        <w:jc w:val="both"/>
      </w:pPr>
    </w:p>
    <w:p w14:paraId="5B0B6630" w14:textId="77777777" w:rsidR="00693549" w:rsidRPr="008E3E78" w:rsidRDefault="00693549" w:rsidP="00693549">
      <w:pPr>
        <w:numPr>
          <w:ilvl w:val="0"/>
          <w:numId w:val="27"/>
        </w:numPr>
        <w:contextualSpacing/>
        <w:jc w:val="both"/>
      </w:pPr>
      <w:r w:rsidRPr="008E3E78">
        <w:rPr>
          <w:noProof/>
          <w:lang w:eastAsia="fi-FI"/>
        </w:rPr>
        <w:t xml:space="preserve">Avautuvassa näkymässä näet kululaskun. </w:t>
      </w:r>
      <w:r w:rsidRPr="008E3E78">
        <w:rPr>
          <w:b/>
          <w:noProof/>
          <w:lang w:eastAsia="fi-FI"/>
        </w:rPr>
        <w:t>Näytä kululomake</w:t>
      </w:r>
      <w:r w:rsidRPr="008E3E78">
        <w:rPr>
          <w:noProof/>
          <w:lang w:eastAsia="fi-FI"/>
        </w:rPr>
        <w:t xml:space="preserve"> – painikkeesta painamalla näet kululasku</w:t>
      </w:r>
      <w:r>
        <w:rPr>
          <w:noProof/>
          <w:lang w:eastAsia="fi-FI"/>
        </w:rPr>
        <w:t>n</w:t>
      </w:r>
      <w:r w:rsidRPr="008E3E78">
        <w:rPr>
          <w:noProof/>
          <w:lang w:eastAsia="fi-FI"/>
        </w:rPr>
        <w:t xml:space="preserve"> PDF - muodossa.  </w:t>
      </w:r>
    </w:p>
    <w:p w14:paraId="5F5C2749" w14:textId="77777777" w:rsidR="00693549" w:rsidRPr="008E3E78" w:rsidRDefault="00693549" w:rsidP="00693549">
      <w:pPr>
        <w:ind w:left="720"/>
        <w:contextualSpacing/>
        <w:jc w:val="both"/>
      </w:pPr>
    </w:p>
    <w:p w14:paraId="6D5C1247"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75136" behindDoc="0" locked="0" layoutInCell="1" allowOverlap="1" wp14:anchorId="4D0B63C0" wp14:editId="204793C4">
                <wp:simplePos x="0" y="0"/>
                <wp:positionH relativeFrom="column">
                  <wp:posOffset>919480</wp:posOffset>
                </wp:positionH>
                <wp:positionV relativeFrom="paragraph">
                  <wp:posOffset>2121535</wp:posOffset>
                </wp:positionV>
                <wp:extent cx="1733550" cy="165735"/>
                <wp:effectExtent l="0" t="76200" r="0" b="24765"/>
                <wp:wrapNone/>
                <wp:docPr id="505" name="Suora nuoliyhdysviiva 505"/>
                <wp:cNvGraphicFramePr/>
                <a:graphic xmlns:a="http://schemas.openxmlformats.org/drawingml/2006/main">
                  <a:graphicData uri="http://schemas.microsoft.com/office/word/2010/wordprocessingShape">
                    <wps:wsp>
                      <wps:cNvCnPr/>
                      <wps:spPr>
                        <a:xfrm flipV="1">
                          <a:off x="0" y="0"/>
                          <a:ext cx="1733550" cy="16573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2F6757" id="Suora nuoliyhdysviiva 505" o:spid="_x0000_s1026" type="#_x0000_t32" style="position:absolute;margin-left:72.4pt;margin-top:167.05pt;width:136.5pt;height:13.0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" strokecolor="#00448b">
                <v:stroke endarrow="open"/>
              </v:shape>
            </w:pict>
          </mc:Fallback>
        </mc:AlternateContent>
      </w:r>
      <w:r w:rsidRPr="008E3E78">
        <w:rPr>
          <w:noProof/>
          <w:lang w:eastAsia="fi-FI"/>
        </w:rPr>
        <w:drawing>
          <wp:anchor distT="0" distB="0" distL="114300" distR="114300" simplePos="0" relativeHeight="251681280" behindDoc="0" locked="0" layoutInCell="1" allowOverlap="1" wp14:anchorId="6C0617F4" wp14:editId="74FC8211">
            <wp:simplePos x="0" y="0"/>
            <wp:positionH relativeFrom="column">
              <wp:posOffset>3032125</wp:posOffset>
            </wp:positionH>
            <wp:positionV relativeFrom="paragraph">
              <wp:posOffset>1906905</wp:posOffset>
            </wp:positionV>
            <wp:extent cx="638175" cy="804545"/>
            <wp:effectExtent l="19050" t="19050" r="28575" b="14605"/>
            <wp:wrapNone/>
            <wp:docPr id="612" name="Kuva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38175" cy="80454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682304" behindDoc="0" locked="0" layoutInCell="1" allowOverlap="1" wp14:anchorId="4DE4AB26" wp14:editId="1616CB67">
            <wp:simplePos x="0" y="0"/>
            <wp:positionH relativeFrom="column">
              <wp:posOffset>2702560</wp:posOffset>
            </wp:positionH>
            <wp:positionV relativeFrom="paragraph">
              <wp:posOffset>1664335</wp:posOffset>
            </wp:positionV>
            <wp:extent cx="645795" cy="914400"/>
            <wp:effectExtent l="19050" t="19050" r="20955" b="19050"/>
            <wp:wrapNone/>
            <wp:docPr id="613" name="Kuva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5795" cy="91440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inline distT="0" distB="0" distL="0" distR="0" wp14:anchorId="437254EA" wp14:editId="0385E066">
            <wp:extent cx="3274627" cy="2743200"/>
            <wp:effectExtent l="0" t="0" r="2540" b="0"/>
            <wp:docPr id="614" name="Kuva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274627" cy="2743200"/>
                    </a:xfrm>
                    <a:prstGeom prst="rect">
                      <a:avLst/>
                    </a:prstGeom>
                  </pic:spPr>
                </pic:pic>
              </a:graphicData>
            </a:graphic>
          </wp:inline>
        </w:drawing>
      </w:r>
    </w:p>
    <w:p w14:paraId="00362A2E" w14:textId="77777777" w:rsidR="00693549" w:rsidRPr="008E3E78" w:rsidRDefault="00693549" w:rsidP="00693549">
      <w:pPr>
        <w:ind w:left="720"/>
        <w:contextualSpacing/>
        <w:jc w:val="both"/>
      </w:pPr>
    </w:p>
    <w:p w14:paraId="38FCC7E8" w14:textId="77777777" w:rsidR="00693549" w:rsidRPr="008E3E78" w:rsidRDefault="00693549" w:rsidP="00693549">
      <w:pPr>
        <w:ind w:left="720"/>
        <w:contextualSpacing/>
        <w:jc w:val="both"/>
      </w:pPr>
    </w:p>
    <w:p w14:paraId="548DD4AA" w14:textId="77777777" w:rsidR="00693549" w:rsidRPr="008E3E78" w:rsidRDefault="00693549" w:rsidP="00693549">
      <w:pPr>
        <w:numPr>
          <w:ilvl w:val="0"/>
          <w:numId w:val="27"/>
        </w:numPr>
        <w:contextualSpacing/>
        <w:jc w:val="both"/>
      </w:pPr>
      <w:r w:rsidRPr="008E3E78">
        <w:rPr>
          <w:noProof/>
          <w:lang w:eastAsia="fi-FI"/>
        </w:rPr>
        <w:t xml:space="preserve">Jos haluat muuttaa tai täydentää tietoja, pääset edellisille sivuille takaisin joko sivun ylä- ja alareunasta löytyvällä </w:t>
      </w:r>
      <w:r w:rsidRPr="008E3E78">
        <w:rPr>
          <w:b/>
          <w:noProof/>
          <w:lang w:eastAsia="fi-FI"/>
        </w:rPr>
        <w:t>Edellinen askel</w:t>
      </w:r>
      <w:r w:rsidRPr="008E3E78">
        <w:rPr>
          <w:noProof/>
          <w:lang w:eastAsia="fi-FI"/>
        </w:rPr>
        <w:t xml:space="preserve"> – painikkeella tai painamalla sivun ylälaidan kaaviosta löytyviä edeltävien vaiheiden laatikoita. </w:t>
      </w:r>
    </w:p>
    <w:p w14:paraId="60246DA0" w14:textId="77777777" w:rsidR="00693549" w:rsidRPr="008E3E78" w:rsidRDefault="00693549" w:rsidP="00693549">
      <w:pPr>
        <w:ind w:left="720"/>
        <w:contextualSpacing/>
        <w:jc w:val="both"/>
      </w:pPr>
    </w:p>
    <w:p w14:paraId="708E743B"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76160" behindDoc="0" locked="0" layoutInCell="1" allowOverlap="1" wp14:anchorId="1E0E4F8E" wp14:editId="41FE6273">
                <wp:simplePos x="0" y="0"/>
                <wp:positionH relativeFrom="column">
                  <wp:posOffset>919680</wp:posOffset>
                </wp:positionH>
                <wp:positionV relativeFrom="paragraph">
                  <wp:posOffset>521888</wp:posOffset>
                </wp:positionV>
                <wp:extent cx="452673" cy="98425"/>
                <wp:effectExtent l="0" t="0" r="24130" b="15875"/>
                <wp:wrapNone/>
                <wp:docPr id="506" name="Pyöristetty suorakulmio 506"/>
                <wp:cNvGraphicFramePr/>
                <a:graphic xmlns:a="http://schemas.openxmlformats.org/drawingml/2006/main">
                  <a:graphicData uri="http://schemas.microsoft.com/office/word/2010/wordprocessingShape">
                    <wps:wsp>
                      <wps:cNvSpPr/>
                      <wps:spPr>
                        <a:xfrm>
                          <a:off x="0" y="0"/>
                          <a:ext cx="452673" cy="9842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3F136" id="Pyöristetty suorakulmio 506" o:spid="_x0000_s1026" style="position:absolute;margin-left:72.4pt;margin-top:41.1pt;width:35.65pt;height: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677184" behindDoc="0" locked="0" layoutInCell="1" allowOverlap="1" wp14:anchorId="1CCB06E4" wp14:editId="5713B4DC">
                <wp:simplePos x="0" y="0"/>
                <wp:positionH relativeFrom="column">
                  <wp:posOffset>652145</wp:posOffset>
                </wp:positionH>
                <wp:positionV relativeFrom="paragraph">
                  <wp:posOffset>131017</wp:posOffset>
                </wp:positionV>
                <wp:extent cx="837445" cy="248970"/>
                <wp:effectExtent l="0" t="0" r="20320" b="17780"/>
                <wp:wrapNone/>
                <wp:docPr id="507" name="Pyöristetty suorakulmio 507"/>
                <wp:cNvGraphicFramePr/>
                <a:graphic xmlns:a="http://schemas.openxmlformats.org/drawingml/2006/main">
                  <a:graphicData uri="http://schemas.microsoft.com/office/word/2010/wordprocessingShape">
                    <wps:wsp>
                      <wps:cNvSpPr/>
                      <wps:spPr>
                        <a:xfrm>
                          <a:off x="0" y="0"/>
                          <a:ext cx="837445" cy="2489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EC601" id="Pyöristetty suorakulmio 507" o:spid="_x0000_s1026" style="position:absolute;margin-left:51.35pt;margin-top:10.3pt;width:65.95pt;height:1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6BD71C40" wp14:editId="2A0E4905">
            <wp:extent cx="3272828" cy="707714"/>
            <wp:effectExtent l="0" t="0" r="3810" b="0"/>
            <wp:docPr id="615" name="Kuva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272828" cy="707714"/>
                    </a:xfrm>
                    <a:prstGeom prst="rect">
                      <a:avLst/>
                    </a:prstGeom>
                  </pic:spPr>
                </pic:pic>
              </a:graphicData>
            </a:graphic>
          </wp:inline>
        </w:drawing>
      </w:r>
    </w:p>
    <w:p w14:paraId="240DE4DC" w14:textId="77777777" w:rsidR="00693549" w:rsidRPr="008E3E78" w:rsidRDefault="00693549" w:rsidP="00693549">
      <w:pPr>
        <w:ind w:left="720"/>
        <w:contextualSpacing/>
        <w:jc w:val="both"/>
      </w:pPr>
    </w:p>
    <w:p w14:paraId="44119547" w14:textId="77777777" w:rsidR="00693549" w:rsidRPr="008E3E78" w:rsidRDefault="00693549" w:rsidP="00693549">
      <w:pPr>
        <w:ind w:left="720"/>
        <w:contextualSpacing/>
        <w:jc w:val="both"/>
      </w:pPr>
    </w:p>
    <w:p w14:paraId="719897F6" w14:textId="77777777" w:rsidR="00693549" w:rsidRPr="008E3E78" w:rsidRDefault="00693549" w:rsidP="00693549">
      <w:pPr>
        <w:numPr>
          <w:ilvl w:val="0"/>
          <w:numId w:val="27"/>
        </w:numPr>
        <w:contextualSpacing/>
        <w:jc w:val="both"/>
      </w:pPr>
      <w:r>
        <w:rPr>
          <w:noProof/>
          <w:lang w:eastAsia="fi-FI"/>
        </w:rPr>
        <mc:AlternateContent>
          <mc:Choice Requires="wps">
            <w:drawing>
              <wp:anchor distT="0" distB="0" distL="114300" distR="114300" simplePos="0" relativeHeight="251733504" behindDoc="0" locked="0" layoutInCell="1" allowOverlap="1" wp14:anchorId="2C062E0C" wp14:editId="01140A47">
                <wp:simplePos x="0" y="0"/>
                <wp:positionH relativeFrom="column">
                  <wp:posOffset>1061002</wp:posOffset>
                </wp:positionH>
                <wp:positionV relativeFrom="paragraph">
                  <wp:posOffset>179512</wp:posOffset>
                </wp:positionV>
                <wp:extent cx="3387256" cy="850789"/>
                <wp:effectExtent l="38100" t="0" r="22860" b="83185"/>
                <wp:wrapNone/>
                <wp:docPr id="508" name="Suora nuoliyhdysviiva 508"/>
                <wp:cNvGraphicFramePr/>
                <a:graphic xmlns:a="http://schemas.openxmlformats.org/drawingml/2006/main">
                  <a:graphicData uri="http://schemas.microsoft.com/office/word/2010/wordprocessingShape">
                    <wps:wsp>
                      <wps:cNvCnPr/>
                      <wps:spPr>
                        <a:xfrm flipH="1">
                          <a:off x="0" y="0"/>
                          <a:ext cx="3387256" cy="85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F7C01" id="Suora nuoliyhdysviiva 508" o:spid="_x0000_s1026" type="#_x0000_t32" style="position:absolute;margin-left:83.55pt;margin-top:14.15pt;width:266.7pt;height:67pt;flip:x;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" strokecolor="#004283 [3044]">
                <v:stroke endarrow="open"/>
              </v:shape>
            </w:pict>
          </mc:Fallback>
        </mc:AlternateContent>
      </w:r>
      <w:r w:rsidRPr="008E3E78">
        <w:rPr>
          <w:noProof/>
          <w:lang w:eastAsia="fi-FI"/>
        </w:rPr>
        <w:t xml:space="preserve">Kun kululasku on valmis, valitse lopuksi </w:t>
      </w:r>
      <w:r w:rsidRPr="008E3E78">
        <w:rPr>
          <w:i/>
          <w:noProof/>
          <w:lang w:eastAsia="fi-FI"/>
        </w:rPr>
        <w:t>Tallenna ja lähetä hyväksyttäväksi</w:t>
      </w:r>
      <w:r w:rsidRPr="008E3E78">
        <w:rPr>
          <w:noProof/>
          <w:lang w:eastAsia="fi-FI"/>
        </w:rPr>
        <w:t xml:space="preserve"> ja paina vielä </w:t>
      </w:r>
      <w:r w:rsidRPr="008E3E78">
        <w:rPr>
          <w:b/>
          <w:noProof/>
          <w:lang w:eastAsia="fi-FI"/>
        </w:rPr>
        <w:t>Tallenna ja lähetä hyväksyttäväksi</w:t>
      </w:r>
      <w:r w:rsidRPr="008E3E78">
        <w:rPr>
          <w:noProof/>
          <w:lang w:eastAsia="fi-FI"/>
        </w:rPr>
        <w:t xml:space="preserve">  – painiketta.   </w:t>
      </w:r>
    </w:p>
    <w:p w14:paraId="060AAA0A" w14:textId="77777777" w:rsidR="00693549" w:rsidRPr="008E3E78" w:rsidRDefault="00693549" w:rsidP="00693549">
      <w:pPr>
        <w:jc w:val="both"/>
      </w:pPr>
    </w:p>
    <w:p w14:paraId="6229E3E0"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79232" behindDoc="0" locked="0" layoutInCell="1" allowOverlap="1" wp14:anchorId="0CFAD7CD" wp14:editId="78DB07E0">
                <wp:simplePos x="0" y="0"/>
                <wp:positionH relativeFrom="column">
                  <wp:posOffset>854408</wp:posOffset>
                </wp:positionH>
                <wp:positionV relativeFrom="paragraph">
                  <wp:posOffset>31083</wp:posOffset>
                </wp:positionV>
                <wp:extent cx="955140" cy="139700"/>
                <wp:effectExtent l="0" t="0" r="16510" b="12700"/>
                <wp:wrapNone/>
                <wp:docPr id="509" name="Pyöristetty suorakulmio 509"/>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32316" id="Pyöristetty suorakulmio 509" o:spid="_x0000_s1026" style="position:absolute;margin-left:67.3pt;margin-top:2.45pt;width:75.2pt;height:1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" filled="f" strokecolor="#dc0a0a" strokeweight="1pt"/>
            </w:pict>
          </mc:Fallback>
        </mc:AlternateContent>
      </w:r>
      <w:r w:rsidRPr="008E3E78">
        <w:rPr>
          <w:noProof/>
          <w:lang w:eastAsia="fi-FI"/>
        </w:rPr>
        <mc:AlternateContent>
          <mc:Choice Requires="wps">
            <w:drawing>
              <wp:anchor distT="0" distB="0" distL="114300" distR="114300" simplePos="0" relativeHeight="251678208" behindDoc="0" locked="0" layoutInCell="1" allowOverlap="1" wp14:anchorId="361C8EBC" wp14:editId="05CA2486">
                <wp:simplePos x="0" y="0"/>
                <wp:positionH relativeFrom="column">
                  <wp:posOffset>367420</wp:posOffset>
                </wp:positionH>
                <wp:positionV relativeFrom="paragraph">
                  <wp:posOffset>548816</wp:posOffset>
                </wp:positionV>
                <wp:extent cx="955140" cy="139700"/>
                <wp:effectExtent l="0" t="0" r="16510" b="12700"/>
                <wp:wrapNone/>
                <wp:docPr id="510" name="Pyöristetty suorakulmio 510"/>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BF951" id="Pyöristetty suorakulmio 510" o:spid="_x0000_s1026" style="position:absolute;margin-left:28.95pt;margin-top:43.2pt;width:75.2pt;height:1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" filled="f" strokecolor="#dc0a0a" strokeweight="1pt"/>
            </w:pict>
          </mc:Fallback>
        </mc:AlternateContent>
      </w:r>
      <w:r w:rsidRPr="008E3E78">
        <w:rPr>
          <w:noProof/>
          <w:lang w:eastAsia="fi-FI"/>
        </w:rPr>
        <w:drawing>
          <wp:inline distT="0" distB="0" distL="0" distR="0" wp14:anchorId="12E81ED9" wp14:editId="36E7E958">
            <wp:extent cx="3023858" cy="812600"/>
            <wp:effectExtent l="0" t="0" r="5715" b="6985"/>
            <wp:docPr id="616" name="Kuva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25490" cy="813039"/>
                    </a:xfrm>
                    <a:prstGeom prst="rect">
                      <a:avLst/>
                    </a:prstGeom>
                  </pic:spPr>
                </pic:pic>
              </a:graphicData>
            </a:graphic>
          </wp:inline>
        </w:drawing>
      </w:r>
    </w:p>
    <w:p w14:paraId="7C17E296" w14:textId="77777777" w:rsidR="00693549" w:rsidRPr="008E3E78" w:rsidRDefault="00693549" w:rsidP="00693549">
      <w:pPr>
        <w:ind w:firstLine="567"/>
        <w:jc w:val="both"/>
      </w:pPr>
    </w:p>
    <w:p w14:paraId="3B5C8902" w14:textId="77777777" w:rsidR="00693549" w:rsidRPr="008E3E78" w:rsidRDefault="00693549" w:rsidP="00693549">
      <w:pPr>
        <w:ind w:firstLine="567"/>
        <w:jc w:val="both"/>
      </w:pPr>
    </w:p>
    <w:p w14:paraId="6800D695" w14:textId="77777777" w:rsidR="00693549" w:rsidRPr="008E3E78" w:rsidRDefault="00693549" w:rsidP="00693549">
      <w:pPr>
        <w:numPr>
          <w:ilvl w:val="0"/>
          <w:numId w:val="27"/>
        </w:numPr>
        <w:contextualSpacing/>
        <w:jc w:val="both"/>
      </w:pPr>
      <w:r w:rsidRPr="008E3E78">
        <w:rPr>
          <w:noProof/>
          <w:lang w:eastAsia="fi-FI"/>
        </w:rPr>
        <w:t xml:space="preserve">Kun järjestelmä ilmoittaa, että kululasku on tallennettu, se on lähtenyt eteenpäin tarkastettavaksi ja hyväksyttäväksi. Voit nyt kirjautua ulos SAP Portaalista tai sulkea selaimen ruudun oikeasta yläkulmasta. </w:t>
      </w:r>
    </w:p>
    <w:p w14:paraId="03350F90" w14:textId="77777777" w:rsidR="00693549" w:rsidRPr="008E3E78" w:rsidRDefault="00693549" w:rsidP="00693549">
      <w:pPr>
        <w:ind w:left="720"/>
        <w:contextualSpacing/>
        <w:jc w:val="both"/>
      </w:pPr>
      <w:r w:rsidRPr="008E3E78">
        <w:rPr>
          <w:noProof/>
          <w:lang w:eastAsia="fi-FI"/>
        </w:rPr>
        <w:t xml:space="preserve"> </w:t>
      </w:r>
    </w:p>
    <w:p w14:paraId="25A2BD56" w14:textId="77777777" w:rsidR="00693549" w:rsidRPr="008E3E78" w:rsidRDefault="00693549" w:rsidP="00693549">
      <w:pPr>
        <w:ind w:firstLine="567"/>
        <w:jc w:val="both"/>
      </w:pPr>
      <w:r w:rsidRPr="008E3E78">
        <w:rPr>
          <w:noProof/>
          <w:lang w:eastAsia="fi-FI"/>
        </w:rPr>
        <w:drawing>
          <wp:inline distT="0" distB="0" distL="0" distR="0" wp14:anchorId="4966B7EF" wp14:editId="79EFA570">
            <wp:extent cx="2372008" cy="406630"/>
            <wp:effectExtent l="0" t="0" r="0" b="0"/>
            <wp:docPr id="617" name="Kuva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372313" cy="406682"/>
                    </a:xfrm>
                    <a:prstGeom prst="rect">
                      <a:avLst/>
                    </a:prstGeom>
                  </pic:spPr>
                </pic:pic>
              </a:graphicData>
            </a:graphic>
          </wp:inline>
        </w:drawing>
      </w:r>
    </w:p>
    <w:p w14:paraId="6F4664A8" w14:textId="77777777" w:rsidR="00693549" w:rsidRPr="008E3E78" w:rsidRDefault="00693549" w:rsidP="00693549">
      <w:pPr>
        <w:ind w:firstLine="567"/>
        <w:jc w:val="both"/>
      </w:pPr>
    </w:p>
    <w:p w14:paraId="7A907EC2"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680256" behindDoc="0" locked="0" layoutInCell="1" allowOverlap="1" wp14:anchorId="336C4C78" wp14:editId="79AABD09">
                <wp:simplePos x="0" y="0"/>
                <wp:positionH relativeFrom="column">
                  <wp:posOffset>2264121</wp:posOffset>
                </wp:positionH>
                <wp:positionV relativeFrom="paragraph">
                  <wp:posOffset>-541</wp:posOffset>
                </wp:positionV>
                <wp:extent cx="393826" cy="139700"/>
                <wp:effectExtent l="0" t="0" r="25400" b="12700"/>
                <wp:wrapNone/>
                <wp:docPr id="511" name="Pyöristetty suorakulmio 511"/>
                <wp:cNvGraphicFramePr/>
                <a:graphic xmlns:a="http://schemas.openxmlformats.org/drawingml/2006/main">
                  <a:graphicData uri="http://schemas.microsoft.com/office/word/2010/wordprocessingShape">
                    <wps:wsp>
                      <wps:cNvSpPr/>
                      <wps:spPr>
                        <a:xfrm>
                          <a:off x="0" y="0"/>
                          <a:ext cx="393826"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61D68" id="Pyöristetty suorakulmio 511" o:spid="_x0000_s1026" style="position:absolute;margin-left:178.3pt;margin-top:-.05pt;width:31pt;height:1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" filled="f" strokecolor="#dc0a0a" strokeweight="1pt"/>
            </w:pict>
          </mc:Fallback>
        </mc:AlternateContent>
      </w:r>
      <w:r w:rsidRPr="008E3E78">
        <w:rPr>
          <w:noProof/>
          <w:lang w:eastAsia="fi-FI"/>
        </w:rPr>
        <w:drawing>
          <wp:inline distT="0" distB="0" distL="0" distR="0" wp14:anchorId="0D18EEC8" wp14:editId="2622EC25">
            <wp:extent cx="2803574" cy="336430"/>
            <wp:effectExtent l="0" t="0" r="0" b="6985"/>
            <wp:docPr id="618" name="Kuva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827553" cy="339307"/>
                    </a:xfrm>
                    <a:prstGeom prst="rect">
                      <a:avLst/>
                    </a:prstGeom>
                  </pic:spPr>
                </pic:pic>
              </a:graphicData>
            </a:graphic>
          </wp:inline>
        </w:drawing>
      </w:r>
    </w:p>
    <w:p w14:paraId="145BD0BD" w14:textId="77777777" w:rsidR="00693549" w:rsidRDefault="00693549" w:rsidP="00693549">
      <w:pPr>
        <w:jc w:val="both"/>
      </w:pPr>
    </w:p>
    <w:p w14:paraId="2163AAAB" w14:textId="77777777" w:rsidR="00693549" w:rsidRDefault="00693549" w:rsidP="00693549">
      <w:pPr>
        <w:jc w:val="both"/>
      </w:pPr>
    </w:p>
    <w:p w14:paraId="07972AF5" w14:textId="77777777" w:rsidR="00693549" w:rsidRDefault="00693549" w:rsidP="00693549">
      <w:pPr>
        <w:pStyle w:val="Otsikko3"/>
        <w:numPr>
          <w:ilvl w:val="2"/>
          <w:numId w:val="48"/>
        </w:numPr>
        <w:rPr>
          <w:color w:val="FF0000"/>
        </w:rPr>
      </w:pPr>
      <w:bookmarkStart w:id="43" w:name="_Toc437850196"/>
      <w:bookmarkStart w:id="44" w:name="_Toc526937805"/>
      <w:r>
        <w:t>Polkupyörän käyttökorvaukse</w:t>
      </w:r>
      <w:r w:rsidRPr="00844667">
        <w:t xml:space="preserve">n </w:t>
      </w:r>
      <w:r>
        <w:t>hakeminen</w:t>
      </w:r>
      <w:bookmarkEnd w:id="43"/>
      <w:bookmarkEnd w:id="44"/>
    </w:p>
    <w:p w14:paraId="4D579B65" w14:textId="77777777" w:rsidR="00693549" w:rsidRPr="003B34FD" w:rsidRDefault="00693549" w:rsidP="00693549"/>
    <w:p w14:paraId="34F159D8" w14:textId="77777777" w:rsidR="00693549" w:rsidRDefault="00693549" w:rsidP="00693549"/>
    <w:p w14:paraId="2A107961" w14:textId="77777777" w:rsidR="00693549" w:rsidRDefault="00693549" w:rsidP="00693549">
      <w:pPr>
        <w:pStyle w:val="Luettelokappale"/>
        <w:numPr>
          <w:ilvl w:val="0"/>
          <w:numId w:val="47"/>
        </w:numPr>
        <w:jc w:val="both"/>
      </w:pPr>
      <w:r>
        <w:t xml:space="preserve">Paina </w:t>
      </w:r>
      <w:r w:rsidRPr="008E6A9F">
        <w:rPr>
          <w:b/>
        </w:rPr>
        <w:t>Luo uusi kulutilitys</w:t>
      </w:r>
      <w:r w:rsidRPr="008E3E78">
        <w:t xml:space="preserve"> – painiketta.</w:t>
      </w:r>
      <w:r w:rsidRPr="00BC650F">
        <w:rPr>
          <w:noProof/>
          <w:lang w:eastAsia="fi-FI"/>
        </w:rPr>
        <w:t xml:space="preserve"> </w:t>
      </w:r>
    </w:p>
    <w:p w14:paraId="550D43C5" w14:textId="77777777" w:rsidR="00693549" w:rsidRDefault="00693549" w:rsidP="00693549">
      <w:pPr>
        <w:ind w:firstLine="720"/>
        <w:jc w:val="both"/>
      </w:pPr>
      <w:r w:rsidRPr="008E3E78">
        <w:rPr>
          <w:noProof/>
          <w:lang w:eastAsia="fi-FI"/>
        </w:rPr>
        <mc:AlternateContent>
          <mc:Choice Requires="wps">
            <w:drawing>
              <wp:anchor distT="0" distB="0" distL="114300" distR="114300" simplePos="0" relativeHeight="251734528" behindDoc="0" locked="0" layoutInCell="1" allowOverlap="1" wp14:anchorId="117A42FE" wp14:editId="24CA143F">
                <wp:simplePos x="0" y="0"/>
                <wp:positionH relativeFrom="column">
                  <wp:posOffset>2609706</wp:posOffset>
                </wp:positionH>
                <wp:positionV relativeFrom="paragraph">
                  <wp:posOffset>394155</wp:posOffset>
                </wp:positionV>
                <wp:extent cx="690113" cy="139700"/>
                <wp:effectExtent l="0" t="0" r="15240" b="12700"/>
                <wp:wrapNone/>
                <wp:docPr id="512" name="Pyöristetty suorakulmio 512"/>
                <wp:cNvGraphicFramePr/>
                <a:graphic xmlns:a="http://schemas.openxmlformats.org/drawingml/2006/main">
                  <a:graphicData uri="http://schemas.microsoft.com/office/word/2010/wordprocessingShape">
                    <wps:wsp>
                      <wps:cNvSpPr/>
                      <wps:spPr>
                        <a:xfrm>
                          <a:off x="0" y="0"/>
                          <a:ext cx="690113"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DC5E3" id="Pyöristetty suorakulmio 512" o:spid="_x0000_s1026" style="position:absolute;margin-left:205.5pt;margin-top:31.05pt;width:54.35pt;height:1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4001F7E3" wp14:editId="77776F54">
            <wp:extent cx="4391587" cy="517513"/>
            <wp:effectExtent l="0" t="0" r="0" b="0"/>
            <wp:docPr id="619" name="Kuva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394843" cy="517897"/>
                    </a:xfrm>
                    <a:prstGeom prst="rect">
                      <a:avLst/>
                    </a:prstGeom>
                  </pic:spPr>
                </pic:pic>
              </a:graphicData>
            </a:graphic>
          </wp:inline>
        </w:drawing>
      </w:r>
    </w:p>
    <w:p w14:paraId="78EDCBFB" w14:textId="77777777" w:rsidR="00693549" w:rsidRDefault="00693549" w:rsidP="00693549">
      <w:pPr>
        <w:jc w:val="both"/>
      </w:pPr>
    </w:p>
    <w:p w14:paraId="55B76035" w14:textId="77777777" w:rsidR="00693549" w:rsidRDefault="00693549" w:rsidP="00693549">
      <w:pPr>
        <w:numPr>
          <w:ilvl w:val="0"/>
          <w:numId w:val="47"/>
        </w:numPr>
        <w:contextualSpacing/>
        <w:jc w:val="both"/>
      </w:pPr>
      <w:r>
        <w:rPr>
          <w:noProof/>
          <w:lang w:eastAsia="fi-FI"/>
        </w:rPr>
        <mc:AlternateContent>
          <mc:Choice Requires="wps">
            <w:drawing>
              <wp:anchor distT="0" distB="0" distL="114300" distR="114300" simplePos="0" relativeHeight="251735552" behindDoc="0" locked="0" layoutInCell="1" allowOverlap="1" wp14:anchorId="6D639DBB" wp14:editId="3BF6DD6E">
                <wp:simplePos x="0" y="0"/>
                <wp:positionH relativeFrom="column">
                  <wp:posOffset>1850582</wp:posOffset>
                </wp:positionH>
                <wp:positionV relativeFrom="paragraph">
                  <wp:posOffset>113425</wp:posOffset>
                </wp:positionV>
                <wp:extent cx="2339100" cy="1242060"/>
                <wp:effectExtent l="38100" t="0" r="23495" b="53340"/>
                <wp:wrapNone/>
                <wp:docPr id="513" name="Suora nuoliyhdysviiva 513"/>
                <wp:cNvGraphicFramePr/>
                <a:graphic xmlns:a="http://schemas.openxmlformats.org/drawingml/2006/main">
                  <a:graphicData uri="http://schemas.microsoft.com/office/word/2010/wordprocessingShape">
                    <wps:wsp>
                      <wps:cNvCnPr/>
                      <wps:spPr>
                        <a:xfrm flipH="1">
                          <a:off x="0" y="0"/>
                          <a:ext cx="2339100" cy="1242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30011" id="Suora nuoliyhdysviiva 513" o:spid="_x0000_s1026" type="#_x0000_t32" style="position:absolute;margin-left:145.7pt;margin-top:8.95pt;width:184.2pt;height:97.8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" strokecolor="#004283 [3044]">
                <v:stroke endarrow="open"/>
              </v:shape>
            </w:pict>
          </mc:Fallback>
        </mc:AlternateContent>
      </w:r>
      <w:r w:rsidRPr="008E3E78">
        <w:t xml:space="preserve">Valitse kaavioksi </w:t>
      </w:r>
      <w:r w:rsidRPr="00127B57">
        <w:rPr>
          <w:b/>
          <w:i/>
        </w:rPr>
        <w:t>Kululasku ja Ajopäiväkirja</w:t>
      </w:r>
      <w:r w:rsidRPr="008E3E78">
        <w:t xml:space="preserve"> ja paina </w:t>
      </w:r>
      <w:r w:rsidRPr="008E3E78">
        <w:rPr>
          <w:b/>
        </w:rPr>
        <w:t xml:space="preserve">Käynnistä </w:t>
      </w:r>
      <w:r w:rsidRPr="008E3E78">
        <w:t>-painiketta.</w:t>
      </w:r>
    </w:p>
    <w:p w14:paraId="76F2AD0A" w14:textId="77777777" w:rsidR="00693549" w:rsidRDefault="00693549" w:rsidP="00693549">
      <w:pPr>
        <w:contextualSpacing/>
        <w:jc w:val="both"/>
      </w:pPr>
    </w:p>
    <w:p w14:paraId="56E54607" w14:textId="77777777" w:rsidR="00693549" w:rsidRDefault="00693549" w:rsidP="00693549">
      <w:pPr>
        <w:ind w:left="360" w:firstLine="349"/>
        <w:contextualSpacing/>
        <w:jc w:val="both"/>
        <w:rPr>
          <w:color w:val="FF0000"/>
        </w:rPr>
      </w:pPr>
      <w:r w:rsidRPr="008E3E78">
        <w:rPr>
          <w:noProof/>
          <w:lang w:eastAsia="fi-FI"/>
        </w:rPr>
        <w:lastRenderedPageBreak/>
        <mc:AlternateContent>
          <mc:Choice Requires="wps">
            <w:drawing>
              <wp:anchor distT="0" distB="0" distL="114300" distR="114300" simplePos="0" relativeHeight="251738624" behindDoc="0" locked="0" layoutInCell="1" allowOverlap="1" wp14:anchorId="1E89DFA8" wp14:editId="08999ECE">
                <wp:simplePos x="0" y="0"/>
                <wp:positionH relativeFrom="column">
                  <wp:posOffset>1609042</wp:posOffset>
                </wp:positionH>
                <wp:positionV relativeFrom="paragraph">
                  <wp:posOffset>1724432</wp:posOffset>
                </wp:positionV>
                <wp:extent cx="1049308" cy="139700"/>
                <wp:effectExtent l="0" t="0" r="17780" b="12700"/>
                <wp:wrapNone/>
                <wp:docPr id="514" name="Pyöristetty suorakulmio 514"/>
                <wp:cNvGraphicFramePr/>
                <a:graphic xmlns:a="http://schemas.openxmlformats.org/drawingml/2006/main">
                  <a:graphicData uri="http://schemas.microsoft.com/office/word/2010/wordprocessingShape">
                    <wps:wsp>
                      <wps:cNvSpPr/>
                      <wps:spPr>
                        <a:xfrm>
                          <a:off x="0" y="0"/>
                          <a:ext cx="1049308"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6C2F2" id="Pyöristetty suorakulmio 514" o:spid="_x0000_s1026" style="position:absolute;margin-left:126.7pt;margin-top:135.8pt;width:82.6pt;height:1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" filled="f" strokecolor="#dc0a0a" strokeweight="1pt"/>
            </w:pict>
          </mc:Fallback>
        </mc:AlternateContent>
      </w:r>
      <w:r>
        <w:rPr>
          <w:noProof/>
          <w:lang w:eastAsia="fi-FI"/>
        </w:rPr>
        <w:drawing>
          <wp:inline distT="0" distB="0" distL="0" distR="0" wp14:anchorId="3F66FCF9" wp14:editId="086DF026">
            <wp:extent cx="2621352" cy="2130725"/>
            <wp:effectExtent l="0" t="0" r="7620" b="3175"/>
            <wp:docPr id="620" name="Kuva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618973" cy="2128791"/>
                    </a:xfrm>
                    <a:prstGeom prst="rect">
                      <a:avLst/>
                    </a:prstGeom>
                  </pic:spPr>
                </pic:pic>
              </a:graphicData>
            </a:graphic>
          </wp:inline>
        </w:drawing>
      </w:r>
    </w:p>
    <w:p w14:paraId="34BC5BE0" w14:textId="77777777" w:rsidR="00693549" w:rsidRDefault="00693549" w:rsidP="00693549">
      <w:pPr>
        <w:ind w:left="709"/>
      </w:pPr>
    </w:p>
    <w:p w14:paraId="391D7857" w14:textId="77777777" w:rsidR="00693549" w:rsidRDefault="00693549" w:rsidP="00693549">
      <w:pPr>
        <w:ind w:left="709"/>
      </w:pPr>
      <w:r w:rsidRPr="00F46760">
        <w:t>Täytä päivämääräkentät (kellonajat ja kohteen voi jättää tyhjäksi) ja matkalajiksi Kululasku / Ajopäiväkirja. Syy ja Huomautus – kenttiin voit antaa tarkemman kuvauksen laskusta.</w:t>
      </w:r>
    </w:p>
    <w:p w14:paraId="3A9E84E3" w14:textId="77777777" w:rsidR="00693549" w:rsidRDefault="00693549" w:rsidP="00693549">
      <w:pPr>
        <w:ind w:left="709"/>
      </w:pPr>
    </w:p>
    <w:p w14:paraId="6E5CC5CA" w14:textId="77777777" w:rsidR="00693549" w:rsidRDefault="00693549" w:rsidP="00693549">
      <w:pPr>
        <w:ind w:left="709"/>
      </w:pPr>
      <w:r w:rsidRPr="008E3E78">
        <w:rPr>
          <w:noProof/>
          <w:lang w:eastAsia="fi-FI"/>
        </w:rPr>
        <mc:AlternateContent>
          <mc:Choice Requires="wps">
            <w:drawing>
              <wp:anchor distT="0" distB="0" distL="114300" distR="114300" simplePos="0" relativeHeight="251739648" behindDoc="0" locked="0" layoutInCell="1" allowOverlap="1" wp14:anchorId="40788A2C" wp14:editId="7CA294D4">
                <wp:simplePos x="0" y="0"/>
                <wp:positionH relativeFrom="column">
                  <wp:posOffset>2118001</wp:posOffset>
                </wp:positionH>
                <wp:positionV relativeFrom="paragraph">
                  <wp:posOffset>1260092</wp:posOffset>
                </wp:positionV>
                <wp:extent cx="1414732" cy="207034"/>
                <wp:effectExtent l="0" t="0" r="14605" b="21590"/>
                <wp:wrapNone/>
                <wp:docPr id="515" name="Pyöristetty suorakulmio 515"/>
                <wp:cNvGraphicFramePr/>
                <a:graphic xmlns:a="http://schemas.openxmlformats.org/drawingml/2006/main">
                  <a:graphicData uri="http://schemas.microsoft.com/office/word/2010/wordprocessingShape">
                    <wps:wsp>
                      <wps:cNvSpPr/>
                      <wps:spPr>
                        <a:xfrm>
                          <a:off x="0" y="0"/>
                          <a:ext cx="1414732" cy="207034"/>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F6CCA" id="Pyöristetty suorakulmio 515" o:spid="_x0000_s1026" style="position:absolute;margin-left:166.75pt;margin-top:99.2pt;width:111.4pt;height:16.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" filled="f" strokecolor="#dc0a0a" strokeweight="1pt"/>
            </w:pict>
          </mc:Fallback>
        </mc:AlternateContent>
      </w:r>
      <w:r>
        <w:rPr>
          <w:noProof/>
          <w:lang w:eastAsia="fi-FI"/>
        </w:rPr>
        <w:drawing>
          <wp:inline distT="0" distB="0" distL="0" distR="0" wp14:anchorId="668E9710" wp14:editId="04347D9C">
            <wp:extent cx="4675517" cy="2003579"/>
            <wp:effectExtent l="0" t="0" r="0" b="0"/>
            <wp:docPr id="621" name="Kuva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679544" cy="2005305"/>
                    </a:xfrm>
                    <a:prstGeom prst="rect">
                      <a:avLst/>
                    </a:prstGeom>
                  </pic:spPr>
                </pic:pic>
              </a:graphicData>
            </a:graphic>
          </wp:inline>
        </w:drawing>
      </w:r>
    </w:p>
    <w:p w14:paraId="781CC19A" w14:textId="77777777" w:rsidR="00693549" w:rsidRDefault="00693549" w:rsidP="00693549">
      <w:pPr>
        <w:ind w:left="709"/>
      </w:pPr>
    </w:p>
    <w:p w14:paraId="023C2E74" w14:textId="77777777" w:rsidR="00693549" w:rsidRDefault="00693549" w:rsidP="00693549">
      <w:pPr>
        <w:contextualSpacing/>
        <w:jc w:val="both"/>
      </w:pPr>
    </w:p>
    <w:p w14:paraId="59CED535" w14:textId="77777777" w:rsidR="00693549" w:rsidRDefault="00693549" w:rsidP="00693549">
      <w:pPr>
        <w:pStyle w:val="Luettelokappale"/>
        <w:numPr>
          <w:ilvl w:val="0"/>
          <w:numId w:val="47"/>
        </w:numPr>
        <w:jc w:val="both"/>
      </w:pPr>
      <w:r>
        <w:t xml:space="preserve">Klikkaa sivun alalaidasta </w:t>
      </w:r>
      <w:r>
        <w:rPr>
          <w:b/>
        </w:rPr>
        <w:t>Rekisteröi tositteet</w:t>
      </w:r>
      <w:r>
        <w:t xml:space="preserve"> –painiketta.</w:t>
      </w:r>
    </w:p>
    <w:p w14:paraId="6ED62D84" w14:textId="77777777" w:rsidR="00693549" w:rsidRDefault="00693549" w:rsidP="00693549">
      <w:pPr>
        <w:pStyle w:val="Luettelokappale"/>
        <w:jc w:val="both"/>
      </w:pPr>
      <w:r>
        <w:rPr>
          <w:noProof/>
          <w:lang w:eastAsia="fi-FI"/>
        </w:rPr>
        <w:drawing>
          <wp:inline distT="0" distB="0" distL="0" distR="0" wp14:anchorId="2BEB9721" wp14:editId="6CC36F0F">
            <wp:extent cx="3689405" cy="1050678"/>
            <wp:effectExtent l="0" t="0" r="6350" b="0"/>
            <wp:docPr id="622" name="Kuva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46">
                      <a:extLst>
                        <a:ext uri="{28A0092B-C50C-407E-A947-70E740481C1C}">
                          <a14:useLocalDpi xmlns:a14="http://schemas.microsoft.com/office/drawing/2010/main" val="0"/>
                        </a:ext>
                      </a:extLst>
                    </a:blip>
                    <a:stretch>
                      <a:fillRect/>
                    </a:stretch>
                  </pic:blipFill>
                  <pic:spPr>
                    <a:xfrm>
                      <a:off x="0" y="0"/>
                      <a:ext cx="3690199" cy="1050904"/>
                    </a:xfrm>
                    <a:prstGeom prst="rect">
                      <a:avLst/>
                    </a:prstGeom>
                  </pic:spPr>
                </pic:pic>
              </a:graphicData>
            </a:graphic>
          </wp:inline>
        </w:drawing>
      </w:r>
    </w:p>
    <w:p w14:paraId="299D1AF0" w14:textId="77777777" w:rsidR="00693549" w:rsidRDefault="00693549" w:rsidP="00693549">
      <w:pPr>
        <w:pStyle w:val="Luettelokappale"/>
        <w:jc w:val="both"/>
      </w:pPr>
    </w:p>
    <w:p w14:paraId="0B1F37F1" w14:textId="53D12C6C" w:rsidR="00693549" w:rsidRDefault="00693549" w:rsidP="00693549">
      <w:pPr>
        <w:pStyle w:val="Luettelokappale"/>
        <w:numPr>
          <w:ilvl w:val="0"/>
          <w:numId w:val="47"/>
        </w:numPr>
        <w:jc w:val="both"/>
      </w:pPr>
      <w:r>
        <w:t xml:space="preserve">Valitse </w:t>
      </w:r>
      <w:r w:rsidRPr="00EB487A">
        <w:rPr>
          <w:b/>
        </w:rPr>
        <w:t>Uusi merkintä</w:t>
      </w:r>
      <w:r>
        <w:t xml:space="preserve"> ja </w:t>
      </w:r>
      <w:r w:rsidRPr="00EB487A">
        <w:rPr>
          <w:i/>
        </w:rPr>
        <w:t xml:space="preserve">Kululajin </w:t>
      </w:r>
      <w:r>
        <w:t>alasvetovalikosta ”Polkupyörän käyttö</w:t>
      </w:r>
      <w:r w:rsidR="00ED5EBC">
        <w:t>korvau</w:t>
      </w:r>
      <w:r>
        <w:t xml:space="preserve">s”. </w:t>
      </w:r>
      <w:r w:rsidRPr="00EB487A">
        <w:t>Polkupyörän käyttökorvaus on päiväkohtainen</w:t>
      </w:r>
      <w:r>
        <w:t>.</w:t>
      </w:r>
    </w:p>
    <w:p w14:paraId="47B1C85B" w14:textId="77777777" w:rsidR="00693549" w:rsidRDefault="00693549" w:rsidP="00693549">
      <w:pPr>
        <w:pStyle w:val="Luettelokappale"/>
        <w:jc w:val="both"/>
      </w:pPr>
    </w:p>
    <w:p w14:paraId="0A60208E" w14:textId="77777777" w:rsidR="00693549" w:rsidRDefault="00693549" w:rsidP="00693549">
      <w:pPr>
        <w:ind w:firstLine="720"/>
        <w:jc w:val="both"/>
      </w:pPr>
      <w:r>
        <w:rPr>
          <w:noProof/>
          <w:lang w:eastAsia="fi-FI"/>
        </w:rPr>
        <w:lastRenderedPageBreak/>
        <w:drawing>
          <wp:inline distT="0" distB="0" distL="0" distR="0" wp14:anchorId="250F4929" wp14:editId="208884CB">
            <wp:extent cx="2829465" cy="2068277"/>
            <wp:effectExtent l="0" t="0" r="9525" b="8255"/>
            <wp:docPr id="623" name="Kuva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831788" cy="2069975"/>
                    </a:xfrm>
                    <a:prstGeom prst="rect">
                      <a:avLst/>
                    </a:prstGeom>
                  </pic:spPr>
                </pic:pic>
              </a:graphicData>
            </a:graphic>
          </wp:inline>
        </w:drawing>
      </w:r>
    </w:p>
    <w:p w14:paraId="24CDA4BB" w14:textId="77777777" w:rsidR="00693549" w:rsidRDefault="00693549" w:rsidP="00693549">
      <w:pPr>
        <w:jc w:val="both"/>
      </w:pPr>
    </w:p>
    <w:p w14:paraId="003555CE" w14:textId="77777777" w:rsidR="00693549" w:rsidRDefault="00693549" w:rsidP="00693549">
      <w:pPr>
        <w:pStyle w:val="Luettelokappale"/>
        <w:numPr>
          <w:ilvl w:val="0"/>
          <w:numId w:val="47"/>
        </w:numPr>
        <w:jc w:val="both"/>
      </w:pPr>
      <w:r>
        <w:t xml:space="preserve">Syötä päivämäärätieto ja klikkaa joko </w:t>
      </w:r>
      <w:r w:rsidRPr="0043199C">
        <w:rPr>
          <w:b/>
        </w:rPr>
        <w:t>Hyväksy</w:t>
      </w:r>
      <w:r>
        <w:t xml:space="preserve"> tai </w:t>
      </w:r>
      <w:r>
        <w:rPr>
          <w:b/>
        </w:rPr>
        <w:t>Hyväksy ja uusi merkintä</w:t>
      </w:r>
      <w:r>
        <w:t>, jos haluat lisätä rivejä. Tarvittaessa voit muuttaa kustannusten kohdistusta.</w:t>
      </w:r>
    </w:p>
    <w:p w14:paraId="19297856" w14:textId="3805A309" w:rsidR="00693549" w:rsidRDefault="007A3895" w:rsidP="00693549">
      <w:pPr>
        <w:ind w:left="360" w:firstLine="360"/>
        <w:jc w:val="both"/>
      </w:pPr>
      <w:r>
        <w:rPr>
          <w:noProof/>
          <w:lang w:eastAsia="fi-FI"/>
        </w:rPr>
        <w:drawing>
          <wp:inline distT="0" distB="0" distL="0" distR="0" wp14:anchorId="4B4C67EF" wp14:editId="305B1A6B">
            <wp:extent cx="5290776" cy="1216325"/>
            <wp:effectExtent l="0" t="0" r="5715" b="3175"/>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302293" cy="1218973"/>
                    </a:xfrm>
                    <a:prstGeom prst="rect">
                      <a:avLst/>
                    </a:prstGeom>
                  </pic:spPr>
                </pic:pic>
              </a:graphicData>
            </a:graphic>
          </wp:inline>
        </w:drawing>
      </w:r>
    </w:p>
    <w:p w14:paraId="66FA2D12" w14:textId="77777777" w:rsidR="00693549" w:rsidRDefault="00693549" w:rsidP="00693549">
      <w:pPr>
        <w:jc w:val="both"/>
      </w:pPr>
    </w:p>
    <w:p w14:paraId="269FEBBB" w14:textId="77777777" w:rsidR="00693549" w:rsidRDefault="00693549" w:rsidP="00693549">
      <w:pPr>
        <w:pStyle w:val="Luettelokappale"/>
        <w:numPr>
          <w:ilvl w:val="0"/>
          <w:numId w:val="47"/>
        </w:numPr>
        <w:jc w:val="both"/>
      </w:pPr>
      <w:r>
        <w:t xml:space="preserve"> Kun olet lisännyt kaikki polkupyöräajot, paina lopuksi </w:t>
      </w:r>
      <w:r>
        <w:rPr>
          <w:b/>
        </w:rPr>
        <w:t>Tark</w:t>
      </w:r>
      <w:r>
        <w:t>.</w:t>
      </w:r>
    </w:p>
    <w:p w14:paraId="602328F8" w14:textId="77777777" w:rsidR="00693549" w:rsidRDefault="00693549" w:rsidP="00693549">
      <w:pPr>
        <w:ind w:firstLine="720"/>
        <w:jc w:val="both"/>
      </w:pPr>
      <w:r>
        <w:rPr>
          <w:noProof/>
          <w:lang w:eastAsia="fi-FI"/>
        </w:rPr>
        <w:drawing>
          <wp:inline distT="0" distB="0" distL="0" distR="0" wp14:anchorId="43A963A7" wp14:editId="321136F7">
            <wp:extent cx="2639833" cy="712948"/>
            <wp:effectExtent l="0" t="0" r="0" b="0"/>
            <wp:docPr id="625" name="Kuva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49">
                      <a:extLst>
                        <a:ext uri="{28A0092B-C50C-407E-A947-70E740481C1C}">
                          <a14:useLocalDpi xmlns:a14="http://schemas.microsoft.com/office/drawing/2010/main" val="0"/>
                        </a:ext>
                      </a:extLst>
                    </a:blip>
                    <a:stretch>
                      <a:fillRect/>
                    </a:stretch>
                  </pic:blipFill>
                  <pic:spPr>
                    <a:xfrm>
                      <a:off x="0" y="0"/>
                      <a:ext cx="2642047" cy="713546"/>
                    </a:xfrm>
                    <a:prstGeom prst="rect">
                      <a:avLst/>
                    </a:prstGeom>
                  </pic:spPr>
                </pic:pic>
              </a:graphicData>
            </a:graphic>
          </wp:inline>
        </w:drawing>
      </w:r>
    </w:p>
    <w:p w14:paraId="3FE7893C" w14:textId="77777777" w:rsidR="00693549" w:rsidRDefault="00693549" w:rsidP="00693549">
      <w:pPr>
        <w:jc w:val="both"/>
      </w:pPr>
    </w:p>
    <w:p w14:paraId="3088A627" w14:textId="77777777" w:rsidR="00693549" w:rsidRDefault="00693549" w:rsidP="00693549">
      <w:pPr>
        <w:jc w:val="both"/>
      </w:pPr>
    </w:p>
    <w:p w14:paraId="055AFA77" w14:textId="77777777" w:rsidR="00693549" w:rsidRDefault="00693549" w:rsidP="00693549">
      <w:pPr>
        <w:pStyle w:val="Luettelokappale"/>
        <w:numPr>
          <w:ilvl w:val="0"/>
          <w:numId w:val="47"/>
        </w:numPr>
        <w:jc w:val="both"/>
      </w:pPr>
      <w:r w:rsidRPr="008E3E78">
        <w:rPr>
          <w:noProof/>
          <w:lang w:eastAsia="fi-FI"/>
        </w:rPr>
        <w:t xml:space="preserve">Kun kululasku on valmis, valitse lopuksi </w:t>
      </w:r>
      <w:r w:rsidRPr="008E3E78">
        <w:rPr>
          <w:i/>
          <w:noProof/>
          <w:lang w:eastAsia="fi-FI"/>
        </w:rPr>
        <w:t>Tallenna ja lähetä hyväksyttäväksi</w:t>
      </w:r>
      <w:r w:rsidRPr="008E3E78">
        <w:rPr>
          <w:noProof/>
          <w:lang w:eastAsia="fi-FI"/>
        </w:rPr>
        <w:t xml:space="preserve"> ja paina vielä </w:t>
      </w:r>
      <w:r w:rsidRPr="008E3E78">
        <w:rPr>
          <w:b/>
          <w:noProof/>
          <w:lang w:eastAsia="fi-FI"/>
        </w:rPr>
        <w:t>Tallenna ja lähetä hyväksyttäväksi</w:t>
      </w:r>
      <w:r w:rsidRPr="008E3E78">
        <w:rPr>
          <w:noProof/>
          <w:lang w:eastAsia="fi-FI"/>
        </w:rPr>
        <w:t xml:space="preserve">  – painiketta.</w:t>
      </w:r>
    </w:p>
    <w:p w14:paraId="0E4767F9" w14:textId="77777777" w:rsidR="00693549" w:rsidRDefault="00693549" w:rsidP="00693549">
      <w:pPr>
        <w:jc w:val="both"/>
      </w:pPr>
    </w:p>
    <w:p w14:paraId="646C6C88" w14:textId="08898BC7" w:rsidR="00693549" w:rsidRDefault="00324B5A" w:rsidP="00693549">
      <w:pPr>
        <w:ind w:left="360"/>
        <w:jc w:val="both"/>
      </w:pPr>
      <w:r>
        <w:rPr>
          <w:noProof/>
          <w:lang w:eastAsia="fi-FI"/>
        </w:rPr>
        <w:drawing>
          <wp:inline distT="0" distB="0" distL="0" distR="0" wp14:anchorId="1FC41687" wp14:editId="59766F21">
            <wp:extent cx="3676650" cy="1076325"/>
            <wp:effectExtent l="0" t="0" r="0" b="9525"/>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676650" cy="1076325"/>
                    </a:xfrm>
                    <a:prstGeom prst="rect">
                      <a:avLst/>
                    </a:prstGeom>
                  </pic:spPr>
                </pic:pic>
              </a:graphicData>
            </a:graphic>
          </wp:inline>
        </w:drawing>
      </w:r>
    </w:p>
    <w:p w14:paraId="2E8C9CA3" w14:textId="77777777" w:rsidR="00693549" w:rsidRDefault="00693549" w:rsidP="00693549">
      <w:pPr>
        <w:jc w:val="both"/>
      </w:pPr>
    </w:p>
    <w:p w14:paraId="6361DD06" w14:textId="77777777" w:rsidR="00693549" w:rsidRDefault="00693549" w:rsidP="00693549">
      <w:pPr>
        <w:jc w:val="both"/>
      </w:pPr>
    </w:p>
    <w:p w14:paraId="3C6917C8" w14:textId="77777777" w:rsidR="00693549" w:rsidRDefault="00693549" w:rsidP="00693549">
      <w:pPr>
        <w:ind w:firstLine="720"/>
      </w:pPr>
    </w:p>
    <w:p w14:paraId="26C21D03" w14:textId="77777777" w:rsidR="00693549" w:rsidRDefault="00693549" w:rsidP="00693549"/>
    <w:p w14:paraId="7FDFCF42" w14:textId="77777777" w:rsidR="00693549" w:rsidRDefault="00693549" w:rsidP="00693549">
      <w:pPr>
        <w:jc w:val="both"/>
      </w:pPr>
    </w:p>
    <w:p w14:paraId="3A40420E" w14:textId="77777777" w:rsidR="00693549" w:rsidRDefault="00693549" w:rsidP="00693549">
      <w:pPr>
        <w:pStyle w:val="Otsikko3"/>
        <w:numPr>
          <w:ilvl w:val="0"/>
          <w:numId w:val="0"/>
        </w:numPr>
      </w:pPr>
      <w:bookmarkStart w:id="45" w:name="_Toc437850197"/>
      <w:bookmarkStart w:id="46" w:name="_Toc526937806"/>
      <w:r>
        <w:t>1.5.6</w:t>
      </w:r>
      <w:r>
        <w:tab/>
        <w:t>Ajopäiväkirjan tekeminen</w:t>
      </w:r>
      <w:bookmarkEnd w:id="45"/>
      <w:bookmarkEnd w:id="46"/>
    </w:p>
    <w:p w14:paraId="4E32D7DF" w14:textId="77777777" w:rsidR="00693549" w:rsidRPr="008E6A9F" w:rsidRDefault="00693549" w:rsidP="00693549"/>
    <w:p w14:paraId="0F90561D" w14:textId="77777777" w:rsidR="00693549" w:rsidRPr="008E3E78" w:rsidRDefault="00693549" w:rsidP="00693549">
      <w:pPr>
        <w:pStyle w:val="Luettelokappale"/>
        <w:numPr>
          <w:ilvl w:val="0"/>
          <w:numId w:val="47"/>
        </w:numPr>
        <w:jc w:val="both"/>
      </w:pPr>
      <w:r w:rsidRPr="008E3E78">
        <w:t xml:space="preserve">Paina </w:t>
      </w:r>
      <w:r w:rsidRPr="008E6A9F">
        <w:rPr>
          <w:b/>
        </w:rPr>
        <w:t>Luo uusi kulutilitys</w:t>
      </w:r>
      <w:r w:rsidRPr="008E3E78">
        <w:t xml:space="preserve"> – painiketta.</w:t>
      </w:r>
    </w:p>
    <w:p w14:paraId="2F4450AE" w14:textId="77777777" w:rsidR="00693549" w:rsidRPr="008E3E78" w:rsidRDefault="00693549" w:rsidP="00693549">
      <w:pPr>
        <w:ind w:firstLine="720"/>
        <w:jc w:val="both"/>
      </w:pPr>
      <w:r w:rsidRPr="008E3E78">
        <w:rPr>
          <w:noProof/>
          <w:lang w:eastAsia="fi-FI"/>
        </w:rPr>
        <mc:AlternateContent>
          <mc:Choice Requires="wps">
            <w:drawing>
              <wp:anchor distT="0" distB="0" distL="114300" distR="114300" simplePos="0" relativeHeight="251696640" behindDoc="0" locked="0" layoutInCell="1" allowOverlap="1" wp14:anchorId="645E2CC4" wp14:editId="2F92372E">
                <wp:simplePos x="0" y="0"/>
                <wp:positionH relativeFrom="column">
                  <wp:posOffset>2611507</wp:posOffset>
                </wp:positionH>
                <wp:positionV relativeFrom="paragraph">
                  <wp:posOffset>379508</wp:posOffset>
                </wp:positionV>
                <wp:extent cx="687539" cy="151075"/>
                <wp:effectExtent l="0" t="0" r="17780" b="20955"/>
                <wp:wrapNone/>
                <wp:docPr id="518" name="Pyöristetty suorakulmio 518"/>
                <wp:cNvGraphicFramePr/>
                <a:graphic xmlns:a="http://schemas.openxmlformats.org/drawingml/2006/main">
                  <a:graphicData uri="http://schemas.microsoft.com/office/word/2010/wordprocessingShape">
                    <wps:wsp>
                      <wps:cNvSpPr/>
                      <wps:spPr>
                        <a:xfrm>
                          <a:off x="0" y="0"/>
                          <a:ext cx="687539" cy="15107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528B" id="Pyöristetty suorakulmio 518" o:spid="_x0000_s1026" style="position:absolute;margin-left:205.65pt;margin-top:29.9pt;width:54.15pt;height:1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" filled="f" strokecolor="#dc0a0a" strokeweight="1pt"/>
            </w:pict>
          </mc:Fallback>
        </mc:AlternateContent>
      </w:r>
      <w:r w:rsidRPr="008E3E78">
        <w:rPr>
          <w:noProof/>
          <w:lang w:eastAsia="fi-FI"/>
        </w:rPr>
        <w:drawing>
          <wp:inline distT="0" distB="0" distL="0" distR="0" wp14:anchorId="697813F0" wp14:editId="175BB2A9">
            <wp:extent cx="4391587" cy="517513"/>
            <wp:effectExtent l="0" t="0" r="0" b="0"/>
            <wp:docPr id="627" name="Kuva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394843" cy="517897"/>
                    </a:xfrm>
                    <a:prstGeom prst="rect">
                      <a:avLst/>
                    </a:prstGeom>
                  </pic:spPr>
                </pic:pic>
              </a:graphicData>
            </a:graphic>
          </wp:inline>
        </w:drawing>
      </w:r>
    </w:p>
    <w:p w14:paraId="6AD7FB40" w14:textId="77777777" w:rsidR="00693549" w:rsidRPr="008E3E78" w:rsidRDefault="00693549" w:rsidP="00693549">
      <w:pPr>
        <w:jc w:val="both"/>
      </w:pPr>
    </w:p>
    <w:p w14:paraId="7ACEB07F" w14:textId="77777777" w:rsidR="00693549" w:rsidRPr="008E3E78" w:rsidRDefault="00693549" w:rsidP="00693549">
      <w:pPr>
        <w:pStyle w:val="Luettelokappale"/>
        <w:numPr>
          <w:ilvl w:val="0"/>
          <w:numId w:val="47"/>
        </w:numPr>
        <w:jc w:val="both"/>
      </w:pPr>
      <w:r w:rsidRPr="008E3E78">
        <w:t xml:space="preserve">Valitse kaavioksi </w:t>
      </w:r>
      <w:r w:rsidRPr="008E6A9F">
        <w:rPr>
          <w:i/>
        </w:rPr>
        <w:t>Kululasku ja Ajopäiväkirja</w:t>
      </w:r>
      <w:r w:rsidRPr="008E3E78">
        <w:t xml:space="preserve"> ja paina </w:t>
      </w:r>
      <w:r w:rsidRPr="008E6A9F">
        <w:rPr>
          <w:b/>
        </w:rPr>
        <w:t xml:space="preserve">Käynnistä </w:t>
      </w:r>
      <w:r w:rsidRPr="008E3E78">
        <w:t>-painiketta.</w:t>
      </w:r>
    </w:p>
    <w:p w14:paraId="6655E7B4" w14:textId="77777777" w:rsidR="00693549" w:rsidRDefault="00693549" w:rsidP="00693549">
      <w:pPr>
        <w:ind w:firstLine="709"/>
        <w:jc w:val="both"/>
      </w:pPr>
    </w:p>
    <w:p w14:paraId="08A6D011" w14:textId="77777777" w:rsidR="00693549" w:rsidRDefault="00693549" w:rsidP="00693549">
      <w:pPr>
        <w:ind w:left="709"/>
        <w:jc w:val="both"/>
      </w:pPr>
      <w:r>
        <w:rPr>
          <w:noProof/>
          <w:lang w:eastAsia="fi-FI"/>
        </w:rPr>
        <w:drawing>
          <wp:inline distT="0" distB="0" distL="0" distR="0" wp14:anchorId="5FE0D666" wp14:editId="33E1B3CB">
            <wp:extent cx="2621352" cy="2130725"/>
            <wp:effectExtent l="0" t="0" r="7620" b="3175"/>
            <wp:docPr id="628" name="Kuva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618973" cy="2128791"/>
                    </a:xfrm>
                    <a:prstGeom prst="rect">
                      <a:avLst/>
                    </a:prstGeom>
                  </pic:spPr>
                </pic:pic>
              </a:graphicData>
            </a:graphic>
          </wp:inline>
        </w:drawing>
      </w:r>
    </w:p>
    <w:p w14:paraId="0288D054" w14:textId="77777777" w:rsidR="00693549" w:rsidRDefault="00693549" w:rsidP="00693549">
      <w:pPr>
        <w:jc w:val="both"/>
      </w:pPr>
      <w:r>
        <w:t xml:space="preserve"> </w:t>
      </w:r>
    </w:p>
    <w:p w14:paraId="55ACEA2D" w14:textId="77777777" w:rsidR="00693549" w:rsidRDefault="00693549" w:rsidP="00693549">
      <w:pPr>
        <w:ind w:firstLine="709"/>
        <w:jc w:val="both"/>
      </w:pPr>
    </w:p>
    <w:p w14:paraId="65A09B03" w14:textId="77777777" w:rsidR="00693549" w:rsidRDefault="00693549" w:rsidP="00693549">
      <w:pPr>
        <w:ind w:left="709"/>
      </w:pPr>
      <w:r w:rsidRPr="008E3E78">
        <w:t xml:space="preserve">Täytä päivämääräkentät (kellonajat ja kohteen voi jättää tyhjäksi) ja matkalajiksi </w:t>
      </w:r>
      <w:r w:rsidRPr="008E3E78">
        <w:rPr>
          <w:i/>
        </w:rPr>
        <w:t>Kululasku / Ajopäiväkirja</w:t>
      </w:r>
      <w:r w:rsidRPr="008E3E78">
        <w:t>. Syy ja Huomautus – kenttiin voit ant</w:t>
      </w:r>
      <w:r>
        <w:t xml:space="preserve">aa tarkemman kuvauksen laskusta. </w:t>
      </w:r>
    </w:p>
    <w:p w14:paraId="5D67AAB0" w14:textId="77777777" w:rsidR="00693549" w:rsidRDefault="00693549" w:rsidP="00693549">
      <w:pPr>
        <w:ind w:left="709"/>
      </w:pPr>
    </w:p>
    <w:p w14:paraId="6D0C11A7"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97664" behindDoc="0" locked="0" layoutInCell="1" allowOverlap="1" wp14:anchorId="14355D9F" wp14:editId="74BB47A3">
                <wp:simplePos x="0" y="0"/>
                <wp:positionH relativeFrom="column">
                  <wp:posOffset>2247397</wp:posOffset>
                </wp:positionH>
                <wp:positionV relativeFrom="paragraph">
                  <wp:posOffset>1822762</wp:posOffset>
                </wp:positionV>
                <wp:extent cx="940279" cy="176530"/>
                <wp:effectExtent l="0" t="0" r="12700" b="13970"/>
                <wp:wrapNone/>
                <wp:docPr id="519" name="Pyöristetty suorakulmio 519"/>
                <wp:cNvGraphicFramePr/>
                <a:graphic xmlns:a="http://schemas.openxmlformats.org/drawingml/2006/main">
                  <a:graphicData uri="http://schemas.microsoft.com/office/word/2010/wordprocessingShape">
                    <wps:wsp>
                      <wps:cNvSpPr/>
                      <wps:spPr>
                        <a:xfrm>
                          <a:off x="0" y="0"/>
                          <a:ext cx="940279" cy="17653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D373E" id="Pyöristetty suorakulmio 519" o:spid="_x0000_s1026" style="position:absolute;margin-left:176.95pt;margin-top:143.5pt;width:74.05pt;height:13.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" filled="f" strokecolor="#dc0a0a" strokeweight="1pt"/>
            </w:pict>
          </mc:Fallback>
        </mc:AlternateContent>
      </w:r>
      <w:r w:rsidRPr="008E3E78">
        <w:rPr>
          <w:noProof/>
          <w:lang w:eastAsia="fi-FI"/>
        </w:rPr>
        <mc:AlternateContent>
          <mc:Choice Requires="wps">
            <w:drawing>
              <wp:anchor distT="0" distB="0" distL="114300" distR="114300" simplePos="0" relativeHeight="251698688" behindDoc="0" locked="0" layoutInCell="1" allowOverlap="1" wp14:anchorId="0A3EC279" wp14:editId="4FB830B3">
                <wp:simplePos x="0" y="0"/>
                <wp:positionH relativeFrom="column">
                  <wp:posOffset>2247397</wp:posOffset>
                </wp:positionH>
                <wp:positionV relativeFrom="paragraph">
                  <wp:posOffset>468414</wp:posOffset>
                </wp:positionV>
                <wp:extent cx="593174" cy="319178"/>
                <wp:effectExtent l="0" t="0" r="16510" b="24130"/>
                <wp:wrapNone/>
                <wp:docPr id="520" name="Pyöristetty suorakulmio 520"/>
                <wp:cNvGraphicFramePr/>
                <a:graphic xmlns:a="http://schemas.openxmlformats.org/drawingml/2006/main">
                  <a:graphicData uri="http://schemas.microsoft.com/office/word/2010/wordprocessingShape">
                    <wps:wsp>
                      <wps:cNvSpPr/>
                      <wps:spPr>
                        <a:xfrm>
                          <a:off x="0" y="0"/>
                          <a:ext cx="593174" cy="31917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CF2D5" id="Pyöristetty suorakulmio 520" o:spid="_x0000_s1026" style="position:absolute;margin-left:176.95pt;margin-top:36.9pt;width:46.7pt;height:25.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" filled="f" strokecolor="#dc0a0a" strokeweight="1pt"/>
            </w:pict>
          </mc:Fallback>
        </mc:AlternateContent>
      </w:r>
      <w:r>
        <w:rPr>
          <w:noProof/>
          <w:lang w:eastAsia="fi-FI"/>
        </w:rPr>
        <w:drawing>
          <wp:inline distT="0" distB="0" distL="0" distR="0" wp14:anchorId="288E9A11" wp14:editId="68311FDD">
            <wp:extent cx="4927068" cy="2380890"/>
            <wp:effectExtent l="0" t="0" r="6985" b="635"/>
            <wp:docPr id="629" name="Kuva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941063" cy="2387653"/>
                    </a:xfrm>
                    <a:prstGeom prst="rect">
                      <a:avLst/>
                    </a:prstGeom>
                  </pic:spPr>
                </pic:pic>
              </a:graphicData>
            </a:graphic>
          </wp:inline>
        </w:drawing>
      </w:r>
    </w:p>
    <w:p w14:paraId="030E2D35" w14:textId="77777777" w:rsidR="00693549" w:rsidRDefault="00693549" w:rsidP="00693549">
      <w:pPr>
        <w:ind w:left="720"/>
        <w:contextualSpacing/>
        <w:jc w:val="both"/>
      </w:pPr>
    </w:p>
    <w:p w14:paraId="51E8EF31" w14:textId="77777777" w:rsidR="00693549" w:rsidRDefault="00693549" w:rsidP="00693549">
      <w:pPr>
        <w:ind w:firstLine="709"/>
        <w:jc w:val="both"/>
      </w:pPr>
    </w:p>
    <w:p w14:paraId="702D19B2" w14:textId="77777777" w:rsidR="00693549" w:rsidRDefault="00693549" w:rsidP="00693549">
      <w:pPr>
        <w:ind w:firstLine="709"/>
        <w:jc w:val="both"/>
      </w:pPr>
      <w:r w:rsidRPr="00397F9D">
        <w:rPr>
          <w:u w:val="single"/>
        </w:rPr>
        <w:t>Huom.</w:t>
      </w:r>
      <w:r w:rsidRPr="00397F9D">
        <w:t xml:space="preserve"> Voit täyttää ajopäiväkirjaa kahdella tavalla</w:t>
      </w:r>
      <w:r>
        <w:t xml:space="preserve">, </w:t>
      </w:r>
      <w:r w:rsidRPr="00F47E52">
        <w:t>joko</w:t>
      </w:r>
      <w:r w:rsidRPr="00397F9D">
        <w:t>:</w:t>
      </w:r>
    </w:p>
    <w:p w14:paraId="0D3FABEA" w14:textId="77777777" w:rsidR="00693549" w:rsidRPr="00397F9D" w:rsidRDefault="00693549" w:rsidP="00693549">
      <w:pPr>
        <w:ind w:firstLine="709"/>
        <w:jc w:val="both"/>
      </w:pPr>
    </w:p>
    <w:p w14:paraId="5EB2F936" w14:textId="77777777" w:rsidR="00693549" w:rsidRDefault="00693549" w:rsidP="00693549">
      <w:pPr>
        <w:pStyle w:val="Luettelokappale"/>
        <w:numPr>
          <w:ilvl w:val="0"/>
          <w:numId w:val="50"/>
        </w:numPr>
        <w:jc w:val="both"/>
      </w:pPr>
      <w:r w:rsidRPr="00397F9D">
        <w:t xml:space="preserve">Täytä ajomatkojen tiedot </w:t>
      </w:r>
      <w:r w:rsidRPr="00397F9D">
        <w:rPr>
          <w:b/>
        </w:rPr>
        <w:t>Kululasku ja ajopäiväkirja</w:t>
      </w:r>
      <w:r w:rsidRPr="00397F9D">
        <w:t xml:space="preserve">-kaavion </w:t>
      </w:r>
      <w:r w:rsidRPr="00397F9D">
        <w:rPr>
          <w:i/>
        </w:rPr>
        <w:t>Syötä matkaosuuden lisätiedot</w:t>
      </w:r>
      <w:r w:rsidRPr="00397F9D">
        <w:t xml:space="preserve"> -kohtaan.</w:t>
      </w:r>
    </w:p>
    <w:p w14:paraId="130F7838" w14:textId="77777777" w:rsidR="00693549" w:rsidRDefault="00693549" w:rsidP="00693549">
      <w:pPr>
        <w:ind w:firstLine="709"/>
        <w:jc w:val="both"/>
      </w:pPr>
      <w:r>
        <w:rPr>
          <w:noProof/>
          <w:lang w:eastAsia="fi-FI"/>
        </w:rPr>
        <w:drawing>
          <wp:inline distT="0" distB="0" distL="0" distR="0" wp14:anchorId="3A1CD50C" wp14:editId="3FA03D26">
            <wp:extent cx="5977999" cy="897147"/>
            <wp:effectExtent l="0" t="0" r="3810" b="0"/>
            <wp:docPr id="630" name="Kuva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52">
                      <a:extLst>
                        <a:ext uri="{28A0092B-C50C-407E-A947-70E740481C1C}">
                          <a14:useLocalDpi xmlns:a14="http://schemas.microsoft.com/office/drawing/2010/main" val="0"/>
                        </a:ext>
                      </a:extLst>
                    </a:blip>
                    <a:stretch>
                      <a:fillRect/>
                    </a:stretch>
                  </pic:blipFill>
                  <pic:spPr>
                    <a:xfrm>
                      <a:off x="0" y="0"/>
                      <a:ext cx="5975471" cy="896768"/>
                    </a:xfrm>
                    <a:prstGeom prst="rect">
                      <a:avLst/>
                    </a:prstGeom>
                  </pic:spPr>
                </pic:pic>
              </a:graphicData>
            </a:graphic>
          </wp:inline>
        </w:drawing>
      </w:r>
    </w:p>
    <w:p w14:paraId="5383A986" w14:textId="77777777" w:rsidR="00693549" w:rsidRDefault="00693549" w:rsidP="00693549">
      <w:pPr>
        <w:ind w:left="720"/>
        <w:contextualSpacing/>
        <w:jc w:val="both"/>
      </w:pPr>
    </w:p>
    <w:p w14:paraId="7D0B67D2" w14:textId="77777777" w:rsidR="00693549" w:rsidRDefault="00693549" w:rsidP="00693549">
      <w:pPr>
        <w:jc w:val="both"/>
      </w:pPr>
    </w:p>
    <w:p w14:paraId="399AE3F1" w14:textId="77777777" w:rsidR="00693549" w:rsidRPr="00397F9D" w:rsidRDefault="00693549" w:rsidP="00693549">
      <w:pPr>
        <w:ind w:firstLine="709"/>
        <w:jc w:val="both"/>
      </w:pPr>
      <w:r>
        <w:t>tai:</w:t>
      </w:r>
    </w:p>
    <w:p w14:paraId="062769C0" w14:textId="77777777" w:rsidR="00693549" w:rsidRPr="00397F9D" w:rsidRDefault="00693549" w:rsidP="00693549">
      <w:pPr>
        <w:pStyle w:val="Luettelokappale"/>
        <w:numPr>
          <w:ilvl w:val="0"/>
          <w:numId w:val="50"/>
        </w:numPr>
        <w:jc w:val="both"/>
      </w:pPr>
      <w:r w:rsidRPr="00397F9D">
        <w:t xml:space="preserve">Täytä ajomatkojen tiedot paperiseen ajopäiväkirjaan ja liitä skannattu ajopäiväkirja </w:t>
      </w:r>
      <w:r w:rsidRPr="00396C17">
        <w:rPr>
          <w:b/>
        </w:rPr>
        <w:t>Kululasku ja ajopäiväkirja</w:t>
      </w:r>
      <w:r w:rsidRPr="00397F9D">
        <w:t xml:space="preserve">-kaavion liitteeksi. Jos käytät tätä vaihtoehtoa, tulee sinun </w:t>
      </w:r>
      <w:r>
        <w:t xml:space="preserve">erikseen </w:t>
      </w:r>
      <w:r w:rsidRPr="00397F9D">
        <w:t xml:space="preserve">lisätä ylimääräiset matkustajat ym. lisäkorvausperusteet </w:t>
      </w:r>
      <w:r w:rsidRPr="00396C17">
        <w:rPr>
          <w:i/>
        </w:rPr>
        <w:t>Syötä matkaosuuden lisätiedot</w:t>
      </w:r>
      <w:r w:rsidRPr="00397F9D">
        <w:t xml:space="preserve"> -kohtaan.</w:t>
      </w:r>
    </w:p>
    <w:p w14:paraId="31108C05" w14:textId="77777777" w:rsidR="00693549" w:rsidRDefault="00693549" w:rsidP="00693549">
      <w:pPr>
        <w:ind w:left="720"/>
        <w:contextualSpacing/>
        <w:jc w:val="both"/>
      </w:pPr>
    </w:p>
    <w:p w14:paraId="62D8682B" w14:textId="208FF18B" w:rsidR="00693549" w:rsidRPr="008E3E78" w:rsidRDefault="00693549" w:rsidP="00693549">
      <w:pPr>
        <w:ind w:left="1069"/>
        <w:contextualSpacing/>
        <w:jc w:val="both"/>
      </w:pPr>
      <w:r>
        <w:t>Liittääksesi</w:t>
      </w:r>
      <w:r w:rsidRPr="008E3E78">
        <w:t xml:space="preserve"> ajopäiväkirjaan tiedoston, esimerkiksi skannatun paperisen ajopäiväkirjan</w:t>
      </w:r>
      <w:r>
        <w:t xml:space="preserve"> tai pysäköintikuitin p</w:t>
      </w:r>
      <w:r w:rsidRPr="008E3E78">
        <w:t xml:space="preserve">aina ensin </w:t>
      </w:r>
      <w:r w:rsidRPr="008E3E78">
        <w:rPr>
          <w:b/>
        </w:rPr>
        <w:t xml:space="preserve">Tallenna luonnos </w:t>
      </w:r>
      <w:r w:rsidRPr="008E3E78">
        <w:t xml:space="preserve">- painiketta ja sitten </w:t>
      </w:r>
      <w:r w:rsidRPr="008E3E78">
        <w:rPr>
          <w:b/>
        </w:rPr>
        <w:t xml:space="preserve">Liitteet </w:t>
      </w:r>
      <w:r w:rsidRPr="008E3E78">
        <w:t xml:space="preserve">– painiketta. Valitse lajiksi </w:t>
      </w:r>
      <w:r w:rsidRPr="008E3E78">
        <w:rPr>
          <w:i/>
        </w:rPr>
        <w:t>Tiedosto</w:t>
      </w:r>
      <w:r w:rsidRPr="008E3E78">
        <w:t xml:space="preserve"> ja etsi oikea tiedosto </w:t>
      </w:r>
      <w:r w:rsidRPr="008E3E78">
        <w:rPr>
          <w:b/>
        </w:rPr>
        <w:t xml:space="preserve">Selaa </w:t>
      </w:r>
      <w:r w:rsidRPr="008E3E78">
        <w:t xml:space="preserve">– painikkeella, paina lopuksi </w:t>
      </w:r>
      <w:r w:rsidR="00ED5EBC">
        <w:rPr>
          <w:b/>
        </w:rPr>
        <w:t>Lataa</w:t>
      </w:r>
      <w:r>
        <w:rPr>
          <w:b/>
        </w:rPr>
        <w:t>.</w:t>
      </w:r>
      <w:r w:rsidRPr="008E3E78">
        <w:t xml:space="preserve"> </w:t>
      </w:r>
    </w:p>
    <w:p w14:paraId="232116FC" w14:textId="77777777" w:rsidR="00693549" w:rsidRPr="008E3E78" w:rsidRDefault="00693549" w:rsidP="00693549">
      <w:pPr>
        <w:ind w:left="1080"/>
        <w:contextualSpacing/>
        <w:jc w:val="both"/>
      </w:pPr>
    </w:p>
    <w:p w14:paraId="477B8176" w14:textId="77777777" w:rsidR="00693549" w:rsidRPr="008E3E78" w:rsidRDefault="00693549" w:rsidP="00693549">
      <w:pPr>
        <w:ind w:left="1134"/>
        <w:rPr>
          <w:b/>
        </w:rPr>
      </w:pPr>
      <w:r w:rsidRPr="008E3E78">
        <w:rPr>
          <w:noProof/>
          <w:lang w:eastAsia="fi-FI"/>
        </w:rPr>
        <mc:AlternateContent>
          <mc:Choice Requires="wps">
            <w:drawing>
              <wp:anchor distT="0" distB="0" distL="114300" distR="114300" simplePos="0" relativeHeight="251716096" behindDoc="0" locked="0" layoutInCell="1" allowOverlap="1" wp14:anchorId="6DCA3C69" wp14:editId="0156A8CF">
                <wp:simplePos x="0" y="0"/>
                <wp:positionH relativeFrom="column">
                  <wp:posOffset>1159599</wp:posOffset>
                </wp:positionH>
                <wp:positionV relativeFrom="paragraph">
                  <wp:posOffset>204960</wp:posOffset>
                </wp:positionV>
                <wp:extent cx="321398" cy="108642"/>
                <wp:effectExtent l="0" t="0" r="21590" b="24765"/>
                <wp:wrapNone/>
                <wp:docPr id="521" name="Pyöristetty suorakulmio 521"/>
                <wp:cNvGraphicFramePr/>
                <a:graphic xmlns:a="http://schemas.openxmlformats.org/drawingml/2006/main">
                  <a:graphicData uri="http://schemas.microsoft.com/office/word/2010/wordprocessingShape">
                    <wps:wsp>
                      <wps:cNvSpPr/>
                      <wps:spPr>
                        <a:xfrm>
                          <a:off x="0" y="0"/>
                          <a:ext cx="321398" cy="10864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3B390" id="Pyöristetty suorakulmio 521" o:spid="_x0000_s1026" style="position:absolute;margin-left:91.3pt;margin-top:16.15pt;width:25.3pt;height:8.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717120" behindDoc="0" locked="0" layoutInCell="1" allowOverlap="1" wp14:anchorId="7D905B33" wp14:editId="7496C40B">
                <wp:simplePos x="0" y="0"/>
                <wp:positionH relativeFrom="column">
                  <wp:posOffset>1661160</wp:posOffset>
                </wp:positionH>
                <wp:positionV relativeFrom="paragraph">
                  <wp:posOffset>27940</wp:posOffset>
                </wp:positionV>
                <wp:extent cx="447675" cy="130810"/>
                <wp:effectExtent l="0" t="0" r="28575" b="21590"/>
                <wp:wrapNone/>
                <wp:docPr id="522" name="Pyöristetty suorakulmio 522"/>
                <wp:cNvGraphicFramePr/>
                <a:graphic xmlns:a="http://schemas.openxmlformats.org/drawingml/2006/main">
                  <a:graphicData uri="http://schemas.microsoft.com/office/word/2010/wordprocessingShape">
                    <wps:wsp>
                      <wps:cNvSpPr/>
                      <wps:spPr>
                        <a:xfrm>
                          <a:off x="0" y="0"/>
                          <a:ext cx="447675"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1D497" id="Pyöristetty suorakulmio 522" o:spid="_x0000_s1026" style="position:absolute;margin-left:130.8pt;margin-top:2.2pt;width:35.25pt;height:10.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" filled="f" strokecolor="#dc0a0a" strokeweight="1pt"/>
            </w:pict>
          </mc:Fallback>
        </mc:AlternateContent>
      </w:r>
      <w:r w:rsidRPr="008E3E78">
        <w:rPr>
          <w:noProof/>
          <w:lang w:eastAsia="fi-FI"/>
        </w:rPr>
        <w:drawing>
          <wp:inline distT="0" distB="0" distL="0" distR="0" wp14:anchorId="0D1FFCB9" wp14:editId="56EBD8B3">
            <wp:extent cx="3245667" cy="334969"/>
            <wp:effectExtent l="0" t="0" r="0" b="8255"/>
            <wp:docPr id="631" name="Kuva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245667" cy="334969"/>
                    </a:xfrm>
                    <a:prstGeom prst="rect">
                      <a:avLst/>
                    </a:prstGeom>
                  </pic:spPr>
                </pic:pic>
              </a:graphicData>
            </a:graphic>
          </wp:inline>
        </w:drawing>
      </w:r>
    </w:p>
    <w:p w14:paraId="68226362" w14:textId="77777777" w:rsidR="00693549" w:rsidRPr="008E3E78" w:rsidRDefault="00693549" w:rsidP="00693549">
      <w:pPr>
        <w:ind w:left="1134"/>
        <w:rPr>
          <w:b/>
        </w:rPr>
      </w:pPr>
    </w:p>
    <w:p w14:paraId="0A4B8670" w14:textId="14794AF9" w:rsidR="00693549" w:rsidRPr="008E3E78" w:rsidRDefault="00ED5EBC" w:rsidP="00693549">
      <w:pPr>
        <w:ind w:left="1134"/>
        <w:jc w:val="both"/>
      </w:pPr>
      <w:r>
        <w:rPr>
          <w:noProof/>
          <w:lang w:eastAsia="fi-FI"/>
        </w:rPr>
        <w:drawing>
          <wp:inline distT="0" distB="0" distL="0" distR="0" wp14:anchorId="0C3E0183" wp14:editId="30E53667">
            <wp:extent cx="3333750" cy="1552575"/>
            <wp:effectExtent l="0" t="0" r="0" b="952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33750" cy="1552575"/>
                    </a:xfrm>
                    <a:prstGeom prst="rect">
                      <a:avLst/>
                    </a:prstGeom>
                  </pic:spPr>
                </pic:pic>
              </a:graphicData>
            </a:graphic>
          </wp:inline>
        </w:drawing>
      </w:r>
    </w:p>
    <w:p w14:paraId="0E713661" w14:textId="77777777" w:rsidR="00693549" w:rsidRDefault="00693549" w:rsidP="00693549"/>
    <w:p w14:paraId="283FE9DA" w14:textId="77777777" w:rsidR="00693549" w:rsidRDefault="00693549" w:rsidP="00693549">
      <w:pPr>
        <w:pStyle w:val="Luettelokappale"/>
        <w:numPr>
          <w:ilvl w:val="0"/>
          <w:numId w:val="47"/>
        </w:numPr>
        <w:jc w:val="both"/>
      </w:pPr>
      <w:r w:rsidRPr="008E3E78">
        <w:t>Ajomatkan / ajomatkojen yksityisko</w:t>
      </w:r>
      <w:r>
        <w:t>htaiset tiedot voit lisätä painamalla</w:t>
      </w:r>
      <w:r w:rsidRPr="008E6A9F">
        <w:rPr>
          <w:b/>
        </w:rPr>
        <w:t xml:space="preserve"> Syötä matkaosuuden lisätiedot</w:t>
      </w:r>
      <w:r w:rsidRPr="008E3E78">
        <w:t xml:space="preserve"> – painiket</w:t>
      </w:r>
      <w:r>
        <w:t>ta</w:t>
      </w:r>
      <w:r w:rsidRPr="008E3E78">
        <w:t>.</w:t>
      </w:r>
    </w:p>
    <w:p w14:paraId="36FB1608" w14:textId="77777777" w:rsidR="00693549" w:rsidRDefault="00693549" w:rsidP="00693549">
      <w:pPr>
        <w:ind w:left="720"/>
        <w:contextualSpacing/>
        <w:jc w:val="both"/>
      </w:pPr>
      <w:r>
        <w:rPr>
          <w:noProof/>
          <w:lang w:eastAsia="fi-FI"/>
        </w:rPr>
        <w:lastRenderedPageBreak/>
        <mc:AlternateContent>
          <mc:Choice Requires="wps">
            <w:drawing>
              <wp:anchor distT="0" distB="0" distL="114300" distR="114300" simplePos="0" relativeHeight="251710976" behindDoc="0" locked="0" layoutInCell="1" allowOverlap="1" wp14:anchorId="70C8A44E" wp14:editId="6464CC0E">
                <wp:simplePos x="0" y="0"/>
                <wp:positionH relativeFrom="column">
                  <wp:posOffset>3446468</wp:posOffset>
                </wp:positionH>
                <wp:positionV relativeFrom="paragraph">
                  <wp:posOffset>2156592</wp:posOffset>
                </wp:positionV>
                <wp:extent cx="940280" cy="146649"/>
                <wp:effectExtent l="0" t="0" r="12700" b="25400"/>
                <wp:wrapNone/>
                <wp:docPr id="524" name="Pyöristetty suorakulmio 524"/>
                <wp:cNvGraphicFramePr/>
                <a:graphic xmlns:a="http://schemas.openxmlformats.org/drawingml/2006/main">
                  <a:graphicData uri="http://schemas.microsoft.com/office/word/2010/wordprocessingShape">
                    <wps:wsp>
                      <wps:cNvSpPr/>
                      <wps:spPr>
                        <a:xfrm>
                          <a:off x="0" y="0"/>
                          <a:ext cx="940280" cy="146649"/>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0D70CE" id="Pyöristetty suorakulmio 524" o:spid="_x0000_s1026" style="position:absolute;margin-left:271.4pt;margin-top:169.8pt;width:74.05pt;height:11.5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" filled="f" strokecolor="red" strokeweight=".25pt"/>
            </w:pict>
          </mc:Fallback>
        </mc:AlternateContent>
      </w:r>
      <w:r w:rsidRPr="008E3E78">
        <w:t xml:space="preserve"> </w:t>
      </w:r>
      <w:r>
        <w:rPr>
          <w:noProof/>
          <w:lang w:eastAsia="fi-FI"/>
        </w:rPr>
        <w:drawing>
          <wp:inline distT="0" distB="0" distL="0" distR="0" wp14:anchorId="28C4C913" wp14:editId="09F52F99">
            <wp:extent cx="4462213" cy="2363638"/>
            <wp:effectExtent l="0" t="0" r="0" b="0"/>
            <wp:docPr id="633" name="Kuva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462213" cy="2363638"/>
                    </a:xfrm>
                    <a:prstGeom prst="rect">
                      <a:avLst/>
                    </a:prstGeom>
                  </pic:spPr>
                </pic:pic>
              </a:graphicData>
            </a:graphic>
          </wp:inline>
        </w:drawing>
      </w:r>
    </w:p>
    <w:p w14:paraId="5988EF78" w14:textId="77777777" w:rsidR="00693549" w:rsidRDefault="00693549" w:rsidP="00693549">
      <w:pPr>
        <w:ind w:left="720"/>
        <w:contextualSpacing/>
        <w:jc w:val="both"/>
      </w:pPr>
    </w:p>
    <w:p w14:paraId="7557C221" w14:textId="77777777" w:rsidR="00693549" w:rsidRDefault="00693549" w:rsidP="00693549">
      <w:pPr>
        <w:ind w:left="720"/>
        <w:contextualSpacing/>
        <w:jc w:val="both"/>
      </w:pPr>
      <w:r w:rsidRPr="008E3E78">
        <w:t xml:space="preserve">Paina </w:t>
      </w:r>
      <w:r w:rsidRPr="008E3E78">
        <w:rPr>
          <w:b/>
        </w:rPr>
        <w:t>Uusi merkintä</w:t>
      </w:r>
      <w:r w:rsidRPr="008E3E78">
        <w:t xml:space="preserve"> ja syötä </w:t>
      </w:r>
      <w:r>
        <w:t>ajamasi matka ja</w:t>
      </w:r>
      <w:r w:rsidRPr="008E3E78">
        <w:t xml:space="preserve"> sen ki</w:t>
      </w:r>
      <w:r>
        <w:t>lometrit sekä</w:t>
      </w:r>
      <w:r w:rsidRPr="008E3E78">
        <w:t xml:space="preserve"> tieto mahdollisista mat</w:t>
      </w:r>
      <w:r>
        <w:t>kustajista ja ajoreitti</w:t>
      </w:r>
      <w:r w:rsidRPr="008E3E78">
        <w:t>.</w:t>
      </w:r>
      <w:r>
        <w:t xml:space="preserve"> Lähtöpaikka ja Kohdepaikkakunta riveihin mahtuu 60 merkkiä/rivi. </w:t>
      </w:r>
    </w:p>
    <w:p w14:paraId="42BF6FA3" w14:textId="77777777" w:rsidR="00693549" w:rsidRDefault="00693549" w:rsidP="00693549">
      <w:pPr>
        <w:ind w:left="720"/>
        <w:contextualSpacing/>
        <w:jc w:val="both"/>
      </w:pPr>
      <w:r w:rsidRPr="008E3E78">
        <w:t xml:space="preserve">Lisää tarvittaessa </w:t>
      </w:r>
      <w:r w:rsidRPr="005E37AF">
        <w:rPr>
          <w:i/>
        </w:rPr>
        <w:t>H</w:t>
      </w:r>
      <w:r w:rsidRPr="008E3E78">
        <w:rPr>
          <w:i/>
        </w:rPr>
        <w:t>uomautus</w:t>
      </w:r>
      <w:r w:rsidRPr="008E3E78">
        <w:t xml:space="preserve"> – kenttään lisäselitys</w:t>
      </w:r>
      <w:r>
        <w:t>, esim. ajoreitti, jos käyt useassa paikassa reitin varrella.</w:t>
      </w:r>
    </w:p>
    <w:p w14:paraId="452A9F99" w14:textId="77777777" w:rsidR="00693549" w:rsidRDefault="00693549" w:rsidP="00693549">
      <w:pPr>
        <w:ind w:left="720"/>
        <w:contextualSpacing/>
        <w:jc w:val="both"/>
      </w:pPr>
    </w:p>
    <w:p w14:paraId="0F399331" w14:textId="77777777" w:rsidR="00693549" w:rsidRPr="008675A4" w:rsidRDefault="00693549" w:rsidP="00693549">
      <w:pPr>
        <w:ind w:left="720"/>
        <w:contextualSpacing/>
        <w:jc w:val="both"/>
        <w:rPr>
          <w:b/>
        </w:rPr>
      </w:pPr>
      <w:r>
        <w:t xml:space="preserve">Kustannuksia voi tarvittaessa kohdistaa ajokohtaisesti eri kustannuspaikalle painamalla </w:t>
      </w:r>
      <w:r w:rsidRPr="008675A4">
        <w:rPr>
          <w:b/>
        </w:rPr>
        <w:t xml:space="preserve">Muuta kustannusten kohdistusta.  </w:t>
      </w:r>
    </w:p>
    <w:p w14:paraId="2ED073C7" w14:textId="77777777" w:rsidR="00693549" w:rsidRDefault="00693549" w:rsidP="00693549">
      <w:pPr>
        <w:ind w:left="720"/>
        <w:contextualSpacing/>
        <w:jc w:val="both"/>
      </w:pPr>
      <w:r>
        <w:t xml:space="preserve"> </w:t>
      </w:r>
    </w:p>
    <w:p w14:paraId="0DF65CE2" w14:textId="77777777" w:rsidR="00693549" w:rsidRDefault="00693549" w:rsidP="00693549">
      <w:pPr>
        <w:ind w:left="720"/>
        <w:contextualSpacing/>
        <w:jc w:val="both"/>
      </w:pPr>
      <w:r>
        <w:t xml:space="preserve">Paina lopuksi </w:t>
      </w:r>
      <w:r w:rsidRPr="008675A4">
        <w:rPr>
          <w:b/>
        </w:rPr>
        <w:t>Hyväksy</w:t>
      </w:r>
      <w:r>
        <w:t xml:space="preserve">, tai </w:t>
      </w:r>
      <w:r w:rsidRPr="008675A4">
        <w:rPr>
          <w:b/>
        </w:rPr>
        <w:t>Hyväksy ja uusi merkintä</w:t>
      </w:r>
      <w:r>
        <w:t xml:space="preserve"> riippuen siitä tarvitsetko vielä lisää rivejä. </w:t>
      </w:r>
    </w:p>
    <w:p w14:paraId="3F55F76F" w14:textId="77777777" w:rsidR="00693549" w:rsidRDefault="00693549" w:rsidP="00693549">
      <w:pPr>
        <w:ind w:left="720"/>
        <w:contextualSpacing/>
        <w:jc w:val="both"/>
      </w:pPr>
    </w:p>
    <w:p w14:paraId="6002330A" w14:textId="77777777" w:rsidR="00693549" w:rsidRPr="008675A4" w:rsidRDefault="00693549" w:rsidP="00693549">
      <w:pPr>
        <w:ind w:left="720"/>
        <w:contextualSpacing/>
        <w:jc w:val="both"/>
      </w:pPr>
      <w:r>
        <w:t xml:space="preserve">Paina kaikkien lisätietojen antamisen lopuksi vielä kerran </w:t>
      </w:r>
      <w:r w:rsidRPr="008675A4">
        <w:rPr>
          <w:b/>
        </w:rPr>
        <w:t>Hyväksy</w:t>
      </w:r>
      <w:r>
        <w:t xml:space="preserve"> palataksesi päälomakkeelle.  </w:t>
      </w:r>
    </w:p>
    <w:p w14:paraId="4F6CFF0B" w14:textId="77777777" w:rsidR="00693549" w:rsidRPr="00AD099E" w:rsidRDefault="00693549" w:rsidP="00693549">
      <w:pPr>
        <w:numPr>
          <w:ilvl w:val="0"/>
          <w:numId w:val="31"/>
        </w:numPr>
        <w:contextualSpacing/>
        <w:jc w:val="both"/>
        <w:rPr>
          <w:b/>
          <w:vanish/>
        </w:rPr>
      </w:pPr>
    </w:p>
    <w:p w14:paraId="23811EDE" w14:textId="77777777" w:rsidR="00693549" w:rsidRPr="00AD099E" w:rsidRDefault="00693549" w:rsidP="00693549">
      <w:pPr>
        <w:contextualSpacing/>
        <w:jc w:val="both"/>
        <w:rPr>
          <w:b/>
        </w:rPr>
      </w:pPr>
    </w:p>
    <w:p w14:paraId="2B89E445" w14:textId="77777777" w:rsidR="00693549" w:rsidRDefault="00693549" w:rsidP="00693549">
      <w:pPr>
        <w:ind w:left="720"/>
        <w:contextualSpacing/>
        <w:jc w:val="both"/>
      </w:pPr>
      <w:r>
        <w:rPr>
          <w:noProof/>
          <w:lang w:eastAsia="fi-FI"/>
        </w:rPr>
        <mc:AlternateContent>
          <mc:Choice Requires="wps">
            <w:drawing>
              <wp:anchor distT="0" distB="0" distL="114300" distR="114300" simplePos="0" relativeHeight="251722240" behindDoc="0" locked="0" layoutInCell="1" allowOverlap="1" wp14:anchorId="00DA6321" wp14:editId="1E2FB363">
                <wp:simplePos x="0" y="0"/>
                <wp:positionH relativeFrom="column">
                  <wp:posOffset>1784985</wp:posOffset>
                </wp:positionH>
                <wp:positionV relativeFrom="paragraph">
                  <wp:posOffset>1256030</wp:posOffset>
                </wp:positionV>
                <wp:extent cx="819150" cy="146050"/>
                <wp:effectExtent l="0" t="0" r="19050" b="25400"/>
                <wp:wrapNone/>
                <wp:docPr id="525" name="Pyöristetty suorakulmio 525"/>
                <wp:cNvGraphicFramePr/>
                <a:graphic xmlns:a="http://schemas.openxmlformats.org/drawingml/2006/main">
                  <a:graphicData uri="http://schemas.microsoft.com/office/word/2010/wordprocessingShape">
                    <wps:wsp>
                      <wps:cNvSpPr/>
                      <wps:spPr>
                        <a:xfrm>
                          <a:off x="0" y="0"/>
                          <a:ext cx="819150" cy="1460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388C04" id="Pyöristetty suorakulmio 525" o:spid="_x0000_s1026" style="position:absolute;margin-left:140.55pt;margin-top:98.9pt;width:64.5pt;height:11.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" filled="f" strokecolor="red" strokeweight=".25pt"/>
            </w:pict>
          </mc:Fallback>
        </mc:AlternateContent>
      </w:r>
      <w:r>
        <w:rPr>
          <w:noProof/>
          <w:lang w:eastAsia="fi-FI"/>
        </w:rPr>
        <mc:AlternateContent>
          <mc:Choice Requires="wps">
            <w:drawing>
              <wp:anchor distT="0" distB="0" distL="114300" distR="114300" simplePos="0" relativeHeight="251721216" behindDoc="0" locked="0" layoutInCell="1" allowOverlap="1" wp14:anchorId="52A871FF" wp14:editId="27019649">
                <wp:simplePos x="0" y="0"/>
                <wp:positionH relativeFrom="column">
                  <wp:posOffset>603885</wp:posOffset>
                </wp:positionH>
                <wp:positionV relativeFrom="paragraph">
                  <wp:posOffset>1256030</wp:posOffset>
                </wp:positionV>
                <wp:extent cx="1095375" cy="146050"/>
                <wp:effectExtent l="0" t="0" r="28575" b="25400"/>
                <wp:wrapNone/>
                <wp:docPr id="526" name="Pyöristetty suorakulmio 526"/>
                <wp:cNvGraphicFramePr/>
                <a:graphic xmlns:a="http://schemas.openxmlformats.org/drawingml/2006/main">
                  <a:graphicData uri="http://schemas.microsoft.com/office/word/2010/wordprocessingShape">
                    <wps:wsp>
                      <wps:cNvSpPr/>
                      <wps:spPr>
                        <a:xfrm>
                          <a:off x="0" y="0"/>
                          <a:ext cx="1095375" cy="1460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91FCF6" id="Pyöristetty suorakulmio 526" o:spid="_x0000_s1026" style="position:absolute;margin-left:47.55pt;margin-top:98.9pt;width:86.25pt;height:11.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" filled="f" strokecolor="red" strokeweight=".25pt"/>
            </w:pict>
          </mc:Fallback>
        </mc:AlternateContent>
      </w:r>
      <w:r>
        <w:rPr>
          <w:noProof/>
          <w:lang w:eastAsia="fi-FI"/>
        </w:rPr>
        <mc:AlternateContent>
          <mc:Choice Requires="wps">
            <w:drawing>
              <wp:anchor distT="0" distB="0" distL="114300" distR="114300" simplePos="0" relativeHeight="251713024" behindDoc="0" locked="0" layoutInCell="1" allowOverlap="1" wp14:anchorId="24CD3F8F" wp14:editId="02EF46A4">
                <wp:simplePos x="0" y="0"/>
                <wp:positionH relativeFrom="column">
                  <wp:posOffset>2652838</wp:posOffset>
                </wp:positionH>
                <wp:positionV relativeFrom="paragraph">
                  <wp:posOffset>1254856</wp:posOffset>
                </wp:positionV>
                <wp:extent cx="284672" cy="146050"/>
                <wp:effectExtent l="0" t="0" r="20320" b="25400"/>
                <wp:wrapNone/>
                <wp:docPr id="527" name="Pyöristetty suorakulmio 527"/>
                <wp:cNvGraphicFramePr/>
                <a:graphic xmlns:a="http://schemas.openxmlformats.org/drawingml/2006/main">
                  <a:graphicData uri="http://schemas.microsoft.com/office/word/2010/wordprocessingShape">
                    <wps:wsp>
                      <wps:cNvSpPr/>
                      <wps:spPr>
                        <a:xfrm>
                          <a:off x="0" y="0"/>
                          <a:ext cx="284672" cy="1460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1BF840" id="Pyöristetty suorakulmio 527" o:spid="_x0000_s1026" style="position:absolute;margin-left:208.9pt;margin-top:98.8pt;width:22.4pt;height:11.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" filled="f" strokecolor="red" strokeweight=".25pt"/>
            </w:pict>
          </mc:Fallback>
        </mc:AlternateContent>
      </w:r>
      <w:r>
        <w:rPr>
          <w:noProof/>
          <w:lang w:eastAsia="fi-FI"/>
        </w:rPr>
        <mc:AlternateContent>
          <mc:Choice Requires="wps">
            <w:drawing>
              <wp:anchor distT="0" distB="0" distL="114300" distR="114300" simplePos="0" relativeHeight="251712000" behindDoc="0" locked="0" layoutInCell="1" allowOverlap="1" wp14:anchorId="7842F68A" wp14:editId="3075A612">
                <wp:simplePos x="0" y="0"/>
                <wp:positionH relativeFrom="column">
                  <wp:posOffset>453102</wp:posOffset>
                </wp:positionH>
                <wp:positionV relativeFrom="paragraph">
                  <wp:posOffset>219686</wp:posOffset>
                </wp:positionV>
                <wp:extent cx="431321" cy="146649"/>
                <wp:effectExtent l="0" t="0" r="26035" b="25400"/>
                <wp:wrapNone/>
                <wp:docPr id="528" name="Pyöristetty suorakulmio 528"/>
                <wp:cNvGraphicFramePr/>
                <a:graphic xmlns:a="http://schemas.openxmlformats.org/drawingml/2006/main">
                  <a:graphicData uri="http://schemas.microsoft.com/office/word/2010/wordprocessingShape">
                    <wps:wsp>
                      <wps:cNvSpPr/>
                      <wps:spPr>
                        <a:xfrm>
                          <a:off x="0" y="0"/>
                          <a:ext cx="431321" cy="146649"/>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9030FB" id="Pyöristetty suorakulmio 528" o:spid="_x0000_s1026" style="position:absolute;margin-left:35.7pt;margin-top:17.3pt;width:33.95pt;height:11.5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" filled="f" strokecolor="red" strokeweight=".25pt"/>
            </w:pict>
          </mc:Fallback>
        </mc:AlternateContent>
      </w:r>
      <w:r w:rsidRPr="008E3E78">
        <w:rPr>
          <w:noProof/>
          <w:lang w:eastAsia="fi-FI"/>
        </w:rPr>
        <w:drawing>
          <wp:inline distT="0" distB="0" distL="0" distR="0" wp14:anchorId="595E7363" wp14:editId="2C70C5A0">
            <wp:extent cx="4453979" cy="1800150"/>
            <wp:effectExtent l="0" t="0" r="3810" b="0"/>
            <wp:docPr id="634" name="Kuva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453979" cy="1800150"/>
                    </a:xfrm>
                    <a:prstGeom prst="rect">
                      <a:avLst/>
                    </a:prstGeom>
                  </pic:spPr>
                </pic:pic>
              </a:graphicData>
            </a:graphic>
          </wp:inline>
        </w:drawing>
      </w:r>
      <w:r w:rsidRPr="00A333B6">
        <w:t xml:space="preserve"> </w:t>
      </w:r>
    </w:p>
    <w:p w14:paraId="6406F8B1" w14:textId="77777777" w:rsidR="00693549" w:rsidRDefault="00693549" w:rsidP="00693549">
      <w:pPr>
        <w:ind w:left="720"/>
        <w:contextualSpacing/>
        <w:jc w:val="both"/>
        <w:rPr>
          <w:b/>
        </w:rPr>
      </w:pPr>
    </w:p>
    <w:p w14:paraId="7A7F7F08" w14:textId="77777777" w:rsidR="00693549" w:rsidRDefault="00693549" w:rsidP="00693549">
      <w:pPr>
        <w:ind w:left="720"/>
        <w:contextualSpacing/>
        <w:jc w:val="both"/>
        <w:rPr>
          <w:b/>
        </w:rPr>
      </w:pPr>
      <w:r>
        <w:rPr>
          <w:b/>
        </w:rPr>
        <w:t>Vakioreitin käyttäminen</w:t>
      </w:r>
    </w:p>
    <w:p w14:paraId="083942DB" w14:textId="77777777" w:rsidR="00693549" w:rsidRDefault="00693549" w:rsidP="00693549">
      <w:pPr>
        <w:ind w:left="720"/>
        <w:contextualSpacing/>
        <w:jc w:val="both"/>
        <w:rPr>
          <w:b/>
        </w:rPr>
      </w:pPr>
    </w:p>
    <w:p w14:paraId="17C68315" w14:textId="77777777" w:rsidR="00693549" w:rsidRPr="005E37AF" w:rsidRDefault="00693549" w:rsidP="00693549">
      <w:pPr>
        <w:ind w:left="720"/>
        <w:contextualSpacing/>
        <w:jc w:val="both"/>
        <w:rPr>
          <w:vanish/>
        </w:rPr>
      </w:pPr>
      <w:r w:rsidRPr="005E37AF">
        <w:lastRenderedPageBreak/>
        <w:t xml:space="preserve">Jos ajat usein samaa reittiä, voit kopioida </w:t>
      </w:r>
      <w:r w:rsidRPr="005E37AF">
        <w:rPr>
          <w:i/>
        </w:rPr>
        <w:t>Huomautus</w:t>
      </w:r>
      <w:r w:rsidRPr="005E37AF">
        <w:t xml:space="preserve">-kenttään rivin, jossa kulkemasi reitti on kirjattuna. Aktivoi kyseinen rivi ja paina Kopioi. Muista vaihtaa päivämäärä. </w:t>
      </w:r>
    </w:p>
    <w:p w14:paraId="359F86F5" w14:textId="77777777" w:rsidR="00693549" w:rsidRPr="005E37AF" w:rsidRDefault="00693549" w:rsidP="00693549">
      <w:pPr>
        <w:contextualSpacing/>
        <w:jc w:val="both"/>
        <w:rPr>
          <w:vanish/>
        </w:rPr>
      </w:pPr>
    </w:p>
    <w:p w14:paraId="44094609" w14:textId="77777777" w:rsidR="00693549" w:rsidRPr="005E37AF" w:rsidRDefault="00693549" w:rsidP="00693549">
      <w:pPr>
        <w:ind w:left="720"/>
        <w:contextualSpacing/>
        <w:jc w:val="both"/>
      </w:pPr>
    </w:p>
    <w:p w14:paraId="32D0A9BA" w14:textId="77777777" w:rsidR="00693549" w:rsidRDefault="00693549" w:rsidP="00693549">
      <w:pPr>
        <w:ind w:left="720"/>
        <w:contextualSpacing/>
        <w:jc w:val="both"/>
      </w:pPr>
    </w:p>
    <w:p w14:paraId="0A0C11FA" w14:textId="77777777" w:rsidR="00693549" w:rsidRDefault="00693549" w:rsidP="00693549">
      <w:pPr>
        <w:ind w:left="720"/>
        <w:contextualSpacing/>
        <w:jc w:val="both"/>
      </w:pPr>
      <w:r>
        <w:t xml:space="preserve">Voit </w:t>
      </w:r>
      <w:r w:rsidRPr="005E37AF">
        <w:rPr>
          <w:u w:val="single"/>
        </w:rPr>
        <w:t>tallentaa</w:t>
      </w:r>
      <w:r>
        <w:t xml:space="preserve"> usein ajamasi reitin myös vakioarvoksi </w:t>
      </w:r>
      <w:r w:rsidRPr="005E37AF">
        <w:rPr>
          <w:i/>
        </w:rPr>
        <w:t>Huomautus</w:t>
      </w:r>
      <w:r>
        <w:t xml:space="preserve"> –kenttään. Kirjoita ensin reitti ja paina sen jälkeen hiiren kakkospainiketta, jolloin avautuu alasvetovalikko. Valitse </w:t>
      </w:r>
      <w:r w:rsidRPr="005E37AF">
        <w:rPr>
          <w:i/>
        </w:rPr>
        <w:t>Käyttäjäasetukset</w:t>
      </w:r>
      <w:r>
        <w:t xml:space="preserve"> ja taas avautuvasta valikosta </w:t>
      </w:r>
      <w:r w:rsidRPr="005E37AF">
        <w:rPr>
          <w:i/>
        </w:rPr>
        <w:t>Käytä nykyistä arvoa vakioarvona</w:t>
      </w:r>
      <w:r>
        <w:t>.  Paina tätä valintaa, jolloin reitti tallentuu vakioarvoksi.</w:t>
      </w:r>
    </w:p>
    <w:p w14:paraId="0C1A494A" w14:textId="77777777" w:rsidR="00693549" w:rsidRDefault="00693549" w:rsidP="00693549">
      <w:pPr>
        <w:ind w:left="720"/>
        <w:contextualSpacing/>
        <w:jc w:val="both"/>
      </w:pPr>
      <w:r>
        <w:rPr>
          <w:noProof/>
          <w:lang w:eastAsia="fi-FI"/>
        </w:rPr>
        <w:drawing>
          <wp:inline distT="0" distB="0" distL="0" distR="0" wp14:anchorId="478ABD3C" wp14:editId="7D5A67BC">
            <wp:extent cx="4914900" cy="1034716"/>
            <wp:effectExtent l="0" t="0" r="0" b="0"/>
            <wp:docPr id="635" name="Kuva 635" descr="cid:image001.png@01D071E4.5430F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id:image001.png@01D071E4.5430F080"/>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4914900" cy="1034716"/>
                    </a:xfrm>
                    <a:prstGeom prst="rect">
                      <a:avLst/>
                    </a:prstGeom>
                    <a:noFill/>
                    <a:ln>
                      <a:noFill/>
                    </a:ln>
                  </pic:spPr>
                </pic:pic>
              </a:graphicData>
            </a:graphic>
          </wp:inline>
        </w:drawing>
      </w:r>
    </w:p>
    <w:p w14:paraId="677A4877" w14:textId="77777777" w:rsidR="00693549" w:rsidRDefault="00693549" w:rsidP="00693549">
      <w:pPr>
        <w:ind w:left="720"/>
        <w:contextualSpacing/>
        <w:jc w:val="both"/>
      </w:pPr>
    </w:p>
    <w:p w14:paraId="593AD9FE" w14:textId="77777777" w:rsidR="00693549" w:rsidRDefault="00693549" w:rsidP="00693549">
      <w:pPr>
        <w:ind w:left="720"/>
        <w:contextualSpacing/>
        <w:jc w:val="both"/>
      </w:pPr>
      <w:r>
        <w:t xml:space="preserve">Kun haluat </w:t>
      </w:r>
      <w:r w:rsidRPr="005E37AF">
        <w:rPr>
          <w:u w:val="single"/>
        </w:rPr>
        <w:t>käyttää</w:t>
      </w:r>
      <w:r>
        <w:t xml:space="preserve"> vakioreittiä, paina hiiren kakkospainiketta ja valitse </w:t>
      </w:r>
      <w:r w:rsidRPr="005E37AF">
        <w:rPr>
          <w:i/>
        </w:rPr>
        <w:t>Käyttäjäasetukset</w:t>
      </w:r>
      <w:r>
        <w:t xml:space="preserve">-kohdasta </w:t>
      </w:r>
      <w:r w:rsidRPr="005E37AF">
        <w:rPr>
          <w:i/>
        </w:rPr>
        <w:t>Käytä vakioarvoa</w:t>
      </w:r>
      <w:r>
        <w:t xml:space="preserve">. </w:t>
      </w:r>
    </w:p>
    <w:p w14:paraId="41C9BA2B" w14:textId="77777777" w:rsidR="00693549" w:rsidRDefault="00693549" w:rsidP="00693549">
      <w:pPr>
        <w:ind w:left="720"/>
        <w:contextualSpacing/>
        <w:jc w:val="both"/>
      </w:pPr>
      <w:r>
        <w:rPr>
          <w:noProof/>
          <w:lang w:eastAsia="fi-FI"/>
        </w:rPr>
        <w:drawing>
          <wp:inline distT="0" distB="0" distL="0" distR="0" wp14:anchorId="4CCEDAE1" wp14:editId="104A849F">
            <wp:extent cx="4670387" cy="1133777"/>
            <wp:effectExtent l="0" t="0" r="0" b="9525"/>
            <wp:docPr id="636" name="Kuva 636" descr="cid:image002.png@01D071E4.5430F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cid:image002.png@01D071E4.5430F080"/>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4682079" cy="1136615"/>
                    </a:xfrm>
                    <a:prstGeom prst="rect">
                      <a:avLst/>
                    </a:prstGeom>
                    <a:noFill/>
                    <a:ln>
                      <a:noFill/>
                    </a:ln>
                  </pic:spPr>
                </pic:pic>
              </a:graphicData>
            </a:graphic>
          </wp:inline>
        </w:drawing>
      </w:r>
    </w:p>
    <w:p w14:paraId="72F7D5BD" w14:textId="77777777" w:rsidR="00693549" w:rsidRDefault="00693549" w:rsidP="00693549">
      <w:pPr>
        <w:ind w:left="720"/>
        <w:contextualSpacing/>
        <w:jc w:val="both"/>
      </w:pPr>
    </w:p>
    <w:p w14:paraId="28CFB6DD" w14:textId="77777777" w:rsidR="00693549" w:rsidRDefault="00693549" w:rsidP="00693549">
      <w:pPr>
        <w:ind w:left="720"/>
        <w:contextualSpacing/>
        <w:jc w:val="both"/>
      </w:pPr>
      <w:r>
        <w:t xml:space="preserve">Jos haluat muuttaa vakioreittiä, kirjoita uusi reitti </w:t>
      </w:r>
      <w:r w:rsidRPr="005E37AF">
        <w:rPr>
          <w:i/>
        </w:rPr>
        <w:t>Huomautus</w:t>
      </w:r>
      <w:r>
        <w:t xml:space="preserve"> –kenttään ja paina sen jälkeen </w:t>
      </w:r>
      <w:r w:rsidRPr="005E37AF">
        <w:rPr>
          <w:i/>
        </w:rPr>
        <w:t>Käytä nykyistä arvoa vakioarvona</w:t>
      </w:r>
      <w:r>
        <w:t>.</w:t>
      </w:r>
    </w:p>
    <w:p w14:paraId="43A6F1DC" w14:textId="77777777" w:rsidR="00693549" w:rsidRDefault="00693549" w:rsidP="00693549">
      <w:pPr>
        <w:ind w:left="720"/>
        <w:contextualSpacing/>
        <w:jc w:val="both"/>
        <w:rPr>
          <w:b/>
        </w:rPr>
      </w:pPr>
    </w:p>
    <w:p w14:paraId="769959E3" w14:textId="77777777" w:rsidR="00693549" w:rsidRPr="005E37AF" w:rsidRDefault="00693549" w:rsidP="00693549">
      <w:pPr>
        <w:ind w:left="720"/>
        <w:contextualSpacing/>
        <w:jc w:val="both"/>
        <w:rPr>
          <w:b/>
        </w:rPr>
      </w:pPr>
      <w:r w:rsidRPr="005E37AF">
        <w:rPr>
          <w:b/>
        </w:rPr>
        <w:t>Tavaran ym. kuljettaminen</w:t>
      </w:r>
    </w:p>
    <w:p w14:paraId="741A58EA" w14:textId="77777777" w:rsidR="00693549" w:rsidRDefault="00693549" w:rsidP="00693549">
      <w:pPr>
        <w:ind w:left="720"/>
        <w:contextualSpacing/>
        <w:jc w:val="both"/>
      </w:pPr>
    </w:p>
    <w:p w14:paraId="31D2082A" w14:textId="77777777" w:rsidR="00693549" w:rsidRDefault="00693549" w:rsidP="00693549">
      <w:pPr>
        <w:ind w:left="720"/>
        <w:contextualSpacing/>
        <w:jc w:val="both"/>
      </w:pPr>
      <w:r>
        <w:t>J</w:t>
      </w:r>
      <w:r w:rsidRPr="008E3E78">
        <w:t>o</w:t>
      </w:r>
      <w:r>
        <w:t>s olet kuljettanut tavaraa tai vetänyt perässäsi peräkärryä, on se kirjattava erikseen. Jo</w:t>
      </w:r>
      <w:r w:rsidRPr="008E3E78">
        <w:t>kainen eri korvauslaji (esim.</w:t>
      </w:r>
      <w:r w:rsidRPr="00E33092">
        <w:t xml:space="preserve"> Koira/Tavara yli 80kg</w:t>
      </w:r>
      <w:r w:rsidRPr="008E3E78">
        <w:t xml:space="preserve">, perävaunu, </w:t>
      </w:r>
      <w:r>
        <w:t>moottorivene</w:t>
      </w:r>
      <w:r w:rsidRPr="008E3E78">
        <w:t>,</w:t>
      </w:r>
      <w:r>
        <w:t xml:space="preserve"> mopo</w:t>
      </w:r>
      <w:r w:rsidRPr="008E3E78">
        <w:t>)</w:t>
      </w:r>
      <w:r>
        <w:t xml:space="preserve"> on syötettävä erikseen omalle riville. </w:t>
      </w:r>
      <w:r w:rsidRPr="00397F9D">
        <w:t xml:space="preserve">Lomake laskee jokaisen korvauslajin (esim. oma auto ja peräkärry) kilometrit yhteen </w:t>
      </w:r>
      <w:r w:rsidRPr="008E3E78">
        <w:t xml:space="preserve">mutta lopullisessa kululaskussa peruskilometrit tulevat aina pääajoneuvolajin (esimerkiksi oma auto) mukaan ja laskutus menee oikein. </w:t>
      </w:r>
    </w:p>
    <w:p w14:paraId="618FF02C" w14:textId="77777777" w:rsidR="00693549" w:rsidRDefault="00693549" w:rsidP="00693549">
      <w:r>
        <w:br w:type="page"/>
      </w:r>
    </w:p>
    <w:p w14:paraId="69FDBBAC" w14:textId="77777777" w:rsidR="00693549" w:rsidRPr="008E3E78" w:rsidRDefault="00693549" w:rsidP="00693549">
      <w:pPr>
        <w:jc w:val="both"/>
      </w:pPr>
    </w:p>
    <w:p w14:paraId="4615A0B5" w14:textId="77777777" w:rsidR="00693549" w:rsidRPr="008E3E78" w:rsidRDefault="00693549" w:rsidP="00693549">
      <w:pPr>
        <w:pStyle w:val="Luettelokappale"/>
        <w:numPr>
          <w:ilvl w:val="0"/>
          <w:numId w:val="47"/>
        </w:numPr>
        <w:jc w:val="both"/>
      </w:pPr>
      <w:r>
        <w:t xml:space="preserve">Jos olet täyttänyt paperista ajopäiväkirjaa, </w:t>
      </w:r>
      <w:r w:rsidRPr="008E3E78">
        <w:t>syö</w:t>
      </w:r>
      <w:r>
        <w:t>t</w:t>
      </w:r>
      <w:r w:rsidRPr="008E3E78">
        <w:t xml:space="preserve">ä kokonaiskilometrit km – kenttään ja </w:t>
      </w:r>
      <w:r>
        <w:t>liitä skannattu paperinen ajopäiväkirja laskun liitteeksi. Tarkista</w:t>
      </w:r>
      <w:r w:rsidRPr="008E3E78">
        <w:t xml:space="preserve"> ajoneuvolaji</w:t>
      </w:r>
      <w:r>
        <w:t xml:space="preserve"> (oletusarvona Oma auto, muuta tarvittaessa).</w:t>
      </w:r>
    </w:p>
    <w:p w14:paraId="46C316D2" w14:textId="77777777" w:rsidR="00693549" w:rsidRPr="008E3E78" w:rsidRDefault="00693549" w:rsidP="00693549">
      <w:pPr>
        <w:ind w:left="720"/>
        <w:contextualSpacing/>
        <w:jc w:val="both"/>
      </w:pPr>
    </w:p>
    <w:p w14:paraId="454F52AD"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15072" behindDoc="0" locked="0" layoutInCell="1" allowOverlap="1" wp14:anchorId="0DF7CD13" wp14:editId="15CE7BD7">
                <wp:simplePos x="0" y="0"/>
                <wp:positionH relativeFrom="column">
                  <wp:posOffset>3304540</wp:posOffset>
                </wp:positionH>
                <wp:positionV relativeFrom="paragraph">
                  <wp:posOffset>139700</wp:posOffset>
                </wp:positionV>
                <wp:extent cx="1674495" cy="185420"/>
                <wp:effectExtent l="0" t="0" r="20955" b="24130"/>
                <wp:wrapNone/>
                <wp:docPr id="529" name="Pyöristetty suorakulmio 529"/>
                <wp:cNvGraphicFramePr/>
                <a:graphic xmlns:a="http://schemas.openxmlformats.org/drawingml/2006/main">
                  <a:graphicData uri="http://schemas.microsoft.com/office/word/2010/wordprocessingShape">
                    <wps:wsp>
                      <wps:cNvSpPr/>
                      <wps:spPr>
                        <a:xfrm>
                          <a:off x="0" y="0"/>
                          <a:ext cx="1674495" cy="18542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2A27" id="Pyöristetty suorakulmio 529" o:spid="_x0000_s1026" style="position:absolute;margin-left:260.2pt;margin-top:11pt;width:131.85pt;height:1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714048" behindDoc="0" locked="0" layoutInCell="1" allowOverlap="1" wp14:anchorId="1A38DA02" wp14:editId="2D71A3CD">
                <wp:simplePos x="0" y="0"/>
                <wp:positionH relativeFrom="column">
                  <wp:posOffset>2607310</wp:posOffset>
                </wp:positionH>
                <wp:positionV relativeFrom="paragraph">
                  <wp:posOffset>142240</wp:posOffset>
                </wp:positionV>
                <wp:extent cx="642620" cy="185420"/>
                <wp:effectExtent l="0" t="0" r="24130" b="24130"/>
                <wp:wrapNone/>
                <wp:docPr id="530" name="Pyöristetty suorakulmio 530"/>
                <wp:cNvGraphicFramePr/>
                <a:graphic xmlns:a="http://schemas.openxmlformats.org/drawingml/2006/main">
                  <a:graphicData uri="http://schemas.microsoft.com/office/word/2010/wordprocessingShape">
                    <wps:wsp>
                      <wps:cNvSpPr/>
                      <wps:spPr>
                        <a:xfrm>
                          <a:off x="0" y="0"/>
                          <a:ext cx="642620" cy="18542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6766" id="Pyöristetty suorakulmio 530" o:spid="_x0000_s1026" style="position:absolute;margin-left:205.3pt;margin-top:11.2pt;width:50.6pt;height:14.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" filled="f" strokecolor="#dc0a0a" strokeweight="1pt"/>
            </w:pict>
          </mc:Fallback>
        </mc:AlternateContent>
      </w:r>
      <w:r w:rsidRPr="008E3E78">
        <w:rPr>
          <w:noProof/>
          <w:lang w:eastAsia="fi-FI"/>
        </w:rPr>
        <w:drawing>
          <wp:inline distT="0" distB="0" distL="0" distR="0" wp14:anchorId="1667D844" wp14:editId="7BA5A7E4">
            <wp:extent cx="5943600" cy="901065"/>
            <wp:effectExtent l="0" t="0" r="0" b="0"/>
            <wp:docPr id="637" name="Kuva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3600" cy="901065"/>
                    </a:xfrm>
                    <a:prstGeom prst="rect">
                      <a:avLst/>
                    </a:prstGeom>
                  </pic:spPr>
                </pic:pic>
              </a:graphicData>
            </a:graphic>
          </wp:inline>
        </w:drawing>
      </w:r>
    </w:p>
    <w:p w14:paraId="0F238F44" w14:textId="77777777" w:rsidR="00693549" w:rsidRDefault="00693549" w:rsidP="00693549">
      <w:pPr>
        <w:ind w:left="720"/>
        <w:contextualSpacing/>
        <w:jc w:val="both"/>
      </w:pPr>
    </w:p>
    <w:p w14:paraId="623BE411" w14:textId="77777777" w:rsidR="00693549" w:rsidRPr="008E3E78" w:rsidRDefault="00693549" w:rsidP="00693549">
      <w:pPr>
        <w:ind w:left="720"/>
        <w:contextualSpacing/>
        <w:jc w:val="both"/>
      </w:pPr>
    </w:p>
    <w:p w14:paraId="2EA93B24" w14:textId="77777777" w:rsidR="00693549" w:rsidRPr="008E3E78" w:rsidRDefault="00693549" w:rsidP="00693549">
      <w:pPr>
        <w:pStyle w:val="Luettelokappale"/>
        <w:numPr>
          <w:ilvl w:val="0"/>
          <w:numId w:val="47"/>
        </w:numPr>
        <w:jc w:val="both"/>
      </w:pPr>
      <w:r w:rsidRPr="008E3E78">
        <w:t xml:space="preserve">Paina seuraavaksi </w:t>
      </w:r>
      <w:r w:rsidRPr="008E6A9F">
        <w:rPr>
          <w:b/>
        </w:rPr>
        <w:t xml:space="preserve">Rekisteröi tositteet </w:t>
      </w:r>
      <w:r w:rsidRPr="008E3E78">
        <w:t xml:space="preserve">– painiketta sivun alalaidassa vaikkei sinulla ajopäiväkirjan lisäksi olisikaan muita kuluja. Viimeksi mainitussa tapauksessa paina heti </w:t>
      </w:r>
      <w:r w:rsidRPr="008E6A9F">
        <w:rPr>
          <w:b/>
        </w:rPr>
        <w:t>Tark.</w:t>
      </w:r>
      <w:r w:rsidRPr="008E3E78">
        <w:t xml:space="preserve"> – painiketta ja hyppää ohjeiden seuraava kohta yli.</w:t>
      </w:r>
    </w:p>
    <w:p w14:paraId="2D4E9B30" w14:textId="77777777" w:rsidR="00693549" w:rsidRPr="008E3E78" w:rsidRDefault="00693549" w:rsidP="00693549">
      <w:pPr>
        <w:ind w:left="720"/>
        <w:contextualSpacing/>
        <w:jc w:val="both"/>
      </w:pPr>
    </w:p>
    <w:p w14:paraId="3BA44260"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00736" behindDoc="0" locked="0" layoutInCell="1" allowOverlap="1" wp14:anchorId="454AFF35" wp14:editId="1D26CD6B">
                <wp:simplePos x="0" y="0"/>
                <wp:positionH relativeFrom="column">
                  <wp:posOffset>1008380</wp:posOffset>
                </wp:positionH>
                <wp:positionV relativeFrom="paragraph">
                  <wp:posOffset>130175</wp:posOffset>
                </wp:positionV>
                <wp:extent cx="764540" cy="130810"/>
                <wp:effectExtent l="0" t="0" r="16510" b="21590"/>
                <wp:wrapNone/>
                <wp:docPr id="531" name="Pyöristetty suorakulmio 531"/>
                <wp:cNvGraphicFramePr/>
                <a:graphic xmlns:a="http://schemas.openxmlformats.org/drawingml/2006/main">
                  <a:graphicData uri="http://schemas.microsoft.com/office/word/2010/wordprocessingShape">
                    <wps:wsp>
                      <wps:cNvSpPr/>
                      <wps:spPr>
                        <a:xfrm>
                          <a:off x="0" y="0"/>
                          <a:ext cx="764540" cy="1308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A5AA8" id="Pyöristetty suorakulmio 531" o:spid="_x0000_s1026" style="position:absolute;margin-left:79.4pt;margin-top:10.25pt;width:60.2pt;height:10.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0D922FA8" wp14:editId="74A33173">
            <wp:extent cx="2073244" cy="368199"/>
            <wp:effectExtent l="0" t="0" r="3810" b="0"/>
            <wp:docPr id="638" name="Kuva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073581" cy="368259"/>
                    </a:xfrm>
                    <a:prstGeom prst="rect">
                      <a:avLst/>
                    </a:prstGeom>
                  </pic:spPr>
                </pic:pic>
              </a:graphicData>
            </a:graphic>
          </wp:inline>
        </w:drawing>
      </w:r>
    </w:p>
    <w:p w14:paraId="279330B9" w14:textId="77777777" w:rsidR="00693549" w:rsidRPr="008E3E78" w:rsidRDefault="00693549" w:rsidP="00693549">
      <w:pPr>
        <w:ind w:left="720"/>
        <w:contextualSpacing/>
        <w:jc w:val="both"/>
      </w:pPr>
    </w:p>
    <w:p w14:paraId="54C0E67F" w14:textId="77777777" w:rsidR="00693549" w:rsidRDefault="00693549" w:rsidP="00693549">
      <w:pPr>
        <w:pStyle w:val="Luettelokappale"/>
        <w:numPr>
          <w:ilvl w:val="0"/>
          <w:numId w:val="47"/>
        </w:numPr>
        <w:jc w:val="both"/>
      </w:pPr>
      <w:r w:rsidRPr="008E3E78">
        <w:t>Rekisteröidäksesi kulutositteen</w:t>
      </w:r>
      <w:r>
        <w:t xml:space="preserve"> (esimerkiksi pysäköintikuitin)</w:t>
      </w:r>
      <w:r w:rsidRPr="008E3E78">
        <w:t xml:space="preserve">, paina </w:t>
      </w:r>
      <w:r w:rsidRPr="008E6A9F">
        <w:rPr>
          <w:b/>
        </w:rPr>
        <w:t xml:space="preserve">Uusi Merkintä </w:t>
      </w:r>
      <w:r w:rsidRPr="008E3E78">
        <w:t xml:space="preserve">– painiketta. Valitse ensin mustasta kolmiosta oikea kululaji ja vaihda tarvittaessa verotunnus tositteen mukaiseksi. </w:t>
      </w:r>
    </w:p>
    <w:p w14:paraId="0757864F" w14:textId="77777777" w:rsidR="00693549" w:rsidRDefault="00693549" w:rsidP="00693549">
      <w:pPr>
        <w:pStyle w:val="Luettelokappale"/>
        <w:jc w:val="both"/>
      </w:pPr>
    </w:p>
    <w:p w14:paraId="43C834F4" w14:textId="77777777" w:rsidR="00693549" w:rsidRPr="003D0F84" w:rsidRDefault="00693549" w:rsidP="00693549">
      <w:pPr>
        <w:pStyle w:val="Luettelokappale"/>
        <w:jc w:val="both"/>
      </w:pPr>
      <w:r w:rsidRPr="008E3E78">
        <w:t xml:space="preserve">Syötä sitten tositteen summa ja lisää </w:t>
      </w:r>
      <w:r w:rsidRPr="008E6A9F">
        <w:rPr>
          <w:i/>
        </w:rPr>
        <w:t>Huomautus</w:t>
      </w:r>
      <w:r w:rsidRPr="008E3E78">
        <w:t xml:space="preserve"> – kenttään mahdollinen selitys. Tarvittaessa voit muuttaa kustannuskohdistusta tositekohtaisesti painamalla </w:t>
      </w:r>
      <w:r w:rsidRPr="008E6A9F">
        <w:rPr>
          <w:b/>
        </w:rPr>
        <w:t>Muuta kustannuskohdistusta</w:t>
      </w:r>
      <w:r w:rsidRPr="008E3E78">
        <w:t xml:space="preserve">. Paina lopuksi </w:t>
      </w:r>
      <w:r w:rsidRPr="008E6A9F">
        <w:rPr>
          <w:b/>
        </w:rPr>
        <w:t>Hyväksy</w:t>
      </w:r>
      <w:r w:rsidRPr="008E3E78">
        <w:t xml:space="preserve"> tai </w:t>
      </w:r>
      <w:r w:rsidRPr="008E6A9F">
        <w:rPr>
          <w:b/>
        </w:rPr>
        <w:t>Hyväksy ja uusi merkintä</w:t>
      </w:r>
      <w:r w:rsidRPr="008E3E78">
        <w:t xml:space="preserve">, jos haluat lisätä vielä muita tositteita. </w:t>
      </w:r>
      <w:r w:rsidRPr="003D0F84">
        <w:t xml:space="preserve">Kun kaikki tositteet on lisätty, paina </w:t>
      </w:r>
      <w:r w:rsidRPr="008E6A9F">
        <w:rPr>
          <w:b/>
        </w:rPr>
        <w:t>Tark.</w:t>
      </w:r>
      <w:r w:rsidRPr="003D0F84">
        <w:t xml:space="preserve"> -painiketta. </w:t>
      </w:r>
    </w:p>
    <w:p w14:paraId="72A44D94" w14:textId="77777777" w:rsidR="00693549" w:rsidRPr="008E3E78" w:rsidRDefault="00693549" w:rsidP="00693549">
      <w:pPr>
        <w:ind w:left="720"/>
        <w:contextualSpacing/>
        <w:jc w:val="both"/>
      </w:pPr>
    </w:p>
    <w:p w14:paraId="244117E9" w14:textId="77777777" w:rsidR="00693549" w:rsidRDefault="00693549" w:rsidP="00693549">
      <w:pPr>
        <w:ind w:firstLine="567"/>
        <w:jc w:val="both"/>
      </w:pPr>
      <w:r w:rsidRPr="008E3E78">
        <w:rPr>
          <w:noProof/>
          <w:lang w:eastAsia="fi-FI"/>
        </w:rPr>
        <mc:AlternateContent>
          <mc:Choice Requires="wps">
            <w:drawing>
              <wp:anchor distT="0" distB="0" distL="114300" distR="114300" simplePos="0" relativeHeight="251699712" behindDoc="0" locked="0" layoutInCell="1" allowOverlap="1" wp14:anchorId="3AAE2A25" wp14:editId="33ACEFBB">
                <wp:simplePos x="0" y="0"/>
                <wp:positionH relativeFrom="column">
                  <wp:posOffset>720506</wp:posOffset>
                </wp:positionH>
                <wp:positionV relativeFrom="paragraph">
                  <wp:posOffset>1891590</wp:posOffset>
                </wp:positionV>
                <wp:extent cx="252504" cy="99588"/>
                <wp:effectExtent l="0" t="0" r="14605" b="15240"/>
                <wp:wrapNone/>
                <wp:docPr id="532" name="Pyöristetty suorakulmio 532"/>
                <wp:cNvGraphicFramePr/>
                <a:graphic xmlns:a="http://schemas.openxmlformats.org/drawingml/2006/main">
                  <a:graphicData uri="http://schemas.microsoft.com/office/word/2010/wordprocessingShape">
                    <wps:wsp>
                      <wps:cNvSpPr/>
                      <wps:spPr>
                        <a:xfrm>
                          <a:off x="0" y="0"/>
                          <a:ext cx="252504" cy="9958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9E7C4" id="Pyöristetty suorakulmio 532" o:spid="_x0000_s1026" style="position:absolute;margin-left:56.75pt;margin-top:148.95pt;width:19.9pt;height:7.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701760" behindDoc="0" locked="0" layoutInCell="1" allowOverlap="1" wp14:anchorId="2671AA44" wp14:editId="0C75A297">
                <wp:simplePos x="0" y="0"/>
                <wp:positionH relativeFrom="column">
                  <wp:posOffset>348288</wp:posOffset>
                </wp:positionH>
                <wp:positionV relativeFrom="paragraph">
                  <wp:posOffset>133960</wp:posOffset>
                </wp:positionV>
                <wp:extent cx="339090" cy="94615"/>
                <wp:effectExtent l="0" t="0" r="22860" b="19685"/>
                <wp:wrapNone/>
                <wp:docPr id="533" name="Pyöristetty suorakulmio 533"/>
                <wp:cNvGraphicFramePr/>
                <a:graphic xmlns:a="http://schemas.openxmlformats.org/drawingml/2006/main">
                  <a:graphicData uri="http://schemas.microsoft.com/office/word/2010/wordprocessingShape">
                    <wps:wsp>
                      <wps:cNvSpPr/>
                      <wps:spPr>
                        <a:xfrm>
                          <a:off x="0" y="0"/>
                          <a:ext cx="339090" cy="9461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0318E" id="Pyöristetty suorakulmio 533" o:spid="_x0000_s1026" style="position:absolute;margin-left:27.4pt;margin-top:10.55pt;width:26.7pt;height:7.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" filled="f" strokecolor="#dc0a0a" strokeweight="1pt"/>
            </w:pict>
          </mc:Fallback>
        </mc:AlternateContent>
      </w:r>
      <w:r w:rsidRPr="008E3E78">
        <w:rPr>
          <w:noProof/>
          <w:lang w:eastAsia="fi-FI"/>
        </w:rPr>
        <w:drawing>
          <wp:inline distT="0" distB="0" distL="0" distR="0" wp14:anchorId="4A69E873" wp14:editId="17EB438A">
            <wp:extent cx="5608622" cy="2024138"/>
            <wp:effectExtent l="0" t="0" r="0" b="0"/>
            <wp:docPr id="639" name="Kuva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09952" cy="2024618"/>
                    </a:xfrm>
                    <a:prstGeom prst="rect">
                      <a:avLst/>
                    </a:prstGeom>
                  </pic:spPr>
                </pic:pic>
              </a:graphicData>
            </a:graphic>
          </wp:inline>
        </w:drawing>
      </w:r>
    </w:p>
    <w:p w14:paraId="703F03C2" w14:textId="77777777" w:rsidR="00693549" w:rsidRDefault="00693549" w:rsidP="00693549">
      <w:pPr>
        <w:ind w:left="720"/>
        <w:contextualSpacing/>
        <w:jc w:val="both"/>
        <w:rPr>
          <w:noProof/>
          <w:lang w:eastAsia="fi-FI"/>
        </w:rPr>
      </w:pPr>
    </w:p>
    <w:p w14:paraId="3C801992" w14:textId="77777777" w:rsidR="00693549" w:rsidRPr="00515791" w:rsidRDefault="00693549" w:rsidP="00693549">
      <w:pPr>
        <w:ind w:left="720"/>
        <w:contextualSpacing/>
        <w:jc w:val="both"/>
        <w:rPr>
          <w:b/>
        </w:rPr>
      </w:pPr>
      <w:r w:rsidRPr="00515791">
        <w:rPr>
          <w:b/>
          <w:noProof/>
          <w:lang w:eastAsia="fi-FI"/>
        </w:rPr>
        <w:lastRenderedPageBreak/>
        <w:t xml:space="preserve">Mikäli haluat jatkaa ajopäiväkirjan täyttämistä myöhemmin paina Tallenna luonnos. Jatkaessasi täyttämistä löydät ajopäiväkirjan matkahallinnan etusivulta Omat matkalaskut välilehdeltä.   </w:t>
      </w:r>
    </w:p>
    <w:p w14:paraId="1961C5B1" w14:textId="77777777" w:rsidR="00693549" w:rsidRPr="008E3E78" w:rsidRDefault="00693549" w:rsidP="00693549">
      <w:pPr>
        <w:jc w:val="both"/>
      </w:pPr>
    </w:p>
    <w:p w14:paraId="56E9CDFF" w14:textId="77777777" w:rsidR="00693549" w:rsidRDefault="00693549" w:rsidP="00693549">
      <w:pPr>
        <w:rPr>
          <w:noProof/>
          <w:lang w:eastAsia="fi-FI"/>
        </w:rPr>
      </w:pPr>
      <w:r>
        <w:rPr>
          <w:noProof/>
          <w:lang w:eastAsia="fi-FI"/>
        </w:rPr>
        <w:br w:type="page"/>
      </w:r>
    </w:p>
    <w:p w14:paraId="6290A067" w14:textId="77777777" w:rsidR="00693549" w:rsidRPr="008E3E78" w:rsidRDefault="00693549" w:rsidP="00693549">
      <w:pPr>
        <w:pStyle w:val="Luettelokappale"/>
        <w:numPr>
          <w:ilvl w:val="0"/>
          <w:numId w:val="47"/>
        </w:numPr>
        <w:jc w:val="both"/>
      </w:pPr>
      <w:r w:rsidRPr="008E3E78">
        <w:rPr>
          <w:noProof/>
          <w:lang w:eastAsia="fi-FI"/>
        </w:rPr>
        <w:lastRenderedPageBreak/>
        <w:t xml:space="preserve">Avautuvassa näkymässä näet ajopäiväkirjan yhteenvedon. </w:t>
      </w:r>
      <w:r w:rsidRPr="008E6A9F">
        <w:rPr>
          <w:b/>
          <w:noProof/>
          <w:lang w:eastAsia="fi-FI"/>
        </w:rPr>
        <w:t>Näytä kululomake</w:t>
      </w:r>
      <w:r w:rsidRPr="008E3E78">
        <w:rPr>
          <w:noProof/>
          <w:lang w:eastAsia="fi-FI"/>
        </w:rPr>
        <w:t xml:space="preserve"> – painikkeesta painamalla näet ajopäiväkirjatulosteen PDF - muodossa.  </w:t>
      </w:r>
    </w:p>
    <w:p w14:paraId="6166776B" w14:textId="77777777" w:rsidR="00693549" w:rsidRPr="008E3E78" w:rsidRDefault="00693549" w:rsidP="00693549">
      <w:pPr>
        <w:ind w:left="720"/>
        <w:contextualSpacing/>
        <w:jc w:val="both"/>
      </w:pPr>
    </w:p>
    <w:p w14:paraId="33002235"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02784" behindDoc="0" locked="0" layoutInCell="1" allowOverlap="1" wp14:anchorId="2063164C" wp14:editId="378ABFF4">
                <wp:simplePos x="0" y="0"/>
                <wp:positionH relativeFrom="column">
                  <wp:posOffset>919480</wp:posOffset>
                </wp:positionH>
                <wp:positionV relativeFrom="paragraph">
                  <wp:posOffset>2121535</wp:posOffset>
                </wp:positionV>
                <wp:extent cx="1733550" cy="165735"/>
                <wp:effectExtent l="0" t="76200" r="0" b="24765"/>
                <wp:wrapNone/>
                <wp:docPr id="534" name="Suora nuoliyhdysviiva 534"/>
                <wp:cNvGraphicFramePr/>
                <a:graphic xmlns:a="http://schemas.openxmlformats.org/drawingml/2006/main">
                  <a:graphicData uri="http://schemas.microsoft.com/office/word/2010/wordprocessingShape">
                    <wps:wsp>
                      <wps:cNvCnPr/>
                      <wps:spPr>
                        <a:xfrm flipV="1">
                          <a:off x="0" y="0"/>
                          <a:ext cx="1733550" cy="165735"/>
                        </a:xfrm>
                        <a:prstGeom prst="straightConnector1">
                          <a:avLst/>
                        </a:prstGeom>
                        <a:noFill/>
                        <a:ln w="9525" cap="flat" cmpd="sng" algn="ctr">
                          <a:solidFill>
                            <a:srgbClr val="00468B">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737AF4" id="Suora nuoliyhdysviiva 534" o:spid="_x0000_s1026" type="#_x0000_t32" style="position:absolute;margin-left:72.4pt;margin-top:167.05pt;width:136.5pt;height:13.0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" strokecolor="#00448b">
                <v:stroke endarrow="open"/>
              </v:shape>
            </w:pict>
          </mc:Fallback>
        </mc:AlternateContent>
      </w:r>
      <w:r w:rsidRPr="008E3E78">
        <w:rPr>
          <w:noProof/>
          <w:lang w:eastAsia="fi-FI"/>
        </w:rPr>
        <w:drawing>
          <wp:anchor distT="0" distB="0" distL="114300" distR="114300" simplePos="0" relativeHeight="251708928" behindDoc="0" locked="0" layoutInCell="1" allowOverlap="1" wp14:anchorId="09E50963" wp14:editId="60F2BDAB">
            <wp:simplePos x="0" y="0"/>
            <wp:positionH relativeFrom="column">
              <wp:posOffset>3032125</wp:posOffset>
            </wp:positionH>
            <wp:positionV relativeFrom="paragraph">
              <wp:posOffset>1906905</wp:posOffset>
            </wp:positionV>
            <wp:extent cx="638175" cy="804545"/>
            <wp:effectExtent l="19050" t="19050" r="28575" b="14605"/>
            <wp:wrapNone/>
            <wp:docPr id="640" name="Kuva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38175" cy="80454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anchor distT="0" distB="0" distL="114300" distR="114300" simplePos="0" relativeHeight="251709952" behindDoc="0" locked="0" layoutInCell="1" allowOverlap="1" wp14:anchorId="1C60E892" wp14:editId="5B6334A4">
            <wp:simplePos x="0" y="0"/>
            <wp:positionH relativeFrom="column">
              <wp:posOffset>2702560</wp:posOffset>
            </wp:positionH>
            <wp:positionV relativeFrom="paragraph">
              <wp:posOffset>1664335</wp:posOffset>
            </wp:positionV>
            <wp:extent cx="645795" cy="914400"/>
            <wp:effectExtent l="19050" t="19050" r="20955" b="19050"/>
            <wp:wrapNone/>
            <wp:docPr id="641" name="Kuva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45795" cy="914400"/>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8E3E78">
        <w:rPr>
          <w:noProof/>
          <w:lang w:eastAsia="fi-FI"/>
        </w:rPr>
        <w:drawing>
          <wp:inline distT="0" distB="0" distL="0" distR="0" wp14:anchorId="08B24FD4" wp14:editId="07E76A86">
            <wp:extent cx="3274627" cy="2743200"/>
            <wp:effectExtent l="0" t="0" r="2540" b="0"/>
            <wp:docPr id="642" name="Kuva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274627" cy="2743200"/>
                    </a:xfrm>
                    <a:prstGeom prst="rect">
                      <a:avLst/>
                    </a:prstGeom>
                  </pic:spPr>
                </pic:pic>
              </a:graphicData>
            </a:graphic>
          </wp:inline>
        </w:drawing>
      </w:r>
    </w:p>
    <w:p w14:paraId="272D1908" w14:textId="77777777" w:rsidR="00693549" w:rsidRPr="008E3E78" w:rsidRDefault="00693549" w:rsidP="00693549">
      <w:pPr>
        <w:ind w:left="720"/>
        <w:contextualSpacing/>
        <w:jc w:val="both"/>
      </w:pPr>
    </w:p>
    <w:p w14:paraId="08261037" w14:textId="77777777" w:rsidR="00693549" w:rsidRPr="008E3E78" w:rsidRDefault="00693549" w:rsidP="00693549">
      <w:pPr>
        <w:ind w:left="720"/>
        <w:contextualSpacing/>
        <w:jc w:val="both"/>
      </w:pPr>
    </w:p>
    <w:p w14:paraId="3748CC52" w14:textId="77777777" w:rsidR="00693549" w:rsidRPr="008E3E78" w:rsidRDefault="00693549" w:rsidP="00693549">
      <w:pPr>
        <w:pStyle w:val="Luettelokappale"/>
        <w:numPr>
          <w:ilvl w:val="0"/>
          <w:numId w:val="47"/>
        </w:numPr>
        <w:jc w:val="both"/>
      </w:pPr>
      <w:r w:rsidRPr="008E3E78">
        <w:rPr>
          <w:noProof/>
          <w:lang w:eastAsia="fi-FI"/>
        </w:rPr>
        <w:t xml:space="preserve">Jos haluat muuttaa tai täydentää tietoja, pääset edellisille sivuille takaisin joko sivun ylä- ja alareunasta löytyvällä </w:t>
      </w:r>
      <w:r w:rsidRPr="008E6A9F">
        <w:rPr>
          <w:b/>
          <w:noProof/>
          <w:lang w:eastAsia="fi-FI"/>
        </w:rPr>
        <w:t>Edellinen askel</w:t>
      </w:r>
      <w:r w:rsidRPr="008E3E78">
        <w:rPr>
          <w:noProof/>
          <w:lang w:eastAsia="fi-FI"/>
        </w:rPr>
        <w:t xml:space="preserve"> – painikkeella tai painamalla sivun ylälaidan kaaviosta löytyviä edeltävien vaiheiden laatikoita. </w:t>
      </w:r>
    </w:p>
    <w:p w14:paraId="7ED3446C" w14:textId="77777777" w:rsidR="00693549" w:rsidRPr="008E3E78" w:rsidRDefault="00693549" w:rsidP="00693549">
      <w:pPr>
        <w:ind w:left="720"/>
        <w:contextualSpacing/>
        <w:jc w:val="both"/>
      </w:pPr>
    </w:p>
    <w:p w14:paraId="09F4CCE3"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703808" behindDoc="0" locked="0" layoutInCell="1" allowOverlap="1" wp14:anchorId="7F24FE87" wp14:editId="53EE3C38">
                <wp:simplePos x="0" y="0"/>
                <wp:positionH relativeFrom="column">
                  <wp:posOffset>919680</wp:posOffset>
                </wp:positionH>
                <wp:positionV relativeFrom="paragraph">
                  <wp:posOffset>521888</wp:posOffset>
                </wp:positionV>
                <wp:extent cx="452673" cy="98425"/>
                <wp:effectExtent l="0" t="0" r="24130" b="15875"/>
                <wp:wrapNone/>
                <wp:docPr id="535" name="Pyöristetty suorakulmio 535"/>
                <wp:cNvGraphicFramePr/>
                <a:graphic xmlns:a="http://schemas.openxmlformats.org/drawingml/2006/main">
                  <a:graphicData uri="http://schemas.microsoft.com/office/word/2010/wordprocessingShape">
                    <wps:wsp>
                      <wps:cNvSpPr/>
                      <wps:spPr>
                        <a:xfrm>
                          <a:off x="0" y="0"/>
                          <a:ext cx="452673" cy="98425"/>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AA978" id="Pyöristetty suorakulmio 535" o:spid="_x0000_s1026" style="position:absolute;margin-left:72.4pt;margin-top:41.1pt;width:35.65pt;height:7.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" filled="f" strokecolor="#dc0a0a" strokeweight="1pt"/>
            </w:pict>
          </mc:Fallback>
        </mc:AlternateContent>
      </w:r>
      <w:r w:rsidRPr="008E3E78">
        <w:rPr>
          <w:noProof/>
          <w:lang w:eastAsia="fi-FI"/>
        </w:rPr>
        <mc:AlternateContent>
          <mc:Choice Requires="wps">
            <w:drawing>
              <wp:anchor distT="0" distB="0" distL="114300" distR="114300" simplePos="0" relativeHeight="251704832" behindDoc="0" locked="0" layoutInCell="1" allowOverlap="1" wp14:anchorId="074BC45E" wp14:editId="75890A41">
                <wp:simplePos x="0" y="0"/>
                <wp:positionH relativeFrom="column">
                  <wp:posOffset>652145</wp:posOffset>
                </wp:positionH>
                <wp:positionV relativeFrom="paragraph">
                  <wp:posOffset>131017</wp:posOffset>
                </wp:positionV>
                <wp:extent cx="837445" cy="248970"/>
                <wp:effectExtent l="0" t="0" r="20320" b="17780"/>
                <wp:wrapNone/>
                <wp:docPr id="536" name="Pyöristetty suorakulmio 536"/>
                <wp:cNvGraphicFramePr/>
                <a:graphic xmlns:a="http://schemas.openxmlformats.org/drawingml/2006/main">
                  <a:graphicData uri="http://schemas.microsoft.com/office/word/2010/wordprocessingShape">
                    <wps:wsp>
                      <wps:cNvSpPr/>
                      <wps:spPr>
                        <a:xfrm>
                          <a:off x="0" y="0"/>
                          <a:ext cx="837445" cy="24897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8F91A" id="Pyöristetty suorakulmio 536" o:spid="_x0000_s1026" style="position:absolute;margin-left:51.35pt;margin-top:10.3pt;width:65.95pt;height:19.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520C6A23" wp14:editId="255B5E9E">
            <wp:extent cx="3272828" cy="707714"/>
            <wp:effectExtent l="0" t="0" r="3810" b="0"/>
            <wp:docPr id="643" name="Kuva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272828" cy="707714"/>
                    </a:xfrm>
                    <a:prstGeom prst="rect">
                      <a:avLst/>
                    </a:prstGeom>
                  </pic:spPr>
                </pic:pic>
              </a:graphicData>
            </a:graphic>
          </wp:inline>
        </w:drawing>
      </w:r>
    </w:p>
    <w:p w14:paraId="0F64D84A" w14:textId="77777777" w:rsidR="00693549" w:rsidRPr="008E3E78" w:rsidRDefault="00693549" w:rsidP="00693549">
      <w:pPr>
        <w:ind w:left="720"/>
        <w:contextualSpacing/>
        <w:jc w:val="both"/>
      </w:pPr>
    </w:p>
    <w:p w14:paraId="2ACA4EB9" w14:textId="77777777" w:rsidR="00693549" w:rsidRPr="008E3E78" w:rsidRDefault="00693549" w:rsidP="00693549">
      <w:pPr>
        <w:pStyle w:val="Luettelokappale"/>
        <w:numPr>
          <w:ilvl w:val="0"/>
          <w:numId w:val="47"/>
        </w:numPr>
        <w:jc w:val="both"/>
      </w:pPr>
      <w:r w:rsidRPr="008E3E78">
        <w:rPr>
          <w:noProof/>
          <w:lang w:eastAsia="fi-FI"/>
        </w:rPr>
        <w:t xml:space="preserve">Kun ajopäiväkirja on valmis, valitse lopuksi </w:t>
      </w:r>
      <w:r w:rsidRPr="008E6A9F">
        <w:rPr>
          <w:i/>
          <w:noProof/>
          <w:lang w:eastAsia="fi-FI"/>
        </w:rPr>
        <w:t>Tallenna ja lähetä hyväksyttäväksi</w:t>
      </w:r>
      <w:r w:rsidRPr="008E3E78">
        <w:rPr>
          <w:noProof/>
          <w:lang w:eastAsia="fi-FI"/>
        </w:rPr>
        <w:t xml:space="preserve"> ja paina vielä </w:t>
      </w:r>
      <w:r w:rsidRPr="008E6A9F">
        <w:rPr>
          <w:b/>
          <w:noProof/>
          <w:lang w:eastAsia="fi-FI"/>
        </w:rPr>
        <w:t>Tallenna ja lähetä hyväksyttäväksi</w:t>
      </w:r>
      <w:r w:rsidRPr="008E3E78">
        <w:rPr>
          <w:noProof/>
          <w:lang w:eastAsia="fi-FI"/>
        </w:rPr>
        <w:t xml:space="preserve">  – painiketta.</w:t>
      </w:r>
      <w:r>
        <w:rPr>
          <w:noProof/>
          <w:lang w:eastAsia="fi-FI"/>
        </w:rPr>
        <w:t xml:space="preserve"> </w:t>
      </w:r>
    </w:p>
    <w:p w14:paraId="2E3ADFC2" w14:textId="77777777" w:rsidR="00693549" w:rsidRPr="008E3E78" w:rsidRDefault="00693549" w:rsidP="00693549">
      <w:pPr>
        <w:jc w:val="both"/>
      </w:pPr>
    </w:p>
    <w:p w14:paraId="23A6D312"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706880" behindDoc="0" locked="0" layoutInCell="1" allowOverlap="1" wp14:anchorId="4A9F89BB" wp14:editId="3D49A8BE">
                <wp:simplePos x="0" y="0"/>
                <wp:positionH relativeFrom="column">
                  <wp:posOffset>854408</wp:posOffset>
                </wp:positionH>
                <wp:positionV relativeFrom="paragraph">
                  <wp:posOffset>31083</wp:posOffset>
                </wp:positionV>
                <wp:extent cx="955140" cy="139700"/>
                <wp:effectExtent l="0" t="0" r="16510" b="12700"/>
                <wp:wrapNone/>
                <wp:docPr id="537" name="Pyöristetty suorakulmio 537"/>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E8E60" id="Pyöristetty suorakulmio 537" o:spid="_x0000_s1026" style="position:absolute;margin-left:67.3pt;margin-top:2.45pt;width:75.2pt;height:1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" filled="f" strokecolor="#dc0a0a" strokeweight="1pt"/>
            </w:pict>
          </mc:Fallback>
        </mc:AlternateContent>
      </w:r>
      <w:r w:rsidRPr="008E3E78">
        <w:rPr>
          <w:noProof/>
          <w:lang w:eastAsia="fi-FI"/>
        </w:rPr>
        <mc:AlternateContent>
          <mc:Choice Requires="wps">
            <w:drawing>
              <wp:anchor distT="0" distB="0" distL="114300" distR="114300" simplePos="0" relativeHeight="251705856" behindDoc="0" locked="0" layoutInCell="1" allowOverlap="1" wp14:anchorId="23CC6BD7" wp14:editId="4DDB5697">
                <wp:simplePos x="0" y="0"/>
                <wp:positionH relativeFrom="column">
                  <wp:posOffset>367420</wp:posOffset>
                </wp:positionH>
                <wp:positionV relativeFrom="paragraph">
                  <wp:posOffset>548816</wp:posOffset>
                </wp:positionV>
                <wp:extent cx="955140" cy="139700"/>
                <wp:effectExtent l="0" t="0" r="16510" b="12700"/>
                <wp:wrapNone/>
                <wp:docPr id="538" name="Pyöristetty suorakulmio 538"/>
                <wp:cNvGraphicFramePr/>
                <a:graphic xmlns:a="http://schemas.openxmlformats.org/drawingml/2006/main">
                  <a:graphicData uri="http://schemas.microsoft.com/office/word/2010/wordprocessingShape">
                    <wps:wsp>
                      <wps:cNvSpPr/>
                      <wps:spPr>
                        <a:xfrm>
                          <a:off x="0" y="0"/>
                          <a:ext cx="955140"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7F884" id="Pyöristetty suorakulmio 538" o:spid="_x0000_s1026" style="position:absolute;margin-left:28.95pt;margin-top:43.2pt;width:75.2pt;height:1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" filled="f" strokecolor="#dc0a0a" strokeweight="1pt"/>
            </w:pict>
          </mc:Fallback>
        </mc:AlternateContent>
      </w:r>
      <w:r w:rsidRPr="008E3E78">
        <w:rPr>
          <w:noProof/>
          <w:lang w:eastAsia="fi-FI"/>
        </w:rPr>
        <w:drawing>
          <wp:inline distT="0" distB="0" distL="0" distR="0" wp14:anchorId="04679EAE" wp14:editId="7295C953">
            <wp:extent cx="3023858" cy="812600"/>
            <wp:effectExtent l="0" t="0" r="5715" b="6985"/>
            <wp:docPr id="644" name="Kuva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25490" cy="813039"/>
                    </a:xfrm>
                    <a:prstGeom prst="rect">
                      <a:avLst/>
                    </a:prstGeom>
                  </pic:spPr>
                </pic:pic>
              </a:graphicData>
            </a:graphic>
          </wp:inline>
        </w:drawing>
      </w:r>
    </w:p>
    <w:p w14:paraId="51FC18DA" w14:textId="77777777" w:rsidR="00693549" w:rsidRPr="008E3E78" w:rsidRDefault="00693549" w:rsidP="00693549">
      <w:pPr>
        <w:ind w:firstLine="567"/>
        <w:jc w:val="both"/>
      </w:pPr>
    </w:p>
    <w:p w14:paraId="4F524FB1" w14:textId="77777777" w:rsidR="00693549" w:rsidRPr="008E3E78" w:rsidRDefault="00693549" w:rsidP="00693549">
      <w:pPr>
        <w:ind w:firstLine="567"/>
        <w:jc w:val="both"/>
      </w:pPr>
    </w:p>
    <w:p w14:paraId="23C813BE" w14:textId="77777777" w:rsidR="00693549" w:rsidRPr="008E3E78" w:rsidRDefault="00693549" w:rsidP="00693549">
      <w:pPr>
        <w:pStyle w:val="Luettelokappale"/>
        <w:numPr>
          <w:ilvl w:val="0"/>
          <w:numId w:val="47"/>
        </w:numPr>
        <w:jc w:val="both"/>
      </w:pPr>
      <w:r w:rsidRPr="008E3E78">
        <w:rPr>
          <w:noProof/>
          <w:lang w:eastAsia="fi-FI"/>
        </w:rPr>
        <w:t>Kun järjestelmä ilmoittaa, että kulu</w:t>
      </w:r>
      <w:r>
        <w:rPr>
          <w:noProof/>
          <w:lang w:eastAsia="fi-FI"/>
        </w:rPr>
        <w:t>tilitys on tallennettu,</w:t>
      </w:r>
      <w:r w:rsidRPr="008E3E78">
        <w:rPr>
          <w:noProof/>
          <w:lang w:eastAsia="fi-FI"/>
        </w:rPr>
        <w:t xml:space="preserve"> on </w:t>
      </w:r>
      <w:r>
        <w:rPr>
          <w:noProof/>
          <w:lang w:eastAsia="fi-FI"/>
        </w:rPr>
        <w:t xml:space="preserve">ajopäiväkirja </w:t>
      </w:r>
      <w:r w:rsidRPr="008E3E78">
        <w:rPr>
          <w:noProof/>
          <w:lang w:eastAsia="fi-FI"/>
        </w:rPr>
        <w:t>lähtenyt eteenpäin tarkastettavaksi ja hyväksyttäväksi. Voit nyt kirjautua ulos SAP</w:t>
      </w:r>
      <w:r>
        <w:rPr>
          <w:noProof/>
          <w:lang w:eastAsia="fi-FI"/>
        </w:rPr>
        <w:t xml:space="preserve"> HR -p</w:t>
      </w:r>
      <w:r w:rsidRPr="008E3E78">
        <w:rPr>
          <w:noProof/>
          <w:lang w:eastAsia="fi-FI"/>
        </w:rPr>
        <w:t xml:space="preserve">ortaalista tai sulkea selaimen </w:t>
      </w:r>
      <w:r>
        <w:rPr>
          <w:noProof/>
          <w:lang w:eastAsia="fi-FI"/>
        </w:rPr>
        <w:t xml:space="preserve">välilehden. </w:t>
      </w:r>
    </w:p>
    <w:p w14:paraId="4DAA1CB7" w14:textId="77777777" w:rsidR="00693549" w:rsidRPr="008E3E78" w:rsidRDefault="00693549" w:rsidP="00693549">
      <w:pPr>
        <w:ind w:left="720"/>
        <w:contextualSpacing/>
        <w:jc w:val="both"/>
      </w:pPr>
      <w:r w:rsidRPr="008E3E78">
        <w:rPr>
          <w:noProof/>
          <w:lang w:eastAsia="fi-FI"/>
        </w:rPr>
        <w:lastRenderedPageBreak/>
        <w:t xml:space="preserve"> </w:t>
      </w:r>
    </w:p>
    <w:p w14:paraId="121C7745" w14:textId="77777777" w:rsidR="00693549" w:rsidRPr="008E3E78" w:rsidRDefault="00693549" w:rsidP="00693549">
      <w:pPr>
        <w:ind w:firstLine="567"/>
        <w:jc w:val="both"/>
      </w:pPr>
      <w:r w:rsidRPr="008E3E78">
        <w:rPr>
          <w:noProof/>
          <w:lang w:eastAsia="fi-FI"/>
        </w:rPr>
        <w:drawing>
          <wp:inline distT="0" distB="0" distL="0" distR="0" wp14:anchorId="0FA538FE" wp14:editId="7759799F">
            <wp:extent cx="2372008" cy="406630"/>
            <wp:effectExtent l="0" t="0" r="0" b="0"/>
            <wp:docPr id="645" name="Kuva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372313" cy="406682"/>
                    </a:xfrm>
                    <a:prstGeom prst="rect">
                      <a:avLst/>
                    </a:prstGeom>
                  </pic:spPr>
                </pic:pic>
              </a:graphicData>
            </a:graphic>
          </wp:inline>
        </w:drawing>
      </w:r>
    </w:p>
    <w:p w14:paraId="69183CEC" w14:textId="77777777" w:rsidR="00693549" w:rsidRPr="008E3E78" w:rsidRDefault="00693549" w:rsidP="00693549">
      <w:pPr>
        <w:ind w:firstLine="567"/>
        <w:jc w:val="both"/>
      </w:pPr>
    </w:p>
    <w:p w14:paraId="61E6260A" w14:textId="77777777" w:rsidR="00693549" w:rsidRPr="008E3E78" w:rsidRDefault="00693549" w:rsidP="00693549">
      <w:pPr>
        <w:ind w:firstLine="567"/>
        <w:jc w:val="both"/>
      </w:pPr>
      <w:r w:rsidRPr="008E3E78">
        <w:rPr>
          <w:noProof/>
          <w:lang w:eastAsia="fi-FI"/>
        </w:rPr>
        <mc:AlternateContent>
          <mc:Choice Requires="wps">
            <w:drawing>
              <wp:anchor distT="0" distB="0" distL="114300" distR="114300" simplePos="0" relativeHeight="251707904" behindDoc="0" locked="0" layoutInCell="1" allowOverlap="1" wp14:anchorId="13270932" wp14:editId="3E9BCE5C">
                <wp:simplePos x="0" y="0"/>
                <wp:positionH relativeFrom="column">
                  <wp:posOffset>2264121</wp:posOffset>
                </wp:positionH>
                <wp:positionV relativeFrom="paragraph">
                  <wp:posOffset>-541</wp:posOffset>
                </wp:positionV>
                <wp:extent cx="393826" cy="139700"/>
                <wp:effectExtent l="0" t="0" r="25400" b="12700"/>
                <wp:wrapNone/>
                <wp:docPr id="539" name="Pyöristetty suorakulmio 539"/>
                <wp:cNvGraphicFramePr/>
                <a:graphic xmlns:a="http://schemas.openxmlformats.org/drawingml/2006/main">
                  <a:graphicData uri="http://schemas.microsoft.com/office/word/2010/wordprocessingShape">
                    <wps:wsp>
                      <wps:cNvSpPr/>
                      <wps:spPr>
                        <a:xfrm>
                          <a:off x="0" y="0"/>
                          <a:ext cx="393826" cy="13970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F8FB3" id="Pyöristetty suorakulmio 539" o:spid="_x0000_s1026" style="position:absolute;margin-left:178.3pt;margin-top:-.05pt;width:31pt;height:1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" filled="f" strokecolor="#dc0a0a" strokeweight="1pt"/>
            </w:pict>
          </mc:Fallback>
        </mc:AlternateContent>
      </w:r>
      <w:r w:rsidRPr="008E3E78">
        <w:rPr>
          <w:noProof/>
          <w:lang w:eastAsia="fi-FI"/>
        </w:rPr>
        <w:drawing>
          <wp:inline distT="0" distB="0" distL="0" distR="0" wp14:anchorId="0722942E" wp14:editId="7A48742A">
            <wp:extent cx="2301089" cy="276131"/>
            <wp:effectExtent l="0" t="0" r="4445" b="0"/>
            <wp:docPr id="646" name="Kuva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14252" cy="277711"/>
                    </a:xfrm>
                    <a:prstGeom prst="rect">
                      <a:avLst/>
                    </a:prstGeom>
                  </pic:spPr>
                </pic:pic>
              </a:graphicData>
            </a:graphic>
          </wp:inline>
        </w:drawing>
      </w:r>
    </w:p>
    <w:p w14:paraId="554E3495" w14:textId="77777777" w:rsidR="00693549" w:rsidRDefault="00693549" w:rsidP="00693549">
      <w:pPr>
        <w:jc w:val="both"/>
      </w:pPr>
    </w:p>
    <w:p w14:paraId="344427FF" w14:textId="77777777" w:rsidR="00693549" w:rsidRDefault="00693549" w:rsidP="00693549"/>
    <w:p w14:paraId="35BF42BF" w14:textId="77777777" w:rsidR="00693549" w:rsidRDefault="00693549" w:rsidP="00693549">
      <w:pPr>
        <w:rPr>
          <w:rFonts w:asciiTheme="majorHAnsi" w:eastAsiaTheme="majorEastAsia" w:hAnsiTheme="majorHAnsi" w:cstheme="majorBidi"/>
          <w:bCs/>
          <w:sz w:val="24"/>
        </w:rPr>
      </w:pPr>
      <w:r>
        <w:br w:type="page"/>
      </w:r>
    </w:p>
    <w:p w14:paraId="05705C74" w14:textId="77777777" w:rsidR="00693549" w:rsidRPr="008E3E78" w:rsidRDefault="00693549" w:rsidP="00693549">
      <w:pPr>
        <w:pStyle w:val="Otsikko3"/>
        <w:numPr>
          <w:ilvl w:val="2"/>
          <w:numId w:val="48"/>
        </w:numPr>
      </w:pPr>
      <w:bookmarkStart w:id="47" w:name="_Toc437850198"/>
      <w:bookmarkStart w:id="48" w:name="_Toc526937807"/>
      <w:r w:rsidRPr="008E3E78">
        <w:lastRenderedPageBreak/>
        <w:t>Matkapyynnön tai -laskun poistaminen</w:t>
      </w:r>
      <w:bookmarkEnd w:id="47"/>
      <w:bookmarkEnd w:id="48"/>
    </w:p>
    <w:p w14:paraId="4297710F" w14:textId="77777777" w:rsidR="00693549" w:rsidRPr="008E3E78" w:rsidRDefault="00693549" w:rsidP="00693549">
      <w:pPr>
        <w:jc w:val="both"/>
      </w:pPr>
    </w:p>
    <w:p w14:paraId="46D918A7" w14:textId="77777777" w:rsidR="00693549" w:rsidRPr="008E3E78" w:rsidRDefault="00693549" w:rsidP="00693549">
      <w:pPr>
        <w:jc w:val="both"/>
      </w:pPr>
      <w:r w:rsidRPr="008E3E78">
        <w:t>Matkapyynnön tai – laskun voi poistaa siinä vaiheessa kun se on tallennettu vasta luonnoksena eikä sitä ole lähetetty hyväksyttäväksi.</w:t>
      </w:r>
    </w:p>
    <w:p w14:paraId="11938E18" w14:textId="77777777" w:rsidR="00693549" w:rsidRPr="008E3E78" w:rsidRDefault="00693549" w:rsidP="00693549">
      <w:pPr>
        <w:jc w:val="both"/>
      </w:pPr>
    </w:p>
    <w:p w14:paraId="64BEF6DF" w14:textId="77777777" w:rsidR="00693549" w:rsidRPr="008E3E78" w:rsidRDefault="00693549" w:rsidP="00693549">
      <w:pPr>
        <w:numPr>
          <w:ilvl w:val="0"/>
          <w:numId w:val="25"/>
        </w:numPr>
        <w:contextualSpacing/>
        <w:jc w:val="both"/>
      </w:pPr>
      <w:r w:rsidRPr="008E3E78">
        <w:t xml:space="preserve">Avaa </w:t>
      </w:r>
      <w:r w:rsidRPr="008E3E78">
        <w:rPr>
          <w:b/>
        </w:rPr>
        <w:t xml:space="preserve">Omat matkapyynnöt </w:t>
      </w:r>
      <w:r w:rsidRPr="008E3E78">
        <w:t xml:space="preserve">tai </w:t>
      </w:r>
      <w:r w:rsidRPr="008E3E78">
        <w:rPr>
          <w:b/>
        </w:rPr>
        <w:t xml:space="preserve">Omat matkalaskut </w:t>
      </w:r>
      <w:r w:rsidRPr="008E3E78">
        <w:t>– välilehti riippuen siitä kumman asiakirjan haluat poistaa. Valitse poistettavaksi haluamasi asiakirja aktivoimalla kyseinen rivi vasemmassa reunassa olevaa harmaata neliötä painamalla.</w:t>
      </w:r>
    </w:p>
    <w:p w14:paraId="0D11C625" w14:textId="77777777" w:rsidR="00693549" w:rsidRPr="008E3E78" w:rsidRDefault="00693549" w:rsidP="00693549">
      <w:pPr>
        <w:ind w:left="720"/>
        <w:contextualSpacing/>
      </w:pPr>
    </w:p>
    <w:p w14:paraId="7DEB39F4" w14:textId="77777777" w:rsidR="00693549" w:rsidRPr="008E3E78" w:rsidRDefault="00693549" w:rsidP="00693549">
      <w:pPr>
        <w:ind w:left="720"/>
        <w:contextualSpacing/>
      </w:pPr>
      <w:r w:rsidRPr="008E3E78">
        <w:rPr>
          <w:noProof/>
          <w:lang w:eastAsia="fi-FI"/>
        </w:rPr>
        <mc:AlternateContent>
          <mc:Choice Requires="wps">
            <w:drawing>
              <wp:anchor distT="0" distB="0" distL="114300" distR="114300" simplePos="0" relativeHeight="251683328" behindDoc="0" locked="0" layoutInCell="1" allowOverlap="1" wp14:anchorId="6685B69C" wp14:editId="489D59CE">
                <wp:simplePos x="0" y="0"/>
                <wp:positionH relativeFrom="column">
                  <wp:posOffset>512275</wp:posOffset>
                </wp:positionH>
                <wp:positionV relativeFrom="paragraph">
                  <wp:posOffset>616440</wp:posOffset>
                </wp:positionV>
                <wp:extent cx="81481" cy="86008"/>
                <wp:effectExtent l="0" t="0" r="13970" b="28575"/>
                <wp:wrapNone/>
                <wp:docPr id="540" name="Pyöristetty suorakulmio 540"/>
                <wp:cNvGraphicFramePr/>
                <a:graphic xmlns:a="http://schemas.openxmlformats.org/drawingml/2006/main">
                  <a:graphicData uri="http://schemas.microsoft.com/office/word/2010/wordprocessingShape">
                    <wps:wsp>
                      <wps:cNvSpPr/>
                      <wps:spPr>
                        <a:xfrm>
                          <a:off x="0" y="0"/>
                          <a:ext cx="81481" cy="86008"/>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F837F" id="Pyöristetty suorakulmio 540" o:spid="_x0000_s1026" style="position:absolute;margin-left:40.35pt;margin-top:48.55pt;width:6.4pt;height: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" filled="f" strokecolor="#dc0a0a" strokeweight="1pt"/>
            </w:pict>
          </mc:Fallback>
        </mc:AlternateContent>
      </w:r>
      <w:r w:rsidRPr="008E3E78">
        <w:rPr>
          <w:noProof/>
          <w:lang w:eastAsia="fi-FI"/>
        </w:rPr>
        <w:drawing>
          <wp:inline distT="0" distB="0" distL="0" distR="0" wp14:anchorId="59815CC7" wp14:editId="578B1910">
            <wp:extent cx="4794162" cy="702734"/>
            <wp:effectExtent l="0" t="0" r="6985" b="2540"/>
            <wp:docPr id="647" name="Kuva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4794162" cy="702734"/>
                    </a:xfrm>
                    <a:prstGeom prst="rect">
                      <a:avLst/>
                    </a:prstGeom>
                  </pic:spPr>
                </pic:pic>
              </a:graphicData>
            </a:graphic>
          </wp:inline>
        </w:drawing>
      </w:r>
    </w:p>
    <w:p w14:paraId="441B2E8A" w14:textId="77777777" w:rsidR="00693549" w:rsidRPr="008E3E78" w:rsidRDefault="00693549" w:rsidP="00693549">
      <w:pPr>
        <w:ind w:left="720"/>
        <w:contextualSpacing/>
        <w:jc w:val="both"/>
      </w:pPr>
    </w:p>
    <w:p w14:paraId="61D5495C" w14:textId="77777777" w:rsidR="00693549" w:rsidRPr="008E3E78" w:rsidRDefault="00693549" w:rsidP="00693549">
      <w:pPr>
        <w:ind w:left="720"/>
        <w:contextualSpacing/>
        <w:jc w:val="both"/>
      </w:pPr>
    </w:p>
    <w:p w14:paraId="4E6C3779" w14:textId="77777777" w:rsidR="00693549" w:rsidRPr="0085132E" w:rsidRDefault="00693549" w:rsidP="00693549">
      <w:pPr>
        <w:numPr>
          <w:ilvl w:val="0"/>
          <w:numId w:val="25"/>
        </w:numPr>
        <w:contextualSpacing/>
        <w:jc w:val="both"/>
      </w:pPr>
      <w:r w:rsidRPr="008E3E78">
        <w:t>Paina</w:t>
      </w:r>
      <w:r>
        <w:t xml:space="preserve"> </w:t>
      </w:r>
      <w:r w:rsidRPr="008E3E78">
        <w:rPr>
          <w:b/>
        </w:rPr>
        <w:t>Poista</w:t>
      </w:r>
      <w:r w:rsidRPr="008E3E78">
        <w:t xml:space="preserve"> - painiketta. Hyväksy painamalla </w:t>
      </w:r>
      <w:r w:rsidRPr="008E3E78">
        <w:rPr>
          <w:b/>
        </w:rPr>
        <w:t>Poisto.</w:t>
      </w:r>
    </w:p>
    <w:p w14:paraId="2898E9C3" w14:textId="77777777" w:rsidR="00693549" w:rsidRPr="008E3E78" w:rsidRDefault="00693549" w:rsidP="00693549">
      <w:pPr>
        <w:ind w:left="720"/>
        <w:contextualSpacing/>
        <w:jc w:val="both"/>
      </w:pPr>
    </w:p>
    <w:p w14:paraId="0D4C984A" w14:textId="77777777" w:rsidR="00693549" w:rsidRDefault="00693549" w:rsidP="00693549">
      <w:pPr>
        <w:ind w:left="720"/>
        <w:contextualSpacing/>
        <w:jc w:val="both"/>
      </w:pPr>
    </w:p>
    <w:p w14:paraId="4E7AF612" w14:textId="77777777" w:rsidR="00693549" w:rsidRDefault="00693549" w:rsidP="00693549">
      <w:pPr>
        <w:ind w:left="720"/>
        <w:contextualSpacing/>
        <w:jc w:val="both"/>
      </w:pPr>
      <w:r w:rsidRPr="008E3E78">
        <w:rPr>
          <w:noProof/>
          <w:lang w:eastAsia="fi-FI"/>
        </w:rPr>
        <mc:AlternateContent>
          <mc:Choice Requires="wps">
            <w:drawing>
              <wp:anchor distT="0" distB="0" distL="114300" distR="114300" simplePos="0" relativeHeight="251685376" behindDoc="0" locked="0" layoutInCell="1" allowOverlap="1" wp14:anchorId="3A5864DF" wp14:editId="0E4D63DE">
                <wp:simplePos x="0" y="0"/>
                <wp:positionH relativeFrom="column">
                  <wp:posOffset>2269601</wp:posOffset>
                </wp:positionH>
                <wp:positionV relativeFrom="paragraph">
                  <wp:posOffset>245138</wp:posOffset>
                </wp:positionV>
                <wp:extent cx="278296" cy="146602"/>
                <wp:effectExtent l="0" t="0" r="26670" b="25400"/>
                <wp:wrapNone/>
                <wp:docPr id="541" name="Pyöristetty suorakulmio 541"/>
                <wp:cNvGraphicFramePr/>
                <a:graphic xmlns:a="http://schemas.openxmlformats.org/drawingml/2006/main">
                  <a:graphicData uri="http://schemas.microsoft.com/office/word/2010/wordprocessingShape">
                    <wps:wsp>
                      <wps:cNvSpPr/>
                      <wps:spPr>
                        <a:xfrm>
                          <a:off x="0" y="0"/>
                          <a:ext cx="278296" cy="146602"/>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30A6E" id="Pyöristetty suorakulmio 541" o:spid="_x0000_s1026" style="position:absolute;margin-left:178.7pt;margin-top:19.3pt;width:21.9pt;height: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" filled="f" strokecolor="#dc0a0a" strokeweight="1pt"/>
            </w:pict>
          </mc:Fallback>
        </mc:AlternateContent>
      </w:r>
      <w:r>
        <w:rPr>
          <w:noProof/>
          <w:lang w:eastAsia="fi-FI"/>
        </w:rPr>
        <w:drawing>
          <wp:inline distT="0" distB="0" distL="0" distR="0" wp14:anchorId="02945FCF" wp14:editId="49FCE216">
            <wp:extent cx="2886323" cy="1226688"/>
            <wp:effectExtent l="0" t="0" r="0" b="0"/>
            <wp:docPr id="648" name="Kuva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ppaa.PNG"/>
                    <pic:cNvPicPr/>
                  </pic:nvPicPr>
                  <pic:blipFill>
                    <a:blip r:embed="rId162">
                      <a:extLst>
                        <a:ext uri="{28A0092B-C50C-407E-A947-70E740481C1C}">
                          <a14:useLocalDpi xmlns:a14="http://schemas.microsoft.com/office/drawing/2010/main" val="0"/>
                        </a:ext>
                      </a:extLst>
                    </a:blip>
                    <a:stretch>
                      <a:fillRect/>
                    </a:stretch>
                  </pic:blipFill>
                  <pic:spPr>
                    <a:xfrm>
                      <a:off x="0" y="0"/>
                      <a:ext cx="2885472" cy="1226326"/>
                    </a:xfrm>
                    <a:prstGeom prst="rect">
                      <a:avLst/>
                    </a:prstGeom>
                  </pic:spPr>
                </pic:pic>
              </a:graphicData>
            </a:graphic>
          </wp:inline>
        </w:drawing>
      </w:r>
    </w:p>
    <w:p w14:paraId="5E3EEA4D" w14:textId="77777777" w:rsidR="00693549" w:rsidRDefault="00693549" w:rsidP="00693549">
      <w:pPr>
        <w:ind w:left="720"/>
        <w:contextualSpacing/>
        <w:jc w:val="both"/>
      </w:pPr>
    </w:p>
    <w:p w14:paraId="2EAF7D0A" w14:textId="77777777" w:rsidR="00693549" w:rsidRPr="008E3E78" w:rsidRDefault="00693549" w:rsidP="00693549">
      <w:pPr>
        <w:ind w:left="720"/>
        <w:contextualSpacing/>
        <w:jc w:val="both"/>
      </w:pPr>
    </w:p>
    <w:p w14:paraId="1D5CC625" w14:textId="77777777" w:rsidR="00693549" w:rsidRPr="008E3E78" w:rsidRDefault="00693549" w:rsidP="00693549">
      <w:pPr>
        <w:ind w:left="720"/>
        <w:contextualSpacing/>
        <w:jc w:val="both"/>
      </w:pPr>
      <w:r w:rsidRPr="008E3E78">
        <w:rPr>
          <w:noProof/>
          <w:lang w:eastAsia="fi-FI"/>
        </w:rPr>
        <mc:AlternateContent>
          <mc:Choice Requires="wps">
            <w:drawing>
              <wp:anchor distT="0" distB="0" distL="114300" distR="114300" simplePos="0" relativeHeight="251684352" behindDoc="0" locked="0" layoutInCell="1" allowOverlap="1" wp14:anchorId="66FA848A" wp14:editId="057A46CE">
                <wp:simplePos x="0" y="0"/>
                <wp:positionH relativeFrom="column">
                  <wp:posOffset>499745</wp:posOffset>
                </wp:positionH>
                <wp:positionV relativeFrom="paragraph">
                  <wp:posOffset>-635</wp:posOffset>
                </wp:positionV>
                <wp:extent cx="321310" cy="194310"/>
                <wp:effectExtent l="0" t="0" r="21590" b="15240"/>
                <wp:wrapNone/>
                <wp:docPr id="542" name="Pyöristetty suorakulmio 542"/>
                <wp:cNvGraphicFramePr/>
                <a:graphic xmlns:a="http://schemas.openxmlformats.org/drawingml/2006/main">
                  <a:graphicData uri="http://schemas.microsoft.com/office/word/2010/wordprocessingShape">
                    <wps:wsp>
                      <wps:cNvSpPr/>
                      <wps:spPr>
                        <a:xfrm>
                          <a:off x="0" y="0"/>
                          <a:ext cx="321310" cy="194310"/>
                        </a:xfrm>
                        <a:prstGeom prst="roundRect">
                          <a:avLst/>
                        </a:prstGeom>
                        <a:noFill/>
                        <a:ln w="12700" cap="flat" cmpd="sng" algn="ctr">
                          <a:solidFill>
                            <a:srgbClr val="DC0A0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90018" id="Pyöristetty suorakulmio 542" o:spid="_x0000_s1026" style="position:absolute;margin-left:39.35pt;margin-top:-.05pt;width:25.3pt;height:15.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" filled="f" strokecolor="#dc0a0a" strokeweight="1pt"/>
            </w:pict>
          </mc:Fallback>
        </mc:AlternateContent>
      </w:r>
      <w:r w:rsidRPr="008E3E78">
        <w:rPr>
          <w:noProof/>
          <w:lang w:eastAsia="fi-FI"/>
        </w:rPr>
        <w:t xml:space="preserve"> </w:t>
      </w:r>
      <w:r w:rsidRPr="008E3E78">
        <w:rPr>
          <w:noProof/>
          <w:lang w:eastAsia="fi-FI"/>
        </w:rPr>
        <w:drawing>
          <wp:inline distT="0" distB="0" distL="0" distR="0" wp14:anchorId="3EA3422F" wp14:editId="6570FBD1">
            <wp:extent cx="2645833" cy="791633"/>
            <wp:effectExtent l="0" t="0" r="2540" b="8890"/>
            <wp:docPr id="649" name="Kuva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47060" cy="792000"/>
                    </a:xfrm>
                    <a:prstGeom prst="rect">
                      <a:avLst/>
                    </a:prstGeom>
                    <a:noFill/>
                    <a:ln>
                      <a:noFill/>
                    </a:ln>
                  </pic:spPr>
                </pic:pic>
              </a:graphicData>
            </a:graphic>
          </wp:inline>
        </w:drawing>
      </w:r>
    </w:p>
    <w:p w14:paraId="0B2A474C" w14:textId="77777777" w:rsidR="00693549" w:rsidRPr="008E3E78" w:rsidRDefault="00693549" w:rsidP="00693549">
      <w:pPr>
        <w:ind w:left="720"/>
        <w:contextualSpacing/>
        <w:jc w:val="both"/>
      </w:pPr>
    </w:p>
    <w:p w14:paraId="6FFDD785" w14:textId="77777777" w:rsidR="00693549" w:rsidRDefault="00693549" w:rsidP="00693549">
      <w:pPr>
        <w:pStyle w:val="Otsikko3"/>
        <w:numPr>
          <w:ilvl w:val="0"/>
          <w:numId w:val="0"/>
        </w:numPr>
        <w:ind w:left="1134"/>
      </w:pPr>
    </w:p>
    <w:p w14:paraId="7841E9E5" w14:textId="77777777" w:rsidR="00693549" w:rsidRPr="008E3E78" w:rsidRDefault="00693549" w:rsidP="00693549">
      <w:pPr>
        <w:pStyle w:val="Otsikko3"/>
        <w:numPr>
          <w:ilvl w:val="2"/>
          <w:numId w:val="48"/>
        </w:numPr>
      </w:pPr>
      <w:bookmarkStart w:id="49" w:name="_Toc437850199"/>
      <w:bookmarkStart w:id="50" w:name="_Toc526937808"/>
      <w:r w:rsidRPr="008E3E78">
        <w:t>Liitteen lisääminen matkapyynnölle tai -laskulle jälkikäteen</w:t>
      </w:r>
      <w:bookmarkEnd w:id="49"/>
      <w:bookmarkEnd w:id="50"/>
    </w:p>
    <w:p w14:paraId="13B6FBA4" w14:textId="77777777" w:rsidR="00693549" w:rsidRPr="008E3E78" w:rsidRDefault="00693549" w:rsidP="00693549">
      <w:pPr>
        <w:jc w:val="both"/>
      </w:pPr>
    </w:p>
    <w:p w14:paraId="0D9E1B38" w14:textId="3C44FFEF" w:rsidR="00187050" w:rsidRPr="008E3E78" w:rsidRDefault="00187050" w:rsidP="00187050">
      <w:pPr>
        <w:jc w:val="both"/>
      </w:pPr>
      <w:r>
        <w:t xml:space="preserve">Työntekijä </w:t>
      </w:r>
      <w:r w:rsidRPr="008E3E78">
        <w:t xml:space="preserve">ei pysty enää muokkaamaan </w:t>
      </w:r>
      <w:r>
        <w:t>h</w:t>
      </w:r>
      <w:r w:rsidRPr="008E3E78">
        <w:t>yväksyttäväksi lähetettyä matka</w:t>
      </w:r>
      <w:r>
        <w:t>pyyntöä/-</w:t>
      </w:r>
      <w:r w:rsidRPr="008E3E78">
        <w:t xml:space="preserve">laskua, mutta </w:t>
      </w:r>
      <w:r>
        <w:t xml:space="preserve">matka-assistentti tai tarkastaja / esimies vuorollaan </w:t>
      </w:r>
      <w:r w:rsidRPr="008E3E78">
        <w:t xml:space="preserve">voi tarvittaessa lisätä </w:t>
      </w:r>
      <w:r>
        <w:t xml:space="preserve">pyyntöön/laskuun </w:t>
      </w:r>
      <w:r w:rsidRPr="008E3E78">
        <w:t xml:space="preserve">liitteitä (tiedostoja, linkkejä tai vapaamuotoisia kommentteja). </w:t>
      </w:r>
    </w:p>
    <w:p w14:paraId="0C9474B8" w14:textId="77777777" w:rsidR="00693549" w:rsidRDefault="00693549" w:rsidP="00693549">
      <w:pPr>
        <w:rPr>
          <w:rFonts w:asciiTheme="majorHAnsi" w:eastAsiaTheme="majorEastAsia" w:hAnsiTheme="majorHAnsi" w:cstheme="majorBidi"/>
          <w:bCs/>
          <w:sz w:val="24"/>
        </w:rPr>
      </w:pPr>
      <w:r>
        <w:br w:type="page"/>
      </w:r>
    </w:p>
    <w:p w14:paraId="364E6B12" w14:textId="77777777" w:rsidR="00693549" w:rsidRDefault="00693549" w:rsidP="00693549">
      <w:pPr>
        <w:pStyle w:val="Otsikko3"/>
        <w:numPr>
          <w:ilvl w:val="2"/>
          <w:numId w:val="48"/>
        </w:numPr>
      </w:pPr>
      <w:bookmarkStart w:id="51" w:name="_Toc437850200"/>
      <w:bookmarkStart w:id="52" w:name="_Toc526937809"/>
      <w:r>
        <w:lastRenderedPageBreak/>
        <w:t>Matkapyyntöjen tilat ja selitys</w:t>
      </w:r>
      <w:bookmarkEnd w:id="51"/>
      <w:bookmarkEnd w:id="52"/>
    </w:p>
    <w:p w14:paraId="796E5C2A" w14:textId="77777777" w:rsidR="00693549" w:rsidRDefault="00693549" w:rsidP="00693549"/>
    <w:p w14:paraId="19D2B42A" w14:textId="77777777" w:rsidR="00693549" w:rsidRDefault="00693549" w:rsidP="00693549">
      <w:pPr>
        <w:ind w:firstLine="1134"/>
      </w:pPr>
      <w:r>
        <w:rPr>
          <w:noProof/>
          <w:lang w:eastAsia="fi-FI"/>
        </w:rPr>
        <w:drawing>
          <wp:inline distT="0" distB="0" distL="0" distR="0" wp14:anchorId="404D62EB" wp14:editId="3A79615C">
            <wp:extent cx="4087649" cy="4031312"/>
            <wp:effectExtent l="0" t="0" r="8255" b="7620"/>
            <wp:docPr id="651" name="Kuva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091154" cy="4034769"/>
                    </a:xfrm>
                    <a:prstGeom prst="rect">
                      <a:avLst/>
                    </a:prstGeom>
                  </pic:spPr>
                </pic:pic>
              </a:graphicData>
            </a:graphic>
          </wp:inline>
        </w:drawing>
      </w:r>
    </w:p>
    <w:p w14:paraId="4356814E" w14:textId="77777777" w:rsidR="00693549" w:rsidRDefault="00693549" w:rsidP="00693549">
      <w:pPr>
        <w:pStyle w:val="Otsikko3"/>
        <w:numPr>
          <w:ilvl w:val="0"/>
          <w:numId w:val="0"/>
        </w:numPr>
        <w:ind w:left="1134"/>
      </w:pPr>
    </w:p>
    <w:p w14:paraId="68AB6334" w14:textId="77777777" w:rsidR="00693549" w:rsidRDefault="00693549" w:rsidP="00693549">
      <w:pPr>
        <w:pStyle w:val="Otsikko3"/>
        <w:numPr>
          <w:ilvl w:val="2"/>
          <w:numId w:val="48"/>
        </w:numPr>
      </w:pPr>
      <w:bookmarkStart w:id="53" w:name="_Toc437850201"/>
      <w:bookmarkStart w:id="54" w:name="_Toc526937810"/>
      <w:r>
        <w:t>Matkalaskujen tilat ja selitys</w:t>
      </w:r>
      <w:bookmarkEnd w:id="53"/>
      <w:bookmarkEnd w:id="54"/>
    </w:p>
    <w:p w14:paraId="1209A1E0" w14:textId="77777777" w:rsidR="00693549" w:rsidRPr="007B5572" w:rsidRDefault="00693549" w:rsidP="00693549">
      <w:pPr>
        <w:ind w:firstLine="851"/>
      </w:pPr>
      <w:r>
        <w:rPr>
          <w:noProof/>
          <w:lang w:eastAsia="fi-FI"/>
        </w:rPr>
        <w:drawing>
          <wp:inline distT="0" distB="0" distL="0" distR="0" wp14:anchorId="5A63A5D5" wp14:editId="5D98D77E">
            <wp:extent cx="4182386" cy="4026441"/>
            <wp:effectExtent l="0" t="0" r="8890" b="0"/>
            <wp:docPr id="652" name="Kuva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180228" cy="4024364"/>
                    </a:xfrm>
                    <a:prstGeom prst="rect">
                      <a:avLst/>
                    </a:prstGeom>
                  </pic:spPr>
                </pic:pic>
              </a:graphicData>
            </a:graphic>
          </wp:inline>
        </w:drawing>
      </w:r>
    </w:p>
    <w:p w14:paraId="1693DC01" w14:textId="77777777" w:rsidR="00693549" w:rsidRDefault="00693549" w:rsidP="00693549"/>
    <w:bookmarkEnd w:id="34"/>
    <w:p w14:paraId="6341AAAA" w14:textId="77777777" w:rsidR="00160EB8" w:rsidRDefault="00160EB8" w:rsidP="009C24D0"/>
    <w:p w14:paraId="6341AAAB" w14:textId="77777777" w:rsidR="00160EB8" w:rsidRPr="00160EB8" w:rsidRDefault="00160EB8" w:rsidP="00160EB8">
      <w:pPr>
        <w:keepNext/>
        <w:keepLines/>
        <w:numPr>
          <w:ilvl w:val="1"/>
          <w:numId w:val="1"/>
        </w:numPr>
        <w:outlineLvl w:val="1"/>
        <w:rPr>
          <w:rFonts w:asciiTheme="majorHAnsi" w:eastAsiaTheme="majorEastAsia" w:hAnsiTheme="majorHAnsi" w:cstheme="majorBidi"/>
          <w:bCs/>
          <w:sz w:val="24"/>
          <w:szCs w:val="26"/>
        </w:rPr>
      </w:pPr>
      <w:bookmarkStart w:id="55" w:name="_Toc386025890"/>
      <w:bookmarkStart w:id="56" w:name="_Toc526937811"/>
      <w:r w:rsidRPr="00160EB8">
        <w:rPr>
          <w:rFonts w:asciiTheme="majorHAnsi" w:eastAsiaTheme="majorEastAsia" w:hAnsiTheme="majorHAnsi" w:cstheme="majorBidi"/>
          <w:bCs/>
          <w:sz w:val="24"/>
          <w:szCs w:val="26"/>
        </w:rPr>
        <w:t>Osaamisprofiili</w:t>
      </w:r>
      <w:bookmarkEnd w:id="55"/>
      <w:bookmarkEnd w:id="56"/>
    </w:p>
    <w:p w14:paraId="6341AAAC" w14:textId="77777777" w:rsidR="00160EB8" w:rsidRPr="00160EB8" w:rsidRDefault="00160EB8" w:rsidP="00160EB8"/>
    <w:p w14:paraId="6341AAAD" w14:textId="77777777" w:rsidR="00160EB8" w:rsidRDefault="00160EB8" w:rsidP="00160EB8">
      <w:r w:rsidRPr="00160EB8">
        <w:t xml:space="preserve">Henkilön osaamisprofiilin taustalla on Turun kaupungin osaamiskarttatyö. Osaamiskartta on rakennettu SAPiin pätevyysluetteloksi, josta valitaan henkilön osaamisprofiiliin osaamisalueita eli pätevyyksiä. </w:t>
      </w:r>
    </w:p>
    <w:p w14:paraId="6341AAAE" w14:textId="77777777" w:rsidR="00647ABF" w:rsidRDefault="00647ABF" w:rsidP="00160EB8"/>
    <w:p w14:paraId="6341AAAF" w14:textId="77777777" w:rsidR="00647ABF" w:rsidRDefault="00647ABF" w:rsidP="00647ABF">
      <w:r>
        <w:t>Osaamisesta keskustellaan osana vuosittaista kehityskeskustelua. Osaamiskeskustelu</w:t>
      </w:r>
      <w:r w:rsidRPr="00C22800">
        <w:t xml:space="preserve"> auttaa työntekijää ja esimiestä löytämään yhteisen näkemyksen henki</w:t>
      </w:r>
      <w:r>
        <w:t xml:space="preserve">lön sen </w:t>
      </w:r>
      <w:r w:rsidRPr="00C22800">
        <w:t>hetkisestä osaamisesta ja sen tasosta sekä osaamisen hyödyntämismahdollisuuksista suhteessa toimialan / yksikön tavoitteisiin.</w:t>
      </w:r>
    </w:p>
    <w:p w14:paraId="6341AAB0" w14:textId="77777777" w:rsidR="00647ABF" w:rsidRPr="00160EB8" w:rsidRDefault="00647ABF" w:rsidP="00160EB8"/>
    <w:p w14:paraId="6341AAB1" w14:textId="77777777" w:rsidR="00160EB8" w:rsidRPr="00160EB8" w:rsidRDefault="00160EB8" w:rsidP="00160EB8"/>
    <w:p w14:paraId="6341AAB2" w14:textId="77777777" w:rsidR="00160EB8" w:rsidRPr="00160EB8" w:rsidRDefault="00160EB8" w:rsidP="00160EB8">
      <w:r w:rsidRPr="00160EB8">
        <w:t xml:space="preserve">Henkilön osaamisprofiili koostuu kolmesta välilehdestä: </w:t>
      </w:r>
    </w:p>
    <w:p w14:paraId="6341AAB3" w14:textId="77777777" w:rsidR="00160EB8" w:rsidRPr="00160EB8" w:rsidRDefault="00160EB8" w:rsidP="00160EB8"/>
    <w:p w14:paraId="6341AAB4" w14:textId="77777777" w:rsidR="00160EB8" w:rsidRPr="00160EB8" w:rsidRDefault="00160EB8" w:rsidP="00353414">
      <w:pPr>
        <w:numPr>
          <w:ilvl w:val="0"/>
          <w:numId w:val="32"/>
        </w:numPr>
        <w:contextualSpacing/>
        <w:rPr>
          <w:b/>
        </w:rPr>
      </w:pPr>
      <w:r w:rsidRPr="00160EB8">
        <w:rPr>
          <w:b/>
        </w:rPr>
        <w:t>Pätevyydet</w:t>
      </w:r>
    </w:p>
    <w:p w14:paraId="6341AAB5" w14:textId="77777777" w:rsidR="00160EB8" w:rsidRPr="00160EB8" w:rsidRDefault="00160EB8" w:rsidP="00160EB8">
      <w:pPr>
        <w:ind w:left="720"/>
        <w:contextualSpacing/>
      </w:pPr>
      <w:r w:rsidRPr="00160EB8">
        <w:lastRenderedPageBreak/>
        <w:t>Pätevyydet -välilehdellä määritetään ja arvioidaan vain henkilön työtehtävän vaatimusten mukaiset pätevyydet.</w:t>
      </w:r>
    </w:p>
    <w:p w14:paraId="6341AAB6" w14:textId="77777777" w:rsidR="00160EB8" w:rsidRPr="00160EB8" w:rsidRDefault="00160EB8" w:rsidP="00160EB8"/>
    <w:p w14:paraId="6341AAB7" w14:textId="66651C42" w:rsidR="00160EB8" w:rsidRPr="00160EB8" w:rsidRDefault="00160EB8" w:rsidP="00353414">
      <w:pPr>
        <w:numPr>
          <w:ilvl w:val="0"/>
          <w:numId w:val="32"/>
        </w:numPr>
        <w:contextualSpacing/>
        <w:rPr>
          <w:b/>
        </w:rPr>
      </w:pPr>
      <w:r w:rsidRPr="00160EB8">
        <w:rPr>
          <w:b/>
        </w:rPr>
        <w:t>Potentiaalit</w:t>
      </w:r>
      <w:r w:rsidR="003F08BD">
        <w:rPr>
          <w:b/>
        </w:rPr>
        <w:t xml:space="preserve"> </w:t>
      </w:r>
      <w:r w:rsidR="00174495">
        <w:t>(</w:t>
      </w:r>
      <w:r w:rsidR="009613B9">
        <w:t>ei vielä käytössä)</w:t>
      </w:r>
    </w:p>
    <w:p w14:paraId="6341AAB8" w14:textId="2E8DD104" w:rsidR="00160EB8" w:rsidRPr="00160EB8" w:rsidRDefault="00160EB8" w:rsidP="00160EB8">
      <w:pPr>
        <w:ind w:left="720"/>
        <w:contextualSpacing/>
      </w:pPr>
      <w:r w:rsidRPr="00160EB8">
        <w:t xml:space="preserve">Potentiaalit -välilehdellä määritetään sellainen henkilön osaaminen, joka henkilöllä on, mutta jota hän ei nykyisissä työtehtävissään </w:t>
      </w:r>
      <w:r w:rsidR="00800DCF">
        <w:t xml:space="preserve">välttämättä </w:t>
      </w:r>
      <w:r w:rsidRPr="00160EB8">
        <w:t>tarvitse.</w:t>
      </w:r>
    </w:p>
    <w:p w14:paraId="6341AAB9" w14:textId="77777777" w:rsidR="00160EB8" w:rsidRPr="00160EB8" w:rsidRDefault="00160EB8" w:rsidP="00160EB8"/>
    <w:p w14:paraId="6341AABA" w14:textId="178D851F" w:rsidR="00160EB8" w:rsidRPr="003F08BD" w:rsidRDefault="00160EB8" w:rsidP="00353414">
      <w:pPr>
        <w:numPr>
          <w:ilvl w:val="0"/>
          <w:numId w:val="32"/>
        </w:numPr>
        <w:contextualSpacing/>
      </w:pPr>
      <w:r w:rsidRPr="00160EB8">
        <w:rPr>
          <w:b/>
        </w:rPr>
        <w:t>Kiinnostukset</w:t>
      </w:r>
      <w:r w:rsidR="003F08BD">
        <w:rPr>
          <w:b/>
        </w:rPr>
        <w:t xml:space="preserve"> </w:t>
      </w:r>
      <w:r w:rsidR="00174495">
        <w:t>(</w:t>
      </w:r>
      <w:r w:rsidR="009613B9">
        <w:t>ei vielä käytössä)</w:t>
      </w:r>
    </w:p>
    <w:p w14:paraId="6341AABB" w14:textId="5353FCC2" w:rsidR="00160EB8" w:rsidRPr="00160EB8" w:rsidRDefault="00160EB8" w:rsidP="007434EF">
      <w:pPr>
        <w:ind w:left="720"/>
        <w:contextualSpacing/>
      </w:pPr>
      <w:r w:rsidRPr="00160EB8">
        <w:t>Kiinnostukset -välilehdelle</w:t>
      </w:r>
      <w:r w:rsidR="007434EF">
        <w:t xml:space="preserve"> voidaan määrittää </w:t>
      </w:r>
      <w:r w:rsidR="00800DCF">
        <w:t xml:space="preserve">mm. </w:t>
      </w:r>
      <w:r w:rsidRPr="00160EB8">
        <w:t xml:space="preserve">budjetoituja toimia, joista henkilö on kiinnostunut, mutta joihin sen hetken osaaminen ei välttämättä riitä. </w:t>
      </w:r>
    </w:p>
    <w:p w14:paraId="6341AABC" w14:textId="77777777" w:rsidR="00160EB8" w:rsidRPr="00160EB8" w:rsidRDefault="00160EB8" w:rsidP="00160EB8"/>
    <w:p w14:paraId="6341AABD" w14:textId="6C0AEB09" w:rsidR="00B22776" w:rsidRDefault="00B22776" w:rsidP="00160EB8"/>
    <w:p w14:paraId="79E7B625" w14:textId="1D62693F" w:rsidR="009613B9" w:rsidRDefault="009613B9" w:rsidP="009613B9">
      <w:pPr>
        <w:ind w:left="720"/>
      </w:pPr>
      <w:r>
        <w:rPr>
          <w:noProof/>
          <w:lang w:eastAsia="fi-FI"/>
        </w:rPr>
        <w:drawing>
          <wp:inline distT="0" distB="0" distL="0" distR="0" wp14:anchorId="636C4D8E" wp14:editId="4CE83F37">
            <wp:extent cx="2066925" cy="3105150"/>
            <wp:effectExtent l="0" t="0" r="9525" b="0"/>
            <wp:docPr id="134" name="Kuv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66925" cy="3105150"/>
                    </a:xfrm>
                    <a:prstGeom prst="rect">
                      <a:avLst/>
                    </a:prstGeom>
                  </pic:spPr>
                </pic:pic>
              </a:graphicData>
            </a:graphic>
          </wp:inline>
        </w:drawing>
      </w:r>
    </w:p>
    <w:p w14:paraId="6341AABE" w14:textId="77777777" w:rsidR="00B22776" w:rsidRDefault="00B22776" w:rsidP="00160EB8"/>
    <w:p w14:paraId="306E94D8" w14:textId="77777777" w:rsidR="00DB7C46" w:rsidRDefault="00DB7C46">
      <w:r>
        <w:br w:type="page"/>
      </w:r>
    </w:p>
    <w:p w14:paraId="6341AABF" w14:textId="65655A1B" w:rsidR="00160EB8" w:rsidRDefault="00160EB8" w:rsidP="00160EB8">
      <w:r w:rsidRPr="00160EB8">
        <w:lastRenderedPageBreak/>
        <w:t xml:space="preserve">Pystyt tarkastelemaan </w:t>
      </w:r>
      <w:r w:rsidR="00C11F2C">
        <w:t xml:space="preserve">pätevyyden sisältöä </w:t>
      </w:r>
      <w:r w:rsidRPr="00160EB8">
        <w:t>klik</w:t>
      </w:r>
      <w:r w:rsidR="00C11F2C">
        <w:t>kaamalla pätevyyden nimeä</w:t>
      </w:r>
      <w:r w:rsidRPr="00160EB8">
        <w:t xml:space="preserve">. </w:t>
      </w:r>
    </w:p>
    <w:p w14:paraId="3F054370" w14:textId="66B4E610" w:rsidR="003147A6" w:rsidRDefault="003147A6" w:rsidP="00160EB8"/>
    <w:p w14:paraId="647FA0F9" w14:textId="31A83635" w:rsidR="003147A6" w:rsidRPr="00160EB8" w:rsidRDefault="00C11F2C" w:rsidP="003147A6">
      <w:r>
        <w:t>Pätevyyden tasokuvauksen</w:t>
      </w:r>
      <w:r w:rsidR="003147A6" w:rsidRPr="00160EB8">
        <w:t xml:space="preserve"> pääset katsomaan valitsemalla painikkeen </w:t>
      </w:r>
      <w:r w:rsidR="003147A6" w:rsidRPr="00160EB8">
        <w:rPr>
          <w:i/>
        </w:rPr>
        <w:t>Yleistiedot</w:t>
      </w:r>
      <w:r w:rsidR="003147A6" w:rsidRPr="00160EB8">
        <w:t xml:space="preserve">. </w:t>
      </w:r>
    </w:p>
    <w:p w14:paraId="6341AAC0" w14:textId="4C3DD49F" w:rsidR="00160EB8" w:rsidRPr="00160EB8" w:rsidRDefault="00160EB8" w:rsidP="00160EB8"/>
    <w:p w14:paraId="6341AAC1" w14:textId="76AE95C4" w:rsidR="00160EB8" w:rsidRPr="00160EB8" w:rsidRDefault="003147A6" w:rsidP="00160EB8">
      <w:r>
        <w:rPr>
          <w:noProof/>
          <w:lang w:eastAsia="fi-FI"/>
        </w:rPr>
        <w:drawing>
          <wp:inline distT="0" distB="0" distL="0" distR="0" wp14:anchorId="22B47A1D" wp14:editId="6CE0AC6C">
            <wp:extent cx="6372225" cy="2941955"/>
            <wp:effectExtent l="0" t="0" r="9525" b="0"/>
            <wp:docPr id="135" name="Kuv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372225" cy="2941955"/>
                    </a:xfrm>
                    <a:prstGeom prst="rect">
                      <a:avLst/>
                    </a:prstGeom>
                  </pic:spPr>
                </pic:pic>
              </a:graphicData>
            </a:graphic>
          </wp:inline>
        </w:drawing>
      </w:r>
    </w:p>
    <w:p w14:paraId="6341AAC2" w14:textId="1252C4C9" w:rsidR="00160EB8" w:rsidRPr="00160EB8" w:rsidRDefault="00160EB8" w:rsidP="00160EB8"/>
    <w:p w14:paraId="6341AAC5" w14:textId="77777777" w:rsidR="00160EB8" w:rsidRPr="00E365F5" w:rsidRDefault="00160EB8" w:rsidP="00160EB8"/>
    <w:p w14:paraId="6341AAC6" w14:textId="7671FF10" w:rsidR="00160EB8" w:rsidRPr="00160EB8" w:rsidRDefault="00160EB8" w:rsidP="00160EB8">
      <w:r w:rsidRPr="00160EB8">
        <w:t xml:space="preserve">Lisäksi pääset tarkastelemaan sinulle määriteltyjä pätevyyksiä ja tekemään profiilivertailun budjetoidun toimen vaatimuksiin valikkorakenteen kohdasta </w:t>
      </w:r>
      <w:r w:rsidRPr="00160EB8">
        <w:rPr>
          <w:i/>
        </w:rPr>
        <w:t xml:space="preserve">Koulutus ja </w:t>
      </w:r>
      <w:r w:rsidR="00174495">
        <w:rPr>
          <w:i/>
        </w:rPr>
        <w:t>k</w:t>
      </w:r>
      <w:r w:rsidRPr="00160EB8">
        <w:rPr>
          <w:i/>
        </w:rPr>
        <w:t>urssit</w:t>
      </w:r>
      <w:r w:rsidRPr="00160EB8">
        <w:t xml:space="preserve"> </w:t>
      </w:r>
      <w:r w:rsidRPr="00160EB8">
        <w:sym w:font="Wingdings" w:char="F0E0"/>
      </w:r>
      <w:r w:rsidRPr="00160EB8">
        <w:t xml:space="preserve"> </w:t>
      </w:r>
      <w:r w:rsidR="00174495">
        <w:rPr>
          <w:i/>
        </w:rPr>
        <w:t xml:space="preserve">Linkit </w:t>
      </w:r>
      <w:r w:rsidR="00174495" w:rsidRPr="00174495">
        <w:rPr>
          <w:i/>
        </w:rPr>
        <w:sym w:font="Wingdings" w:char="F0E0"/>
      </w:r>
      <w:r w:rsidR="00174495">
        <w:rPr>
          <w:i/>
        </w:rPr>
        <w:t xml:space="preserve"> Profiilivertailu</w:t>
      </w:r>
    </w:p>
    <w:p w14:paraId="6341AAC7" w14:textId="54159717" w:rsidR="00160EB8" w:rsidRPr="00160EB8" w:rsidRDefault="00160EB8" w:rsidP="00160EB8"/>
    <w:p w14:paraId="6341AAC8" w14:textId="0DA533A1" w:rsidR="00160EB8" w:rsidRPr="00160EB8" w:rsidRDefault="00C11F2C" w:rsidP="00160EB8">
      <w:r>
        <w:rPr>
          <w:noProof/>
          <w:lang w:eastAsia="fi-FI"/>
        </w:rPr>
        <w:drawing>
          <wp:inline distT="0" distB="0" distL="0" distR="0" wp14:anchorId="2E655870" wp14:editId="3F4A894E">
            <wp:extent cx="6372225" cy="1545590"/>
            <wp:effectExtent l="0" t="0" r="9525" b="0"/>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372225" cy="1545590"/>
                    </a:xfrm>
                    <a:prstGeom prst="rect">
                      <a:avLst/>
                    </a:prstGeom>
                  </pic:spPr>
                </pic:pic>
              </a:graphicData>
            </a:graphic>
          </wp:inline>
        </w:drawing>
      </w:r>
    </w:p>
    <w:p w14:paraId="6341AAC9" w14:textId="77777777" w:rsidR="00160EB8" w:rsidRPr="00160EB8" w:rsidRDefault="00160EB8" w:rsidP="00160EB8"/>
    <w:p w14:paraId="6341AACA" w14:textId="77777777" w:rsidR="00160EB8" w:rsidRDefault="00160EB8" w:rsidP="00160EB8"/>
    <w:p w14:paraId="33C53707" w14:textId="77777777" w:rsidR="00174495" w:rsidRPr="00160EB8" w:rsidRDefault="00174495" w:rsidP="00160EB8"/>
    <w:p w14:paraId="6341AACB" w14:textId="77777777" w:rsidR="00160EB8" w:rsidRPr="00160EB8" w:rsidRDefault="00160EB8" w:rsidP="00160EB8">
      <w:pPr>
        <w:keepNext/>
        <w:keepLines/>
        <w:numPr>
          <w:ilvl w:val="2"/>
          <w:numId w:val="1"/>
        </w:numPr>
        <w:outlineLvl w:val="2"/>
        <w:rPr>
          <w:rFonts w:asciiTheme="majorHAnsi" w:eastAsiaTheme="majorEastAsia" w:hAnsiTheme="majorHAnsi" w:cstheme="majorBidi"/>
          <w:bCs/>
          <w:sz w:val="24"/>
        </w:rPr>
      </w:pPr>
      <w:bookmarkStart w:id="57" w:name="_Toc526937812"/>
      <w:r w:rsidRPr="00160EB8">
        <w:rPr>
          <w:rFonts w:asciiTheme="majorHAnsi" w:eastAsiaTheme="majorEastAsia" w:hAnsiTheme="majorHAnsi" w:cstheme="majorBidi"/>
          <w:bCs/>
          <w:sz w:val="24"/>
        </w:rPr>
        <w:t>Profiilivertailu</w:t>
      </w:r>
      <w:bookmarkEnd w:id="57"/>
    </w:p>
    <w:p w14:paraId="6341AACC" w14:textId="6D669925" w:rsidR="00160EB8" w:rsidRPr="00160EB8" w:rsidRDefault="00160EB8" w:rsidP="00160EB8"/>
    <w:p w14:paraId="6341AACD" w14:textId="24B7BE3E" w:rsidR="00160EB8" w:rsidRPr="00160EB8" w:rsidRDefault="00174495" w:rsidP="00160EB8">
      <w:r>
        <w:lastRenderedPageBreak/>
        <w:t xml:space="preserve">Koulutus ja kurssit –osion alta löytyvästä </w:t>
      </w:r>
      <w:r w:rsidRPr="00174495">
        <w:rPr>
          <w:i/>
        </w:rPr>
        <w:t>Profiilivertailusta</w:t>
      </w:r>
      <w:r w:rsidR="00160EB8" w:rsidRPr="00160EB8">
        <w:t xml:space="preserve"> pääset vertaamaan omaa osaamisprofiiliasi olemassa olevaan tehtävän vaatimusprofiilin. </w:t>
      </w:r>
      <w:r>
        <w:t xml:space="preserve">Näkymää kannattaa hyödyntää erityisesti valmistautuessa kehityskeskusteluun. </w:t>
      </w:r>
    </w:p>
    <w:p w14:paraId="6341AACE" w14:textId="77777777" w:rsidR="00160EB8" w:rsidRPr="00160EB8" w:rsidRDefault="00160EB8" w:rsidP="00160EB8"/>
    <w:p w14:paraId="2A5D5890" w14:textId="77777777" w:rsidR="009F3BCF" w:rsidRDefault="00160EB8" w:rsidP="00160EB8">
      <w:pPr>
        <w:rPr>
          <w:noProof/>
          <w:lang w:eastAsia="fi-FI"/>
        </w:rPr>
      </w:pPr>
      <w:r w:rsidRPr="00160EB8">
        <w:t xml:space="preserve">Profiilivertailussa näet </w:t>
      </w:r>
      <w:r w:rsidR="00174495">
        <w:t xml:space="preserve">värien mukaisesti millä tasolla osaaminen on suhteessa määriteltyihin tehtävän osaamisvaatimuksiin. </w:t>
      </w:r>
      <w:r w:rsidR="00174495" w:rsidRPr="00174495">
        <w:rPr>
          <w:noProof/>
          <w:lang w:eastAsia="fi-FI"/>
        </w:rPr>
        <w:t xml:space="preserve"> </w:t>
      </w:r>
    </w:p>
    <w:p w14:paraId="438B4F11" w14:textId="77777777" w:rsidR="009F3BCF" w:rsidRDefault="009F3BCF" w:rsidP="00160EB8">
      <w:pPr>
        <w:rPr>
          <w:noProof/>
          <w:lang w:eastAsia="fi-FI"/>
        </w:rPr>
      </w:pPr>
    </w:p>
    <w:p w14:paraId="6341AACF" w14:textId="328363F3" w:rsidR="00160EB8" w:rsidRPr="00160EB8" w:rsidRDefault="009F3BCF" w:rsidP="00160EB8">
      <w:r w:rsidRPr="009F3BCF">
        <w:rPr>
          <w:noProof/>
          <w:lang w:eastAsia="fi-FI"/>
        </w:rPr>
        <w:drawing>
          <wp:inline distT="0" distB="0" distL="0" distR="0" wp14:anchorId="759E1F17" wp14:editId="6411002F">
            <wp:extent cx="6372225" cy="1126490"/>
            <wp:effectExtent l="0" t="0" r="9525" b="0"/>
            <wp:docPr id="137"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pic:cNvPicPr>
                      <a:picLocks noChangeAspect="1"/>
                    </pic:cNvPicPr>
                  </pic:nvPicPr>
                  <pic:blipFill>
                    <a:blip r:embed="rId169"/>
                    <a:stretch>
                      <a:fillRect/>
                    </a:stretch>
                  </pic:blipFill>
                  <pic:spPr>
                    <a:xfrm>
                      <a:off x="0" y="0"/>
                      <a:ext cx="6372225" cy="1126490"/>
                    </a:xfrm>
                    <a:prstGeom prst="rect">
                      <a:avLst/>
                    </a:prstGeom>
                  </pic:spPr>
                </pic:pic>
              </a:graphicData>
            </a:graphic>
          </wp:inline>
        </w:drawing>
      </w:r>
      <w:r w:rsidR="00160EB8" w:rsidRPr="00160EB8">
        <w:t xml:space="preserve"> </w:t>
      </w:r>
    </w:p>
    <w:p w14:paraId="6341AAD1" w14:textId="77777777" w:rsidR="00160EB8" w:rsidRPr="00160EB8" w:rsidRDefault="00160EB8" w:rsidP="00160EB8">
      <w:r w:rsidRPr="00160EB8">
        <w:t xml:space="preserve">Pääset tarkastelemaan lisäksi pätevyyden saavuttamiseksi tai parantamiseksi tarjolla olevia kursseja klikkaamalla pätevyyden nimeä. </w:t>
      </w:r>
    </w:p>
    <w:p w14:paraId="6341AAD2" w14:textId="0163E831" w:rsidR="00160EB8" w:rsidRDefault="00160EB8" w:rsidP="00160EB8">
      <w:pPr>
        <w:rPr>
          <w:noProof/>
          <w:lang w:eastAsia="fi-FI"/>
        </w:rPr>
      </w:pPr>
    </w:p>
    <w:p w14:paraId="01A8F9BE" w14:textId="505A8C66" w:rsidR="00FC3A9E" w:rsidRPr="00160EB8" w:rsidRDefault="009F3BCF" w:rsidP="00160EB8">
      <w:r>
        <w:rPr>
          <w:noProof/>
          <w:lang w:eastAsia="fi-FI"/>
        </w:rPr>
        <w:drawing>
          <wp:inline distT="0" distB="0" distL="0" distR="0" wp14:anchorId="3CC91154" wp14:editId="44A97F6E">
            <wp:extent cx="6372225" cy="2422525"/>
            <wp:effectExtent l="0" t="0" r="9525" b="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372225" cy="2422525"/>
                    </a:xfrm>
                    <a:prstGeom prst="rect">
                      <a:avLst/>
                    </a:prstGeom>
                  </pic:spPr>
                </pic:pic>
              </a:graphicData>
            </a:graphic>
          </wp:inline>
        </w:drawing>
      </w:r>
    </w:p>
    <w:p w14:paraId="6341AAD3" w14:textId="77777777" w:rsidR="00160EB8" w:rsidRDefault="00160EB8" w:rsidP="009C24D0"/>
    <w:p w14:paraId="6341AAD4" w14:textId="77777777" w:rsidR="00160EB8" w:rsidRDefault="00160EB8" w:rsidP="009C24D0"/>
    <w:p w14:paraId="6341AAD5" w14:textId="77777777" w:rsidR="009C24D0" w:rsidRDefault="009C24D0" w:rsidP="009C24D0"/>
    <w:p w14:paraId="6341AAD6" w14:textId="77777777" w:rsidR="009C24D0" w:rsidRDefault="009C24D0" w:rsidP="009C24D0"/>
    <w:p w14:paraId="6341AAD7" w14:textId="77777777" w:rsidR="009C24D0" w:rsidRDefault="009C24D0" w:rsidP="009C24D0"/>
    <w:p w14:paraId="6341AAD8" w14:textId="33940FA5" w:rsidR="009C24D0" w:rsidRDefault="009C24D0" w:rsidP="009C24D0"/>
    <w:p w14:paraId="6341AAD9" w14:textId="77777777" w:rsidR="009C24D0" w:rsidRDefault="009C24D0" w:rsidP="009C24D0"/>
    <w:p w14:paraId="6341AADA" w14:textId="77777777" w:rsidR="009C24D0" w:rsidRDefault="009C24D0" w:rsidP="009C24D0"/>
    <w:p w14:paraId="6341AADB" w14:textId="77777777" w:rsidR="009C24D0" w:rsidRDefault="009C24D0" w:rsidP="009C24D0"/>
    <w:p w14:paraId="6341AADD" w14:textId="6FFF1B9F" w:rsidR="009C24D0" w:rsidRDefault="009C24D0" w:rsidP="009C24D0"/>
    <w:sectPr w:rsidR="009C24D0" w:rsidSect="00FA27FC">
      <w:headerReference w:type="even" r:id="rId171"/>
      <w:headerReference w:type="default" r:id="rId172"/>
      <w:footerReference w:type="even" r:id="rId173"/>
      <w:footerReference w:type="default" r:id="rId174"/>
      <w:headerReference w:type="first" r:id="rId175"/>
      <w:footerReference w:type="first" r:id="rId176"/>
      <w:type w:val="continuous"/>
      <w:pgSz w:w="11906" w:h="16838" w:code="9"/>
      <w:pgMar w:top="1588" w:right="737" w:bottom="567" w:left="1134" w:header="567" w:footer="510"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1AD6A" w14:textId="77777777" w:rsidR="00DE6323" w:rsidRDefault="00DE6323" w:rsidP="009F3CBA">
      <w:r>
        <w:separator/>
      </w:r>
    </w:p>
  </w:endnote>
  <w:endnote w:type="continuationSeparator" w:id="0">
    <w:p w14:paraId="6341AD6B" w14:textId="77777777" w:rsidR="00DE6323" w:rsidRDefault="00DE6323" w:rsidP="009F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0" w14:textId="77777777" w:rsidR="00DE6323" w:rsidRDefault="00DE6323">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4" w14:textId="77777777" w:rsidR="00DE6323" w:rsidRDefault="00DE6323">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5" w14:textId="77777777" w:rsidR="00DE6323" w:rsidRDefault="00DE6323">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7" w14:textId="77777777" w:rsidR="00DE6323" w:rsidRDefault="00DE632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1AD68" w14:textId="77777777" w:rsidR="00DE6323" w:rsidRDefault="00DE6323" w:rsidP="009F3CBA">
      <w:r>
        <w:separator/>
      </w:r>
    </w:p>
  </w:footnote>
  <w:footnote w:type="continuationSeparator" w:id="0">
    <w:p w14:paraId="6341AD69" w14:textId="77777777" w:rsidR="00DE6323" w:rsidRDefault="00DE6323" w:rsidP="009F3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Eireunaviivaa"/>
      <w:tblW w:w="0" w:type="auto"/>
      <w:tblLayout w:type="fixed"/>
      <w:tblLook w:val="04A0" w:firstRow="1" w:lastRow="0" w:firstColumn="1" w:lastColumn="0" w:noHBand="0" w:noVBand="1"/>
    </w:tblPr>
    <w:tblGrid>
      <w:gridCol w:w="5144"/>
      <w:gridCol w:w="2573"/>
      <w:gridCol w:w="1286"/>
      <w:gridCol w:w="1032"/>
    </w:tblGrid>
    <w:tr w:rsidR="00DE6323" w:rsidRPr="009F3CBA" w14:paraId="6341AD70" w14:textId="77777777" w:rsidTr="00A77216">
      <w:tc>
        <w:tcPr>
          <w:tcW w:w="5144" w:type="dxa"/>
          <w:vMerge w:val="restart"/>
        </w:tcPr>
        <w:p w14:paraId="6341AD6C" w14:textId="77777777" w:rsidR="00DE6323" w:rsidRPr="009F3CBA" w:rsidRDefault="00DE6323" w:rsidP="00A77216">
          <w:pPr>
            <w:pStyle w:val="Yltunniste"/>
          </w:pPr>
        </w:p>
      </w:tc>
      <w:tc>
        <w:tcPr>
          <w:tcW w:w="2573" w:type="dxa"/>
        </w:tcPr>
        <w:p w14:paraId="6341AD6D" w14:textId="77777777" w:rsidR="00DE6323" w:rsidRPr="00FF5898" w:rsidRDefault="00DE6323" w:rsidP="00A77216">
          <w:pPr>
            <w:pStyle w:val="Yltunniste"/>
            <w:rPr>
              <w:b/>
            </w:rPr>
          </w:pPr>
        </w:p>
      </w:tc>
      <w:tc>
        <w:tcPr>
          <w:tcW w:w="1286" w:type="dxa"/>
        </w:tcPr>
        <w:p w14:paraId="6341AD6E" w14:textId="77777777" w:rsidR="00DE6323" w:rsidRPr="009F3CBA" w:rsidRDefault="00DE6323" w:rsidP="00A77216">
          <w:pPr>
            <w:pStyle w:val="Yltunniste"/>
          </w:pPr>
        </w:p>
      </w:tc>
      <w:tc>
        <w:tcPr>
          <w:tcW w:w="1032" w:type="dxa"/>
        </w:tcPr>
        <w:p w14:paraId="6341AD6F" w14:textId="77777777" w:rsidR="00DE6323" w:rsidRPr="009F3CBA" w:rsidRDefault="00DE6323" w:rsidP="00A500D5">
          <w:pPr>
            <w:pStyle w:val="Yltunniste"/>
            <w:tabs>
              <w:tab w:val="center" w:pos="516"/>
              <w:tab w:val="right" w:pos="1032"/>
            </w:tabs>
          </w:pPr>
        </w:p>
      </w:tc>
    </w:tr>
    <w:tr w:rsidR="00DE6323" w:rsidRPr="009F3CBA" w14:paraId="6341AD74" w14:textId="77777777" w:rsidTr="00A77216">
      <w:tc>
        <w:tcPr>
          <w:tcW w:w="5144" w:type="dxa"/>
          <w:vMerge/>
        </w:tcPr>
        <w:p w14:paraId="6341AD71" w14:textId="77777777" w:rsidR="00DE6323" w:rsidRPr="009F3CBA" w:rsidRDefault="00DE6323" w:rsidP="00A77216">
          <w:pPr>
            <w:pStyle w:val="Yltunniste"/>
          </w:pPr>
        </w:p>
      </w:tc>
      <w:tc>
        <w:tcPr>
          <w:tcW w:w="2573" w:type="dxa"/>
        </w:tcPr>
        <w:p w14:paraId="6341AD72" w14:textId="77777777" w:rsidR="00DE6323" w:rsidRPr="0092315F" w:rsidRDefault="00DE6323" w:rsidP="00A77216">
          <w:pPr>
            <w:pStyle w:val="Yltunniste"/>
          </w:pPr>
        </w:p>
      </w:tc>
      <w:tc>
        <w:tcPr>
          <w:tcW w:w="2318" w:type="dxa"/>
          <w:gridSpan w:val="2"/>
        </w:tcPr>
        <w:p w14:paraId="6341AD73" w14:textId="77777777" w:rsidR="00DE6323" w:rsidRPr="009F3CBA" w:rsidRDefault="00DE6323" w:rsidP="00A77216">
          <w:pPr>
            <w:pStyle w:val="Yltunniste"/>
          </w:pPr>
        </w:p>
      </w:tc>
    </w:tr>
    <w:tr w:rsidR="00DE6323" w:rsidRPr="009F3CBA" w14:paraId="6341AD78" w14:textId="77777777" w:rsidTr="00A77216">
      <w:tc>
        <w:tcPr>
          <w:tcW w:w="5144" w:type="dxa"/>
          <w:vMerge/>
        </w:tcPr>
        <w:p w14:paraId="6341AD75" w14:textId="77777777" w:rsidR="00DE6323" w:rsidRPr="009F3CBA" w:rsidRDefault="00DE6323" w:rsidP="00A77216">
          <w:pPr>
            <w:pStyle w:val="Yltunniste"/>
          </w:pPr>
        </w:p>
      </w:tc>
      <w:tc>
        <w:tcPr>
          <w:tcW w:w="2573" w:type="dxa"/>
        </w:tcPr>
        <w:p w14:paraId="6341AD76" w14:textId="77777777" w:rsidR="00DE6323" w:rsidRPr="009F3CBA" w:rsidRDefault="00DE6323" w:rsidP="00A77216">
          <w:pPr>
            <w:pStyle w:val="Yltunniste"/>
          </w:pPr>
        </w:p>
      </w:tc>
      <w:tc>
        <w:tcPr>
          <w:tcW w:w="2318" w:type="dxa"/>
          <w:gridSpan w:val="2"/>
        </w:tcPr>
        <w:p w14:paraId="6341AD77" w14:textId="77777777" w:rsidR="00DE6323" w:rsidRPr="009F3CBA" w:rsidRDefault="00DE6323" w:rsidP="00A77216">
          <w:pPr>
            <w:pStyle w:val="Yltunniste"/>
          </w:pPr>
        </w:p>
      </w:tc>
    </w:tr>
    <w:tr w:rsidR="00DE6323" w:rsidRPr="009F3CBA" w14:paraId="6341AD7C" w14:textId="77777777" w:rsidTr="00A77216">
      <w:tc>
        <w:tcPr>
          <w:tcW w:w="5144" w:type="dxa"/>
        </w:tcPr>
        <w:p w14:paraId="6341AD79" w14:textId="77777777" w:rsidR="00DE6323" w:rsidRPr="009F3CBA" w:rsidRDefault="00DE6323" w:rsidP="00A77216">
          <w:pPr>
            <w:pStyle w:val="Yltunniste"/>
          </w:pPr>
        </w:p>
      </w:tc>
      <w:tc>
        <w:tcPr>
          <w:tcW w:w="2573" w:type="dxa"/>
        </w:tcPr>
        <w:p w14:paraId="6341AD7A" w14:textId="77777777" w:rsidR="00DE6323" w:rsidRPr="009F3CBA" w:rsidRDefault="00DE6323" w:rsidP="00A77216">
          <w:pPr>
            <w:pStyle w:val="Yltunniste"/>
          </w:pPr>
        </w:p>
      </w:tc>
      <w:tc>
        <w:tcPr>
          <w:tcW w:w="2318" w:type="dxa"/>
          <w:gridSpan w:val="2"/>
        </w:tcPr>
        <w:p w14:paraId="6341AD7B" w14:textId="77777777" w:rsidR="00DE6323" w:rsidRPr="009F3CBA" w:rsidRDefault="00DE6323" w:rsidP="00A77216">
          <w:pPr>
            <w:pStyle w:val="Yltunniste"/>
          </w:pPr>
        </w:p>
      </w:tc>
    </w:tr>
  </w:tbl>
  <w:p w14:paraId="6341AD7D" w14:textId="77777777" w:rsidR="00DE6323" w:rsidRPr="004D660F" w:rsidRDefault="00DE6323">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104385"/>
      <w:docPartObj>
        <w:docPartGallery w:val="Page Numbers (Top of Page)"/>
        <w:docPartUnique/>
      </w:docPartObj>
    </w:sdtPr>
    <w:sdtEndPr/>
    <w:sdtContent>
      <w:p w14:paraId="6341AD7E" w14:textId="5134038C" w:rsidR="00DE6323" w:rsidRDefault="00DE6323">
        <w:pPr>
          <w:pStyle w:val="Yltunniste"/>
          <w:jc w:val="right"/>
        </w:pPr>
        <w:r>
          <w:fldChar w:fldCharType="begin"/>
        </w:r>
        <w:r>
          <w:instrText>PAGE   \* MERGEFORMAT</w:instrText>
        </w:r>
        <w:r>
          <w:fldChar w:fldCharType="separate"/>
        </w:r>
        <w:r w:rsidR="003B0590">
          <w:rPr>
            <w:noProof/>
          </w:rPr>
          <w:t>1</w:t>
        </w:r>
        <w:r>
          <w:fldChar w:fldCharType="end"/>
        </w:r>
      </w:p>
    </w:sdtContent>
  </w:sdt>
  <w:p w14:paraId="6341AD7F" w14:textId="77777777" w:rsidR="00DE6323" w:rsidRPr="004D660F" w:rsidRDefault="00DE6323">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1" w14:textId="77777777" w:rsidR="00DE6323" w:rsidRDefault="00DE6323">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323034"/>
      <w:docPartObj>
        <w:docPartGallery w:val="Page Numbers (Top of Page)"/>
        <w:docPartUnique/>
      </w:docPartObj>
    </w:sdtPr>
    <w:sdtEndPr/>
    <w:sdtContent>
      <w:p w14:paraId="6341AD82" w14:textId="3C2B950D" w:rsidR="00DE6323" w:rsidRDefault="00DE6323">
        <w:pPr>
          <w:pStyle w:val="Yltunniste"/>
          <w:jc w:val="right"/>
        </w:pPr>
        <w:r>
          <w:fldChar w:fldCharType="begin"/>
        </w:r>
        <w:r>
          <w:instrText>PAGE   \* MERGEFORMAT</w:instrText>
        </w:r>
        <w:r>
          <w:fldChar w:fldCharType="separate"/>
        </w:r>
        <w:r w:rsidR="003B0590">
          <w:rPr>
            <w:noProof/>
          </w:rPr>
          <w:t>18</w:t>
        </w:r>
        <w:r>
          <w:fldChar w:fldCharType="end"/>
        </w:r>
      </w:p>
    </w:sdtContent>
  </w:sdt>
  <w:p w14:paraId="6341AD83" w14:textId="77777777" w:rsidR="00DE6323" w:rsidRPr="004D660F" w:rsidRDefault="00DE6323">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1AD86" w14:textId="77777777" w:rsidR="00DE6323" w:rsidRDefault="00DE6323">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7269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F4949"/>
    <w:multiLevelType w:val="hybridMultilevel"/>
    <w:tmpl w:val="CA6C266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445692E"/>
    <w:multiLevelType w:val="hybridMultilevel"/>
    <w:tmpl w:val="A866BA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621E6C"/>
    <w:multiLevelType w:val="hybridMultilevel"/>
    <w:tmpl w:val="908E0B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6356C1"/>
    <w:multiLevelType w:val="hybridMultilevel"/>
    <w:tmpl w:val="7EB684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9605CA1"/>
    <w:multiLevelType w:val="hybridMultilevel"/>
    <w:tmpl w:val="4AF882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CE448B5"/>
    <w:multiLevelType w:val="hybridMultilevel"/>
    <w:tmpl w:val="9F5AE264"/>
    <w:lvl w:ilvl="0" w:tplc="7262ACFA">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14961F5"/>
    <w:multiLevelType w:val="hybridMultilevel"/>
    <w:tmpl w:val="426A37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21D2757"/>
    <w:multiLevelType w:val="hybridMultilevel"/>
    <w:tmpl w:val="4AF882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7794419"/>
    <w:multiLevelType w:val="hybridMultilevel"/>
    <w:tmpl w:val="6040DF2A"/>
    <w:lvl w:ilvl="0" w:tplc="C3F40A0E">
      <w:start w:val="1"/>
      <w:numFmt w:val="bullet"/>
      <w:pStyle w:val="LuetteloTiera"/>
      <w:lvlText w:val=""/>
      <w:lvlJc w:val="left"/>
      <w:pPr>
        <w:ind w:left="-208" w:hanging="360"/>
      </w:pPr>
      <w:rPr>
        <w:rFonts w:ascii="Symbol" w:hAnsi="Symbol" w:hint="default"/>
      </w:rPr>
    </w:lvl>
    <w:lvl w:ilvl="1" w:tplc="040B0003">
      <w:start w:val="1"/>
      <w:numFmt w:val="bullet"/>
      <w:lvlText w:val="o"/>
      <w:lvlJc w:val="left"/>
      <w:pPr>
        <w:ind w:left="512" w:hanging="360"/>
      </w:pPr>
      <w:rPr>
        <w:rFonts w:ascii="Courier New" w:hAnsi="Courier New" w:cs="Courier New" w:hint="default"/>
      </w:rPr>
    </w:lvl>
    <w:lvl w:ilvl="2" w:tplc="040B0005" w:tentative="1">
      <w:start w:val="1"/>
      <w:numFmt w:val="bullet"/>
      <w:lvlText w:val=""/>
      <w:lvlJc w:val="left"/>
      <w:pPr>
        <w:ind w:left="1232" w:hanging="360"/>
      </w:pPr>
      <w:rPr>
        <w:rFonts w:ascii="Wingdings" w:hAnsi="Wingdings" w:hint="default"/>
      </w:rPr>
    </w:lvl>
    <w:lvl w:ilvl="3" w:tplc="040B0001" w:tentative="1">
      <w:start w:val="1"/>
      <w:numFmt w:val="bullet"/>
      <w:lvlText w:val=""/>
      <w:lvlJc w:val="left"/>
      <w:pPr>
        <w:ind w:left="1952" w:hanging="360"/>
      </w:pPr>
      <w:rPr>
        <w:rFonts w:ascii="Symbol" w:hAnsi="Symbol" w:hint="default"/>
      </w:rPr>
    </w:lvl>
    <w:lvl w:ilvl="4" w:tplc="040B0003" w:tentative="1">
      <w:start w:val="1"/>
      <w:numFmt w:val="bullet"/>
      <w:lvlText w:val="o"/>
      <w:lvlJc w:val="left"/>
      <w:pPr>
        <w:ind w:left="2672" w:hanging="360"/>
      </w:pPr>
      <w:rPr>
        <w:rFonts w:ascii="Courier New" w:hAnsi="Courier New" w:cs="Courier New" w:hint="default"/>
      </w:rPr>
    </w:lvl>
    <w:lvl w:ilvl="5" w:tplc="040B0005" w:tentative="1">
      <w:start w:val="1"/>
      <w:numFmt w:val="bullet"/>
      <w:lvlText w:val=""/>
      <w:lvlJc w:val="left"/>
      <w:pPr>
        <w:ind w:left="3392" w:hanging="360"/>
      </w:pPr>
      <w:rPr>
        <w:rFonts w:ascii="Wingdings" w:hAnsi="Wingdings" w:hint="default"/>
      </w:rPr>
    </w:lvl>
    <w:lvl w:ilvl="6" w:tplc="040B0001" w:tentative="1">
      <w:start w:val="1"/>
      <w:numFmt w:val="bullet"/>
      <w:lvlText w:val=""/>
      <w:lvlJc w:val="left"/>
      <w:pPr>
        <w:ind w:left="4112" w:hanging="360"/>
      </w:pPr>
      <w:rPr>
        <w:rFonts w:ascii="Symbol" w:hAnsi="Symbol" w:hint="default"/>
      </w:rPr>
    </w:lvl>
    <w:lvl w:ilvl="7" w:tplc="040B0003" w:tentative="1">
      <w:start w:val="1"/>
      <w:numFmt w:val="bullet"/>
      <w:lvlText w:val="o"/>
      <w:lvlJc w:val="left"/>
      <w:pPr>
        <w:ind w:left="4832" w:hanging="360"/>
      </w:pPr>
      <w:rPr>
        <w:rFonts w:ascii="Courier New" w:hAnsi="Courier New" w:cs="Courier New" w:hint="default"/>
      </w:rPr>
    </w:lvl>
    <w:lvl w:ilvl="8" w:tplc="040B0005" w:tentative="1">
      <w:start w:val="1"/>
      <w:numFmt w:val="bullet"/>
      <w:lvlText w:val=""/>
      <w:lvlJc w:val="left"/>
      <w:pPr>
        <w:ind w:left="5552" w:hanging="360"/>
      </w:pPr>
      <w:rPr>
        <w:rFonts w:ascii="Wingdings" w:hAnsi="Wingdings" w:hint="default"/>
      </w:rPr>
    </w:lvl>
  </w:abstractNum>
  <w:abstractNum w:abstractNumId="10" w15:restartNumberingAfterBreak="0">
    <w:nsid w:val="1C2D29C1"/>
    <w:multiLevelType w:val="hybridMultilevel"/>
    <w:tmpl w:val="1D3A9E2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D894073"/>
    <w:multiLevelType w:val="hybridMultilevel"/>
    <w:tmpl w:val="F79CD74E"/>
    <w:lvl w:ilvl="0" w:tplc="06287788">
      <w:start w:val="1"/>
      <w:numFmt w:val="decimal"/>
      <w:lvlText w:val="%1."/>
      <w:lvlJc w:val="left"/>
      <w:pPr>
        <w:ind w:left="720" w:hanging="360"/>
      </w:pPr>
      <w:rPr>
        <w:rFonts w:hint="default"/>
        <w:u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E2070AA"/>
    <w:multiLevelType w:val="hybridMultilevel"/>
    <w:tmpl w:val="D46CE9AC"/>
    <w:lvl w:ilvl="0" w:tplc="FB5C998A">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2478F"/>
    <w:multiLevelType w:val="hybridMultilevel"/>
    <w:tmpl w:val="07BCF6E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E6551D4"/>
    <w:multiLevelType w:val="hybridMultilevel"/>
    <w:tmpl w:val="BF2441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1EE5C48"/>
    <w:multiLevelType w:val="hybridMultilevel"/>
    <w:tmpl w:val="2FFC49D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2C75549"/>
    <w:multiLevelType w:val="hybridMultilevel"/>
    <w:tmpl w:val="70CCDE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3E125F7"/>
    <w:multiLevelType w:val="hybridMultilevel"/>
    <w:tmpl w:val="1006FDC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297E7090"/>
    <w:multiLevelType w:val="hybridMultilevel"/>
    <w:tmpl w:val="D940F3D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AFC3BCB"/>
    <w:multiLevelType w:val="hybridMultilevel"/>
    <w:tmpl w:val="850C7D3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2FE7774A"/>
    <w:multiLevelType w:val="hybridMultilevel"/>
    <w:tmpl w:val="3370C3EA"/>
    <w:lvl w:ilvl="0" w:tplc="040B0001">
      <w:start w:val="1"/>
      <w:numFmt w:val="bullet"/>
      <w:lvlText w:val=""/>
      <w:lvlJc w:val="left"/>
      <w:pPr>
        <w:ind w:left="720" w:hanging="360"/>
      </w:pPr>
      <w:rPr>
        <w:rFonts w:ascii="Symbol" w:hAnsi="Symbol" w:hint="default"/>
      </w:rPr>
    </w:lvl>
    <w:lvl w:ilvl="1" w:tplc="040B000B">
      <w:start w:val="1"/>
      <w:numFmt w:val="bullet"/>
      <w:lvlText w:val=""/>
      <w:lvlJc w:val="left"/>
      <w:pPr>
        <w:ind w:left="1440" w:hanging="360"/>
      </w:pPr>
      <w:rPr>
        <w:rFonts w:ascii="Wingdings" w:hAnsi="Wingding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FEA6E57"/>
    <w:multiLevelType w:val="multilevel"/>
    <w:tmpl w:val="43CE9954"/>
    <w:styleLink w:val="Otsikkonumerointi"/>
    <w:lvl w:ilvl="0">
      <w:start w:val="1"/>
      <w:numFmt w:val="decimal"/>
      <w:pStyle w:val="Otsikko1"/>
      <w:lvlText w:val="%1"/>
      <w:lvlJc w:val="left"/>
      <w:pPr>
        <w:ind w:left="567" w:hanging="567"/>
      </w:pPr>
      <w:rPr>
        <w:rFonts w:hint="default"/>
      </w:rPr>
    </w:lvl>
    <w:lvl w:ilvl="1">
      <w:start w:val="1"/>
      <w:numFmt w:val="decimal"/>
      <w:pStyle w:val="Otsikko2"/>
      <w:lvlText w:val="%1.%2"/>
      <w:lvlJc w:val="left"/>
      <w:pPr>
        <w:ind w:left="851" w:hanging="851"/>
      </w:pPr>
      <w:rPr>
        <w:rFonts w:hint="default"/>
      </w:rPr>
    </w:lvl>
    <w:lvl w:ilvl="2">
      <w:start w:val="1"/>
      <w:numFmt w:val="decimal"/>
      <w:pStyle w:val="Otsikko3"/>
      <w:lvlText w:val="%1.%2.%3"/>
      <w:lvlJc w:val="left"/>
      <w:pPr>
        <w:ind w:left="1134" w:hanging="1134"/>
      </w:pPr>
      <w:rPr>
        <w:rFonts w:hint="default"/>
      </w:rPr>
    </w:lvl>
    <w:lvl w:ilvl="3">
      <w:start w:val="1"/>
      <w:numFmt w:val="decimal"/>
      <w:pStyle w:val="Otsikko4"/>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pStyle w:val="Otsikko7"/>
      <w:suff w:val="space"/>
      <w:lvlText w:val="%1.%2.%3.%4.%5.%6.%7"/>
      <w:lvlJc w:val="left"/>
      <w:pPr>
        <w:ind w:left="0" w:firstLine="0"/>
      </w:pPr>
      <w:rPr>
        <w:rFonts w:hint="default"/>
      </w:rPr>
    </w:lvl>
    <w:lvl w:ilvl="7">
      <w:start w:val="1"/>
      <w:numFmt w:val="decimal"/>
      <w:pStyle w:val="Otsikko8"/>
      <w:suff w:val="space"/>
      <w:lvlText w:val="%1.%2.%3.%4.%5.%6.%7.%8"/>
      <w:lvlJc w:val="left"/>
      <w:pPr>
        <w:ind w:left="0" w:firstLine="0"/>
      </w:pPr>
      <w:rPr>
        <w:rFonts w:hint="default"/>
      </w:rPr>
    </w:lvl>
    <w:lvl w:ilvl="8">
      <w:start w:val="1"/>
      <w:numFmt w:val="decimal"/>
      <w:pStyle w:val="Otsikko9"/>
      <w:suff w:val="space"/>
      <w:lvlText w:val="%1.%2.%3.%4.%5.%6.%7.%8.%9"/>
      <w:lvlJc w:val="left"/>
      <w:pPr>
        <w:ind w:left="0" w:firstLine="0"/>
      </w:pPr>
      <w:rPr>
        <w:rFonts w:hint="default"/>
      </w:rPr>
    </w:lvl>
  </w:abstractNum>
  <w:abstractNum w:abstractNumId="22" w15:restartNumberingAfterBreak="0">
    <w:nsid w:val="30032D05"/>
    <w:multiLevelType w:val="hybridMultilevel"/>
    <w:tmpl w:val="B19E8B22"/>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05E3F0D"/>
    <w:multiLevelType w:val="hybridMultilevel"/>
    <w:tmpl w:val="5B64856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2785205"/>
    <w:multiLevelType w:val="hybridMultilevel"/>
    <w:tmpl w:val="7EB684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32F5240D"/>
    <w:multiLevelType w:val="hybridMultilevel"/>
    <w:tmpl w:val="2BDA97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3AE5D6B"/>
    <w:multiLevelType w:val="hybridMultilevel"/>
    <w:tmpl w:val="BEC40C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3C1C4399"/>
    <w:multiLevelType w:val="hybridMultilevel"/>
    <w:tmpl w:val="F8CA178E"/>
    <w:lvl w:ilvl="0" w:tplc="040B0001">
      <w:start w:val="1"/>
      <w:numFmt w:val="bullet"/>
      <w:lvlText w:val=""/>
      <w:lvlJc w:val="left"/>
      <w:pPr>
        <w:ind w:left="720" w:hanging="360"/>
      </w:pPr>
      <w:rPr>
        <w:rFonts w:ascii="Symbol" w:hAnsi="Symbol" w:hint="default"/>
      </w:rPr>
    </w:lvl>
    <w:lvl w:ilvl="1" w:tplc="040B000B">
      <w:start w:val="1"/>
      <w:numFmt w:val="bullet"/>
      <w:lvlText w:val=""/>
      <w:lvlJc w:val="left"/>
      <w:pPr>
        <w:ind w:left="1440" w:hanging="360"/>
      </w:pPr>
      <w:rPr>
        <w:rFonts w:ascii="Wingdings" w:hAnsi="Wingding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D4F3DF9"/>
    <w:multiLevelType w:val="hybridMultilevel"/>
    <w:tmpl w:val="809ECA7A"/>
    <w:lvl w:ilvl="0" w:tplc="7E16A69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3F6838A8"/>
    <w:multiLevelType w:val="multilevel"/>
    <w:tmpl w:val="35707B26"/>
    <w:lvl w:ilvl="0">
      <w:start w:val="1"/>
      <w:numFmt w:val="decimal"/>
      <w:pStyle w:val="Numeroituluettelo"/>
      <w:lvlText w:val="%1."/>
      <w:lvlJc w:val="left"/>
      <w:pPr>
        <w:ind w:left="3005" w:hanging="397"/>
      </w:pPr>
      <w:rPr>
        <w:rFonts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30" w15:restartNumberingAfterBreak="0">
    <w:nsid w:val="40C21F4A"/>
    <w:multiLevelType w:val="hybridMultilevel"/>
    <w:tmpl w:val="0DBAFFD0"/>
    <w:lvl w:ilvl="0" w:tplc="714ABC76">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4457132E"/>
    <w:multiLevelType w:val="hybridMultilevel"/>
    <w:tmpl w:val="7EB684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458E17BD"/>
    <w:multiLevelType w:val="multilevel"/>
    <w:tmpl w:val="ADEE17D4"/>
    <w:lvl w:ilvl="0">
      <w:start w:val="1"/>
      <w:numFmt w:val="decimal"/>
      <w:lvlText w:val="%1."/>
      <w:lvlJc w:val="left"/>
      <w:pPr>
        <w:ind w:left="720" w:hanging="360"/>
      </w:pPr>
      <w:rPr>
        <w:rFonts w:hint="default"/>
      </w:rPr>
    </w:lvl>
    <w:lvl w:ilvl="1">
      <w:start w:val="4"/>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61D1C66"/>
    <w:multiLevelType w:val="hybridMultilevel"/>
    <w:tmpl w:val="8E6E9556"/>
    <w:lvl w:ilvl="0" w:tplc="1C263158">
      <w:start w:val="1"/>
      <w:numFmt w:val="decimal"/>
      <w:lvlText w:val="%1)"/>
      <w:lvlJc w:val="left"/>
      <w:pPr>
        <w:ind w:left="1069" w:hanging="360"/>
      </w:pPr>
      <w:rPr>
        <w:rFonts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34" w15:restartNumberingAfterBreak="0">
    <w:nsid w:val="47A01765"/>
    <w:multiLevelType w:val="hybridMultilevel"/>
    <w:tmpl w:val="96DCFB50"/>
    <w:lvl w:ilvl="0" w:tplc="040B000D">
      <w:start w:val="1"/>
      <w:numFmt w:val="bullet"/>
      <w:lvlText w:val=""/>
      <w:lvlJc w:val="left"/>
      <w:pPr>
        <w:ind w:left="984" w:hanging="360"/>
      </w:pPr>
      <w:rPr>
        <w:rFonts w:ascii="Wingdings" w:hAnsi="Wingdings" w:hint="default"/>
      </w:rPr>
    </w:lvl>
    <w:lvl w:ilvl="1" w:tplc="040B0019" w:tentative="1">
      <w:start w:val="1"/>
      <w:numFmt w:val="lowerLetter"/>
      <w:lvlText w:val="%2."/>
      <w:lvlJc w:val="left"/>
      <w:pPr>
        <w:ind w:left="1704" w:hanging="360"/>
      </w:pPr>
    </w:lvl>
    <w:lvl w:ilvl="2" w:tplc="040B001B" w:tentative="1">
      <w:start w:val="1"/>
      <w:numFmt w:val="lowerRoman"/>
      <w:lvlText w:val="%3."/>
      <w:lvlJc w:val="right"/>
      <w:pPr>
        <w:ind w:left="2424" w:hanging="180"/>
      </w:pPr>
    </w:lvl>
    <w:lvl w:ilvl="3" w:tplc="040B000F" w:tentative="1">
      <w:start w:val="1"/>
      <w:numFmt w:val="decimal"/>
      <w:lvlText w:val="%4."/>
      <w:lvlJc w:val="left"/>
      <w:pPr>
        <w:ind w:left="3144" w:hanging="360"/>
      </w:pPr>
    </w:lvl>
    <w:lvl w:ilvl="4" w:tplc="040B0019" w:tentative="1">
      <w:start w:val="1"/>
      <w:numFmt w:val="lowerLetter"/>
      <w:lvlText w:val="%5."/>
      <w:lvlJc w:val="left"/>
      <w:pPr>
        <w:ind w:left="3864" w:hanging="360"/>
      </w:pPr>
    </w:lvl>
    <w:lvl w:ilvl="5" w:tplc="040B001B" w:tentative="1">
      <w:start w:val="1"/>
      <w:numFmt w:val="lowerRoman"/>
      <w:lvlText w:val="%6."/>
      <w:lvlJc w:val="right"/>
      <w:pPr>
        <w:ind w:left="4584" w:hanging="180"/>
      </w:pPr>
    </w:lvl>
    <w:lvl w:ilvl="6" w:tplc="040B000F" w:tentative="1">
      <w:start w:val="1"/>
      <w:numFmt w:val="decimal"/>
      <w:lvlText w:val="%7."/>
      <w:lvlJc w:val="left"/>
      <w:pPr>
        <w:ind w:left="5304" w:hanging="360"/>
      </w:pPr>
    </w:lvl>
    <w:lvl w:ilvl="7" w:tplc="040B0019" w:tentative="1">
      <w:start w:val="1"/>
      <w:numFmt w:val="lowerLetter"/>
      <w:lvlText w:val="%8."/>
      <w:lvlJc w:val="left"/>
      <w:pPr>
        <w:ind w:left="6024" w:hanging="360"/>
      </w:pPr>
    </w:lvl>
    <w:lvl w:ilvl="8" w:tplc="040B001B" w:tentative="1">
      <w:start w:val="1"/>
      <w:numFmt w:val="lowerRoman"/>
      <w:lvlText w:val="%9."/>
      <w:lvlJc w:val="right"/>
      <w:pPr>
        <w:ind w:left="6744" w:hanging="180"/>
      </w:pPr>
    </w:lvl>
  </w:abstractNum>
  <w:abstractNum w:abstractNumId="35" w15:restartNumberingAfterBreak="0">
    <w:nsid w:val="4E2365A4"/>
    <w:multiLevelType w:val="hybridMultilevel"/>
    <w:tmpl w:val="D97CF6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51004622"/>
    <w:multiLevelType w:val="hybridMultilevel"/>
    <w:tmpl w:val="E318A1E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517007C7"/>
    <w:multiLevelType w:val="multilevel"/>
    <w:tmpl w:val="0534021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3315619"/>
    <w:multiLevelType w:val="hybridMultilevel"/>
    <w:tmpl w:val="8F32F042"/>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6A78BE"/>
    <w:multiLevelType w:val="hybridMultilevel"/>
    <w:tmpl w:val="D952B9F4"/>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40" w15:restartNumberingAfterBreak="0">
    <w:nsid w:val="5BAF1E24"/>
    <w:multiLevelType w:val="multilevel"/>
    <w:tmpl w:val="16DA1FC4"/>
    <w:lvl w:ilvl="0">
      <w:start w:val="1"/>
      <w:numFmt w:val="bullet"/>
      <w:pStyle w:val="Merkittyluettelo"/>
      <w:lvlText w:val=""/>
      <w:lvlJc w:val="left"/>
      <w:pPr>
        <w:ind w:left="3005" w:hanging="397"/>
      </w:pPr>
      <w:rPr>
        <w:rFonts w:ascii="Symbol" w:hAnsi="Symbol"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41" w15:restartNumberingAfterBreak="0">
    <w:nsid w:val="5CFF6875"/>
    <w:multiLevelType w:val="hybridMultilevel"/>
    <w:tmpl w:val="563E107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5E645D26"/>
    <w:multiLevelType w:val="hybridMultilevel"/>
    <w:tmpl w:val="6F36DFF6"/>
    <w:lvl w:ilvl="0" w:tplc="040B0001">
      <w:start w:val="1"/>
      <w:numFmt w:val="bullet"/>
      <w:lvlText w:val=""/>
      <w:lvlJc w:val="left"/>
      <w:pPr>
        <w:ind w:left="840" w:hanging="360"/>
      </w:pPr>
      <w:rPr>
        <w:rFonts w:ascii="Symbol" w:hAnsi="Symbol" w:hint="default"/>
      </w:rPr>
    </w:lvl>
    <w:lvl w:ilvl="1" w:tplc="040B0003" w:tentative="1">
      <w:start w:val="1"/>
      <w:numFmt w:val="bullet"/>
      <w:lvlText w:val="o"/>
      <w:lvlJc w:val="left"/>
      <w:pPr>
        <w:ind w:left="1560" w:hanging="360"/>
      </w:pPr>
      <w:rPr>
        <w:rFonts w:ascii="Courier New" w:hAnsi="Courier New" w:cs="Courier New" w:hint="default"/>
      </w:rPr>
    </w:lvl>
    <w:lvl w:ilvl="2" w:tplc="040B0005" w:tentative="1">
      <w:start w:val="1"/>
      <w:numFmt w:val="bullet"/>
      <w:lvlText w:val=""/>
      <w:lvlJc w:val="left"/>
      <w:pPr>
        <w:ind w:left="2280" w:hanging="360"/>
      </w:pPr>
      <w:rPr>
        <w:rFonts w:ascii="Wingdings" w:hAnsi="Wingdings" w:hint="default"/>
      </w:rPr>
    </w:lvl>
    <w:lvl w:ilvl="3" w:tplc="040B0001" w:tentative="1">
      <w:start w:val="1"/>
      <w:numFmt w:val="bullet"/>
      <w:lvlText w:val=""/>
      <w:lvlJc w:val="left"/>
      <w:pPr>
        <w:ind w:left="3000" w:hanging="360"/>
      </w:pPr>
      <w:rPr>
        <w:rFonts w:ascii="Symbol" w:hAnsi="Symbol" w:hint="default"/>
      </w:rPr>
    </w:lvl>
    <w:lvl w:ilvl="4" w:tplc="040B0003" w:tentative="1">
      <w:start w:val="1"/>
      <w:numFmt w:val="bullet"/>
      <w:lvlText w:val="o"/>
      <w:lvlJc w:val="left"/>
      <w:pPr>
        <w:ind w:left="3720" w:hanging="360"/>
      </w:pPr>
      <w:rPr>
        <w:rFonts w:ascii="Courier New" w:hAnsi="Courier New" w:cs="Courier New" w:hint="default"/>
      </w:rPr>
    </w:lvl>
    <w:lvl w:ilvl="5" w:tplc="040B0005" w:tentative="1">
      <w:start w:val="1"/>
      <w:numFmt w:val="bullet"/>
      <w:lvlText w:val=""/>
      <w:lvlJc w:val="left"/>
      <w:pPr>
        <w:ind w:left="4440" w:hanging="360"/>
      </w:pPr>
      <w:rPr>
        <w:rFonts w:ascii="Wingdings" w:hAnsi="Wingdings" w:hint="default"/>
      </w:rPr>
    </w:lvl>
    <w:lvl w:ilvl="6" w:tplc="040B0001" w:tentative="1">
      <w:start w:val="1"/>
      <w:numFmt w:val="bullet"/>
      <w:lvlText w:val=""/>
      <w:lvlJc w:val="left"/>
      <w:pPr>
        <w:ind w:left="5160" w:hanging="360"/>
      </w:pPr>
      <w:rPr>
        <w:rFonts w:ascii="Symbol" w:hAnsi="Symbol" w:hint="default"/>
      </w:rPr>
    </w:lvl>
    <w:lvl w:ilvl="7" w:tplc="040B0003" w:tentative="1">
      <w:start w:val="1"/>
      <w:numFmt w:val="bullet"/>
      <w:lvlText w:val="o"/>
      <w:lvlJc w:val="left"/>
      <w:pPr>
        <w:ind w:left="5880" w:hanging="360"/>
      </w:pPr>
      <w:rPr>
        <w:rFonts w:ascii="Courier New" w:hAnsi="Courier New" w:cs="Courier New" w:hint="default"/>
      </w:rPr>
    </w:lvl>
    <w:lvl w:ilvl="8" w:tplc="040B0005" w:tentative="1">
      <w:start w:val="1"/>
      <w:numFmt w:val="bullet"/>
      <w:lvlText w:val=""/>
      <w:lvlJc w:val="left"/>
      <w:pPr>
        <w:ind w:left="6600" w:hanging="360"/>
      </w:pPr>
      <w:rPr>
        <w:rFonts w:ascii="Wingdings" w:hAnsi="Wingdings" w:hint="default"/>
      </w:rPr>
    </w:lvl>
  </w:abstractNum>
  <w:abstractNum w:abstractNumId="43" w15:restartNumberingAfterBreak="0">
    <w:nsid w:val="5FDF49A3"/>
    <w:multiLevelType w:val="hybridMultilevel"/>
    <w:tmpl w:val="B600A4E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60A71F31"/>
    <w:multiLevelType w:val="hybridMultilevel"/>
    <w:tmpl w:val="AA32B55A"/>
    <w:lvl w:ilvl="0" w:tplc="040B0019">
      <w:start w:val="1"/>
      <w:numFmt w:val="lowerLetter"/>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5" w15:restartNumberingAfterBreak="0">
    <w:nsid w:val="64461D90"/>
    <w:multiLevelType w:val="hybridMultilevel"/>
    <w:tmpl w:val="75E685EE"/>
    <w:lvl w:ilvl="0" w:tplc="040B000B">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6" w15:restartNumberingAfterBreak="0">
    <w:nsid w:val="64F55533"/>
    <w:multiLevelType w:val="hybridMultilevel"/>
    <w:tmpl w:val="BEB4A8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65FD7932"/>
    <w:multiLevelType w:val="hybridMultilevel"/>
    <w:tmpl w:val="A8A8A4D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8" w15:restartNumberingAfterBreak="0">
    <w:nsid w:val="67F152BA"/>
    <w:multiLevelType w:val="hybridMultilevel"/>
    <w:tmpl w:val="86165F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6B725401"/>
    <w:multiLevelType w:val="hybridMultilevel"/>
    <w:tmpl w:val="B5EC8EF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6D162408"/>
    <w:multiLevelType w:val="hybridMultilevel"/>
    <w:tmpl w:val="AE92A1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1" w15:restartNumberingAfterBreak="0">
    <w:nsid w:val="6E0B7969"/>
    <w:multiLevelType w:val="hybridMultilevel"/>
    <w:tmpl w:val="3170DACC"/>
    <w:lvl w:ilvl="0" w:tplc="534841E4">
      <w:start w:val="1"/>
      <w:numFmt w:val="decimal"/>
      <w:lvlText w:val="%1)"/>
      <w:lvlJc w:val="left"/>
      <w:pPr>
        <w:ind w:left="720" w:hanging="360"/>
      </w:pPr>
      <w:rPr>
        <w:rFonts w:hint="default"/>
        <w:b w:val="0"/>
        <w:i/>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710C3628"/>
    <w:multiLevelType w:val="hybridMultilevel"/>
    <w:tmpl w:val="81868152"/>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72340DD8"/>
    <w:multiLevelType w:val="hybridMultilevel"/>
    <w:tmpl w:val="E1BA353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4" w15:restartNumberingAfterBreak="0">
    <w:nsid w:val="741E7909"/>
    <w:multiLevelType w:val="hybridMultilevel"/>
    <w:tmpl w:val="1E54F1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5" w15:restartNumberingAfterBreak="0">
    <w:nsid w:val="79034BD8"/>
    <w:multiLevelType w:val="multilevel"/>
    <w:tmpl w:val="B42EB88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A3E6ECB"/>
    <w:multiLevelType w:val="hybridMultilevel"/>
    <w:tmpl w:val="530A07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29"/>
  </w:num>
  <w:num w:numId="4">
    <w:abstractNumId w:val="21"/>
    <w:lvlOverride w:ilvl="0">
      <w:lvl w:ilvl="0">
        <w:start w:val="1"/>
        <w:numFmt w:val="decimal"/>
        <w:pStyle w:val="Otsikko1"/>
        <w:lvlText w:val="%1"/>
        <w:lvlJc w:val="left"/>
        <w:pPr>
          <w:ind w:left="567" w:hanging="567"/>
        </w:pPr>
        <w:rPr>
          <w:rFonts w:hint="default"/>
        </w:rPr>
      </w:lvl>
    </w:lvlOverride>
  </w:num>
  <w:num w:numId="5">
    <w:abstractNumId w:val="9"/>
  </w:num>
  <w:num w:numId="6">
    <w:abstractNumId w:val="25"/>
  </w:num>
  <w:num w:numId="7">
    <w:abstractNumId w:val="48"/>
  </w:num>
  <w:num w:numId="8">
    <w:abstractNumId w:val="32"/>
  </w:num>
  <w:num w:numId="9">
    <w:abstractNumId w:val="19"/>
  </w:num>
  <w:num w:numId="10">
    <w:abstractNumId w:val="8"/>
  </w:num>
  <w:num w:numId="11">
    <w:abstractNumId w:val="5"/>
  </w:num>
  <w:num w:numId="12">
    <w:abstractNumId w:val="26"/>
  </w:num>
  <w:num w:numId="13">
    <w:abstractNumId w:val="54"/>
  </w:num>
  <w:num w:numId="14">
    <w:abstractNumId w:val="11"/>
  </w:num>
  <w:num w:numId="15">
    <w:abstractNumId w:val="14"/>
  </w:num>
  <w:num w:numId="16">
    <w:abstractNumId w:val="50"/>
  </w:num>
  <w:num w:numId="17">
    <w:abstractNumId w:val="51"/>
  </w:num>
  <w:num w:numId="18">
    <w:abstractNumId w:val="52"/>
  </w:num>
  <w:num w:numId="19">
    <w:abstractNumId w:val="17"/>
  </w:num>
  <w:num w:numId="20">
    <w:abstractNumId w:val="1"/>
  </w:num>
  <w:num w:numId="21">
    <w:abstractNumId w:val="44"/>
  </w:num>
  <w:num w:numId="22">
    <w:abstractNumId w:val="3"/>
  </w:num>
  <w:num w:numId="23">
    <w:abstractNumId w:val="56"/>
  </w:num>
  <w:num w:numId="24">
    <w:abstractNumId w:val="23"/>
  </w:num>
  <w:num w:numId="25">
    <w:abstractNumId w:val="24"/>
  </w:num>
  <w:num w:numId="26">
    <w:abstractNumId w:val="31"/>
  </w:num>
  <w:num w:numId="27">
    <w:abstractNumId w:val="49"/>
  </w:num>
  <w:num w:numId="28">
    <w:abstractNumId w:val="4"/>
  </w:num>
  <w:num w:numId="29">
    <w:abstractNumId w:val="42"/>
  </w:num>
  <w:num w:numId="30">
    <w:abstractNumId w:val="28"/>
  </w:num>
  <w:num w:numId="31">
    <w:abstractNumId w:val="6"/>
  </w:num>
  <w:num w:numId="32">
    <w:abstractNumId w:val="46"/>
  </w:num>
  <w:num w:numId="33">
    <w:abstractNumId w:val="2"/>
  </w:num>
  <w:num w:numId="34">
    <w:abstractNumId w:val="41"/>
  </w:num>
  <w:num w:numId="35">
    <w:abstractNumId w:val="43"/>
  </w:num>
  <w:num w:numId="36">
    <w:abstractNumId w:val="53"/>
  </w:num>
  <w:num w:numId="37">
    <w:abstractNumId w:val="47"/>
  </w:num>
  <w:num w:numId="38">
    <w:abstractNumId w:val="7"/>
  </w:num>
  <w:num w:numId="39">
    <w:abstractNumId w:val="10"/>
  </w:num>
  <w:num w:numId="40">
    <w:abstractNumId w:val="18"/>
  </w:num>
  <w:num w:numId="41">
    <w:abstractNumId w:val="27"/>
  </w:num>
  <w:num w:numId="42">
    <w:abstractNumId w:val="20"/>
  </w:num>
  <w:num w:numId="43">
    <w:abstractNumId w:val="38"/>
  </w:num>
  <w:num w:numId="44">
    <w:abstractNumId w:val="15"/>
  </w:num>
  <w:num w:numId="45">
    <w:abstractNumId w:val="22"/>
  </w:num>
  <w:num w:numId="46">
    <w:abstractNumId w:val="16"/>
  </w:num>
  <w:num w:numId="47">
    <w:abstractNumId w:val="13"/>
  </w:num>
  <w:num w:numId="48">
    <w:abstractNumId w:val="21"/>
    <w:lvlOverride w:ilvl="2">
      <w:lvl w:ilvl="2">
        <w:start w:val="1"/>
        <w:numFmt w:val="decimal"/>
        <w:pStyle w:val="Otsikko3"/>
        <w:lvlText w:val="%1.%2.%3"/>
        <w:lvlJc w:val="left"/>
        <w:pPr>
          <w:ind w:left="1134" w:hanging="1134"/>
        </w:pPr>
        <w:rPr>
          <w:rFonts w:hint="default"/>
          <w:color w:val="auto"/>
        </w:rPr>
      </w:lvl>
    </w:lvlOverride>
  </w:num>
  <w:num w:numId="49">
    <w:abstractNumId w:val="39"/>
  </w:num>
  <w:num w:numId="50">
    <w:abstractNumId w:val="33"/>
  </w:num>
  <w:num w:numId="51">
    <w:abstractNumId w:val="34"/>
  </w:num>
  <w:num w:numId="52">
    <w:abstractNumId w:val="35"/>
  </w:num>
  <w:num w:numId="53">
    <w:abstractNumId w:val="45"/>
  </w:num>
  <w:num w:numId="54">
    <w:abstractNumId w:val="36"/>
  </w:num>
  <w:num w:numId="55">
    <w:abstractNumId w:val="12"/>
  </w:num>
  <w:num w:numId="56">
    <w:abstractNumId w:val="30"/>
  </w:num>
  <w:num w:numId="57">
    <w:abstractNumId w:val="37"/>
  </w:num>
  <w:num w:numId="58">
    <w:abstractNumId w:val="55"/>
  </w:num>
  <w:num w:numId="59">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ttachedTemplate r:id="rId1"/>
  <w:defaultTabStop w:val="1304"/>
  <w:autoHyphenation/>
  <w:hyphenationZone w:val="425"/>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38D"/>
    <w:rsid w:val="00007091"/>
    <w:rsid w:val="00011FAA"/>
    <w:rsid w:val="000131E7"/>
    <w:rsid w:val="0001544A"/>
    <w:rsid w:val="00015E80"/>
    <w:rsid w:val="00016637"/>
    <w:rsid w:val="000213DC"/>
    <w:rsid w:val="00024586"/>
    <w:rsid w:val="00027221"/>
    <w:rsid w:val="00032050"/>
    <w:rsid w:val="000408A7"/>
    <w:rsid w:val="00045171"/>
    <w:rsid w:val="00050604"/>
    <w:rsid w:val="00050FF8"/>
    <w:rsid w:val="00053257"/>
    <w:rsid w:val="00054273"/>
    <w:rsid w:val="00066D11"/>
    <w:rsid w:val="000677D0"/>
    <w:rsid w:val="00072B3F"/>
    <w:rsid w:val="00072C2C"/>
    <w:rsid w:val="00074982"/>
    <w:rsid w:val="00074BEB"/>
    <w:rsid w:val="000757B4"/>
    <w:rsid w:val="00083043"/>
    <w:rsid w:val="0008417A"/>
    <w:rsid w:val="0008512E"/>
    <w:rsid w:val="00086162"/>
    <w:rsid w:val="00086499"/>
    <w:rsid w:val="000906DB"/>
    <w:rsid w:val="00090755"/>
    <w:rsid w:val="000A34A3"/>
    <w:rsid w:val="000B69DF"/>
    <w:rsid w:val="000B711A"/>
    <w:rsid w:val="000C66D0"/>
    <w:rsid w:val="000D3274"/>
    <w:rsid w:val="000D54D7"/>
    <w:rsid w:val="000D7EC6"/>
    <w:rsid w:val="000E325C"/>
    <w:rsid w:val="000F37CB"/>
    <w:rsid w:val="00104751"/>
    <w:rsid w:val="00107C15"/>
    <w:rsid w:val="00117384"/>
    <w:rsid w:val="00122EDC"/>
    <w:rsid w:val="00123907"/>
    <w:rsid w:val="0012414D"/>
    <w:rsid w:val="00124612"/>
    <w:rsid w:val="0012510F"/>
    <w:rsid w:val="001269F2"/>
    <w:rsid w:val="00130956"/>
    <w:rsid w:val="001315DE"/>
    <w:rsid w:val="00131E39"/>
    <w:rsid w:val="00132D1A"/>
    <w:rsid w:val="00136600"/>
    <w:rsid w:val="0013695B"/>
    <w:rsid w:val="001407D0"/>
    <w:rsid w:val="001418DE"/>
    <w:rsid w:val="00143303"/>
    <w:rsid w:val="00146DD3"/>
    <w:rsid w:val="00152E45"/>
    <w:rsid w:val="001560E6"/>
    <w:rsid w:val="00160EB8"/>
    <w:rsid w:val="00161C8B"/>
    <w:rsid w:val="001676FD"/>
    <w:rsid w:val="00174495"/>
    <w:rsid w:val="0018528F"/>
    <w:rsid w:val="001863C9"/>
    <w:rsid w:val="00187050"/>
    <w:rsid w:val="00191B52"/>
    <w:rsid w:val="001924FA"/>
    <w:rsid w:val="001949E8"/>
    <w:rsid w:val="00195CEB"/>
    <w:rsid w:val="00196D6F"/>
    <w:rsid w:val="001A0C64"/>
    <w:rsid w:val="001A7DC3"/>
    <w:rsid w:val="001B112D"/>
    <w:rsid w:val="001B428D"/>
    <w:rsid w:val="001B5C71"/>
    <w:rsid w:val="001C64FB"/>
    <w:rsid w:val="001C6E1A"/>
    <w:rsid w:val="001D7078"/>
    <w:rsid w:val="001E2141"/>
    <w:rsid w:val="001E3EBB"/>
    <w:rsid w:val="001E7F93"/>
    <w:rsid w:val="001F4687"/>
    <w:rsid w:val="001F66FC"/>
    <w:rsid w:val="00221B44"/>
    <w:rsid w:val="00221CE4"/>
    <w:rsid w:val="00222427"/>
    <w:rsid w:val="00225BFD"/>
    <w:rsid w:val="00226E00"/>
    <w:rsid w:val="0023010B"/>
    <w:rsid w:val="00231B58"/>
    <w:rsid w:val="00246265"/>
    <w:rsid w:val="00246979"/>
    <w:rsid w:val="00252373"/>
    <w:rsid w:val="002601F2"/>
    <w:rsid w:val="00261041"/>
    <w:rsid w:val="00275863"/>
    <w:rsid w:val="00277AE6"/>
    <w:rsid w:val="0028035D"/>
    <w:rsid w:val="00281195"/>
    <w:rsid w:val="0028238B"/>
    <w:rsid w:val="00285E22"/>
    <w:rsid w:val="002927FE"/>
    <w:rsid w:val="00295155"/>
    <w:rsid w:val="0029751E"/>
    <w:rsid w:val="002A0C17"/>
    <w:rsid w:val="002B14F0"/>
    <w:rsid w:val="002B5913"/>
    <w:rsid w:val="002C3B7E"/>
    <w:rsid w:val="002C6B65"/>
    <w:rsid w:val="002D0E74"/>
    <w:rsid w:val="002E14E5"/>
    <w:rsid w:val="002E1EBB"/>
    <w:rsid w:val="002F01F2"/>
    <w:rsid w:val="003025BC"/>
    <w:rsid w:val="00303FC9"/>
    <w:rsid w:val="00304713"/>
    <w:rsid w:val="00313A6E"/>
    <w:rsid w:val="003147A6"/>
    <w:rsid w:val="00324B5A"/>
    <w:rsid w:val="00333189"/>
    <w:rsid w:val="00337F44"/>
    <w:rsid w:val="00343E8F"/>
    <w:rsid w:val="003464D3"/>
    <w:rsid w:val="00347BCA"/>
    <w:rsid w:val="00351D56"/>
    <w:rsid w:val="00353414"/>
    <w:rsid w:val="00353D86"/>
    <w:rsid w:val="003619DC"/>
    <w:rsid w:val="00363C3A"/>
    <w:rsid w:val="0036577B"/>
    <w:rsid w:val="0036753F"/>
    <w:rsid w:val="003712D7"/>
    <w:rsid w:val="00371D28"/>
    <w:rsid w:val="00372C49"/>
    <w:rsid w:val="00380D53"/>
    <w:rsid w:val="0038175D"/>
    <w:rsid w:val="00385C0C"/>
    <w:rsid w:val="003A0D84"/>
    <w:rsid w:val="003A3C48"/>
    <w:rsid w:val="003A50F0"/>
    <w:rsid w:val="003A6864"/>
    <w:rsid w:val="003A6C41"/>
    <w:rsid w:val="003B0590"/>
    <w:rsid w:val="003B1A01"/>
    <w:rsid w:val="003B422B"/>
    <w:rsid w:val="003B49CB"/>
    <w:rsid w:val="003B5496"/>
    <w:rsid w:val="003C1997"/>
    <w:rsid w:val="003C2C4A"/>
    <w:rsid w:val="003C39B5"/>
    <w:rsid w:val="003C4615"/>
    <w:rsid w:val="003C4CC8"/>
    <w:rsid w:val="003C7A45"/>
    <w:rsid w:val="003E0DD4"/>
    <w:rsid w:val="003E4018"/>
    <w:rsid w:val="003E4267"/>
    <w:rsid w:val="003F08BD"/>
    <w:rsid w:val="00405C54"/>
    <w:rsid w:val="00410838"/>
    <w:rsid w:val="004141DA"/>
    <w:rsid w:val="00425887"/>
    <w:rsid w:val="00434378"/>
    <w:rsid w:val="004421C6"/>
    <w:rsid w:val="004422B2"/>
    <w:rsid w:val="004457E4"/>
    <w:rsid w:val="0045078C"/>
    <w:rsid w:val="00453B1C"/>
    <w:rsid w:val="00454250"/>
    <w:rsid w:val="004552DC"/>
    <w:rsid w:val="00456642"/>
    <w:rsid w:val="00463643"/>
    <w:rsid w:val="004758ED"/>
    <w:rsid w:val="00481C38"/>
    <w:rsid w:val="00482829"/>
    <w:rsid w:val="00490960"/>
    <w:rsid w:val="0049275D"/>
    <w:rsid w:val="0049598E"/>
    <w:rsid w:val="00496BB7"/>
    <w:rsid w:val="004A24A2"/>
    <w:rsid w:val="004B1CD8"/>
    <w:rsid w:val="004C336D"/>
    <w:rsid w:val="004C6640"/>
    <w:rsid w:val="004C71E7"/>
    <w:rsid w:val="004D05E2"/>
    <w:rsid w:val="004D2FC3"/>
    <w:rsid w:val="004D660F"/>
    <w:rsid w:val="004D6FC1"/>
    <w:rsid w:val="004E0C66"/>
    <w:rsid w:val="004E0E07"/>
    <w:rsid w:val="004E6457"/>
    <w:rsid w:val="004F2FDA"/>
    <w:rsid w:val="004F5C9C"/>
    <w:rsid w:val="005021B4"/>
    <w:rsid w:val="005030CF"/>
    <w:rsid w:val="00504D0F"/>
    <w:rsid w:val="0050746A"/>
    <w:rsid w:val="005164B1"/>
    <w:rsid w:val="00516F70"/>
    <w:rsid w:val="00522B60"/>
    <w:rsid w:val="0052404A"/>
    <w:rsid w:val="00525C46"/>
    <w:rsid w:val="00530DE1"/>
    <w:rsid w:val="005353C7"/>
    <w:rsid w:val="00546B72"/>
    <w:rsid w:val="00547C25"/>
    <w:rsid w:val="00547E44"/>
    <w:rsid w:val="0055201F"/>
    <w:rsid w:val="0055628A"/>
    <w:rsid w:val="005711A5"/>
    <w:rsid w:val="0057745D"/>
    <w:rsid w:val="00577CA6"/>
    <w:rsid w:val="00587F6A"/>
    <w:rsid w:val="005945D4"/>
    <w:rsid w:val="005A0735"/>
    <w:rsid w:val="005A49F6"/>
    <w:rsid w:val="005B4F40"/>
    <w:rsid w:val="005B6CA9"/>
    <w:rsid w:val="005B7452"/>
    <w:rsid w:val="005B7706"/>
    <w:rsid w:val="005C1837"/>
    <w:rsid w:val="005C6800"/>
    <w:rsid w:val="005D65E7"/>
    <w:rsid w:val="005E1C55"/>
    <w:rsid w:val="005E1E43"/>
    <w:rsid w:val="005E22F6"/>
    <w:rsid w:val="005E37AF"/>
    <w:rsid w:val="005E6B2D"/>
    <w:rsid w:val="005E6DC9"/>
    <w:rsid w:val="005F713D"/>
    <w:rsid w:val="005F76F8"/>
    <w:rsid w:val="005F7986"/>
    <w:rsid w:val="00600341"/>
    <w:rsid w:val="00600917"/>
    <w:rsid w:val="00603E9C"/>
    <w:rsid w:val="00604576"/>
    <w:rsid w:val="006124AA"/>
    <w:rsid w:val="00613F30"/>
    <w:rsid w:val="00615A2B"/>
    <w:rsid w:val="00620BC9"/>
    <w:rsid w:val="006211F0"/>
    <w:rsid w:val="0062140F"/>
    <w:rsid w:val="00622E29"/>
    <w:rsid w:val="00625431"/>
    <w:rsid w:val="00633166"/>
    <w:rsid w:val="00641D44"/>
    <w:rsid w:val="00643F1E"/>
    <w:rsid w:val="00644BEA"/>
    <w:rsid w:val="00647ABF"/>
    <w:rsid w:val="00650EC3"/>
    <w:rsid w:val="00652EC6"/>
    <w:rsid w:val="00655314"/>
    <w:rsid w:val="006659FD"/>
    <w:rsid w:val="00665CF7"/>
    <w:rsid w:val="00670C6F"/>
    <w:rsid w:val="006773E4"/>
    <w:rsid w:val="00680867"/>
    <w:rsid w:val="00680AC7"/>
    <w:rsid w:val="00685799"/>
    <w:rsid w:val="00693549"/>
    <w:rsid w:val="00694C05"/>
    <w:rsid w:val="0069619E"/>
    <w:rsid w:val="006A0217"/>
    <w:rsid w:val="006A4082"/>
    <w:rsid w:val="006B0AA0"/>
    <w:rsid w:val="006D485E"/>
    <w:rsid w:val="006D4FDF"/>
    <w:rsid w:val="006D67EC"/>
    <w:rsid w:val="006D6F7D"/>
    <w:rsid w:val="006E2F18"/>
    <w:rsid w:val="006E3051"/>
    <w:rsid w:val="006F087B"/>
    <w:rsid w:val="006F48F3"/>
    <w:rsid w:val="006F5F9D"/>
    <w:rsid w:val="006F7BCB"/>
    <w:rsid w:val="0070649C"/>
    <w:rsid w:val="0070751E"/>
    <w:rsid w:val="00710B2E"/>
    <w:rsid w:val="00713E65"/>
    <w:rsid w:val="00715292"/>
    <w:rsid w:val="00721FE3"/>
    <w:rsid w:val="0073179C"/>
    <w:rsid w:val="007434EF"/>
    <w:rsid w:val="007462A0"/>
    <w:rsid w:val="00750946"/>
    <w:rsid w:val="00750E12"/>
    <w:rsid w:val="007644A9"/>
    <w:rsid w:val="00764829"/>
    <w:rsid w:val="00765A41"/>
    <w:rsid w:val="00790D31"/>
    <w:rsid w:val="00794127"/>
    <w:rsid w:val="00795C47"/>
    <w:rsid w:val="00796271"/>
    <w:rsid w:val="007A0415"/>
    <w:rsid w:val="007A3895"/>
    <w:rsid w:val="007A5451"/>
    <w:rsid w:val="007B1338"/>
    <w:rsid w:val="007B5572"/>
    <w:rsid w:val="007C2F69"/>
    <w:rsid w:val="007D3009"/>
    <w:rsid w:val="007D3797"/>
    <w:rsid w:val="007D4072"/>
    <w:rsid w:val="007D4CCD"/>
    <w:rsid w:val="007D5054"/>
    <w:rsid w:val="007D6C49"/>
    <w:rsid w:val="007E4487"/>
    <w:rsid w:val="00800593"/>
    <w:rsid w:val="00800DCF"/>
    <w:rsid w:val="00802FE5"/>
    <w:rsid w:val="008205BE"/>
    <w:rsid w:val="008217AF"/>
    <w:rsid w:val="008235BA"/>
    <w:rsid w:val="00824267"/>
    <w:rsid w:val="008272F6"/>
    <w:rsid w:val="00833279"/>
    <w:rsid w:val="00840434"/>
    <w:rsid w:val="00841F6A"/>
    <w:rsid w:val="00842751"/>
    <w:rsid w:val="008458D7"/>
    <w:rsid w:val="008512EE"/>
    <w:rsid w:val="00855AB3"/>
    <w:rsid w:val="00861710"/>
    <w:rsid w:val="00861DB7"/>
    <w:rsid w:val="00862608"/>
    <w:rsid w:val="0086606A"/>
    <w:rsid w:val="008675A4"/>
    <w:rsid w:val="00870EE7"/>
    <w:rsid w:val="00871954"/>
    <w:rsid w:val="00871E9D"/>
    <w:rsid w:val="00876FB2"/>
    <w:rsid w:val="00885193"/>
    <w:rsid w:val="00887CFB"/>
    <w:rsid w:val="008931AA"/>
    <w:rsid w:val="00893DCF"/>
    <w:rsid w:val="00894ED0"/>
    <w:rsid w:val="00896B20"/>
    <w:rsid w:val="008A055F"/>
    <w:rsid w:val="008A14B9"/>
    <w:rsid w:val="008A3C7F"/>
    <w:rsid w:val="008A3E1F"/>
    <w:rsid w:val="008A40F8"/>
    <w:rsid w:val="008A7187"/>
    <w:rsid w:val="008B18C3"/>
    <w:rsid w:val="008B43D3"/>
    <w:rsid w:val="008B43ED"/>
    <w:rsid w:val="008B5467"/>
    <w:rsid w:val="008B6087"/>
    <w:rsid w:val="008B6EAB"/>
    <w:rsid w:val="008C2A11"/>
    <w:rsid w:val="008C49A3"/>
    <w:rsid w:val="008D64E1"/>
    <w:rsid w:val="008E131E"/>
    <w:rsid w:val="008E1BE2"/>
    <w:rsid w:val="008E215A"/>
    <w:rsid w:val="008E3E78"/>
    <w:rsid w:val="008E4FDB"/>
    <w:rsid w:val="008E6A9F"/>
    <w:rsid w:val="008F2857"/>
    <w:rsid w:val="008F2AAD"/>
    <w:rsid w:val="008F6579"/>
    <w:rsid w:val="009012CD"/>
    <w:rsid w:val="00903B06"/>
    <w:rsid w:val="00904FAC"/>
    <w:rsid w:val="00910FF2"/>
    <w:rsid w:val="00911607"/>
    <w:rsid w:val="00915E6F"/>
    <w:rsid w:val="0092315F"/>
    <w:rsid w:val="00926F81"/>
    <w:rsid w:val="0093047D"/>
    <w:rsid w:val="00933226"/>
    <w:rsid w:val="00933E6B"/>
    <w:rsid w:val="00936766"/>
    <w:rsid w:val="009433B0"/>
    <w:rsid w:val="00943A8F"/>
    <w:rsid w:val="00944380"/>
    <w:rsid w:val="009454EE"/>
    <w:rsid w:val="00946E1F"/>
    <w:rsid w:val="009532E9"/>
    <w:rsid w:val="009613B9"/>
    <w:rsid w:val="00964E91"/>
    <w:rsid w:val="009711B3"/>
    <w:rsid w:val="00971595"/>
    <w:rsid w:val="00972EFE"/>
    <w:rsid w:val="00973E31"/>
    <w:rsid w:val="00976444"/>
    <w:rsid w:val="009811C3"/>
    <w:rsid w:val="00981F3D"/>
    <w:rsid w:val="00984AE0"/>
    <w:rsid w:val="00986D08"/>
    <w:rsid w:val="0098736B"/>
    <w:rsid w:val="00994CA4"/>
    <w:rsid w:val="00996DF5"/>
    <w:rsid w:val="009A17F7"/>
    <w:rsid w:val="009A3D65"/>
    <w:rsid w:val="009A42BD"/>
    <w:rsid w:val="009A7169"/>
    <w:rsid w:val="009B44E9"/>
    <w:rsid w:val="009C002B"/>
    <w:rsid w:val="009C04F5"/>
    <w:rsid w:val="009C14C8"/>
    <w:rsid w:val="009C24D0"/>
    <w:rsid w:val="009C2C68"/>
    <w:rsid w:val="009C6AD1"/>
    <w:rsid w:val="009C71E9"/>
    <w:rsid w:val="009C7D76"/>
    <w:rsid w:val="009D0471"/>
    <w:rsid w:val="009D2AE5"/>
    <w:rsid w:val="009D6C46"/>
    <w:rsid w:val="009F24F8"/>
    <w:rsid w:val="009F3BCF"/>
    <w:rsid w:val="009F3CBA"/>
    <w:rsid w:val="00A00FE5"/>
    <w:rsid w:val="00A06040"/>
    <w:rsid w:val="00A1206A"/>
    <w:rsid w:val="00A145D5"/>
    <w:rsid w:val="00A16A9C"/>
    <w:rsid w:val="00A17CFC"/>
    <w:rsid w:val="00A22EEF"/>
    <w:rsid w:val="00A2318B"/>
    <w:rsid w:val="00A23A15"/>
    <w:rsid w:val="00A24DCB"/>
    <w:rsid w:val="00A252BD"/>
    <w:rsid w:val="00A2574E"/>
    <w:rsid w:val="00A3297F"/>
    <w:rsid w:val="00A33597"/>
    <w:rsid w:val="00A36FE5"/>
    <w:rsid w:val="00A41921"/>
    <w:rsid w:val="00A42221"/>
    <w:rsid w:val="00A43168"/>
    <w:rsid w:val="00A45B03"/>
    <w:rsid w:val="00A500D5"/>
    <w:rsid w:val="00A51389"/>
    <w:rsid w:val="00A51B9E"/>
    <w:rsid w:val="00A571B4"/>
    <w:rsid w:val="00A572E6"/>
    <w:rsid w:val="00A630B2"/>
    <w:rsid w:val="00A657F7"/>
    <w:rsid w:val="00A66042"/>
    <w:rsid w:val="00A7246A"/>
    <w:rsid w:val="00A7398D"/>
    <w:rsid w:val="00A77216"/>
    <w:rsid w:val="00A82E0F"/>
    <w:rsid w:val="00A93220"/>
    <w:rsid w:val="00A964B9"/>
    <w:rsid w:val="00AA0940"/>
    <w:rsid w:val="00AA3A96"/>
    <w:rsid w:val="00AA5904"/>
    <w:rsid w:val="00AB538D"/>
    <w:rsid w:val="00AB7347"/>
    <w:rsid w:val="00AD2E45"/>
    <w:rsid w:val="00AE5445"/>
    <w:rsid w:val="00AE6891"/>
    <w:rsid w:val="00AF2036"/>
    <w:rsid w:val="00AF6727"/>
    <w:rsid w:val="00B04F66"/>
    <w:rsid w:val="00B07BA5"/>
    <w:rsid w:val="00B22776"/>
    <w:rsid w:val="00B23092"/>
    <w:rsid w:val="00B26B9D"/>
    <w:rsid w:val="00B31EF5"/>
    <w:rsid w:val="00B35661"/>
    <w:rsid w:val="00B4595E"/>
    <w:rsid w:val="00B50D6C"/>
    <w:rsid w:val="00B62E98"/>
    <w:rsid w:val="00B635D0"/>
    <w:rsid w:val="00B67E10"/>
    <w:rsid w:val="00B7304D"/>
    <w:rsid w:val="00B7717D"/>
    <w:rsid w:val="00B800AC"/>
    <w:rsid w:val="00B809F2"/>
    <w:rsid w:val="00B8473B"/>
    <w:rsid w:val="00B8517C"/>
    <w:rsid w:val="00B87927"/>
    <w:rsid w:val="00B9040C"/>
    <w:rsid w:val="00B9470E"/>
    <w:rsid w:val="00B94CE3"/>
    <w:rsid w:val="00BD2A01"/>
    <w:rsid w:val="00BD7F6C"/>
    <w:rsid w:val="00BE741D"/>
    <w:rsid w:val="00BF2DBD"/>
    <w:rsid w:val="00BF419C"/>
    <w:rsid w:val="00BF4570"/>
    <w:rsid w:val="00C0289B"/>
    <w:rsid w:val="00C0312A"/>
    <w:rsid w:val="00C11F2C"/>
    <w:rsid w:val="00C179B5"/>
    <w:rsid w:val="00C20C97"/>
    <w:rsid w:val="00C21B01"/>
    <w:rsid w:val="00C25C21"/>
    <w:rsid w:val="00C274FA"/>
    <w:rsid w:val="00C325D3"/>
    <w:rsid w:val="00C331AA"/>
    <w:rsid w:val="00C40041"/>
    <w:rsid w:val="00C43622"/>
    <w:rsid w:val="00C45261"/>
    <w:rsid w:val="00C4669D"/>
    <w:rsid w:val="00C46B17"/>
    <w:rsid w:val="00C527F4"/>
    <w:rsid w:val="00C52FC8"/>
    <w:rsid w:val="00C535DE"/>
    <w:rsid w:val="00C53B38"/>
    <w:rsid w:val="00C61387"/>
    <w:rsid w:val="00C61522"/>
    <w:rsid w:val="00C62501"/>
    <w:rsid w:val="00C64D1F"/>
    <w:rsid w:val="00C73A4C"/>
    <w:rsid w:val="00C73BF6"/>
    <w:rsid w:val="00C7635B"/>
    <w:rsid w:val="00C77F6C"/>
    <w:rsid w:val="00C80DAC"/>
    <w:rsid w:val="00C81376"/>
    <w:rsid w:val="00C876AE"/>
    <w:rsid w:val="00C9073E"/>
    <w:rsid w:val="00C90D02"/>
    <w:rsid w:val="00C9147A"/>
    <w:rsid w:val="00C93015"/>
    <w:rsid w:val="00C94107"/>
    <w:rsid w:val="00CB2001"/>
    <w:rsid w:val="00CB4512"/>
    <w:rsid w:val="00CB4E0D"/>
    <w:rsid w:val="00CB5811"/>
    <w:rsid w:val="00CC4D66"/>
    <w:rsid w:val="00CD3E98"/>
    <w:rsid w:val="00CE055A"/>
    <w:rsid w:val="00CE2DBA"/>
    <w:rsid w:val="00CE6197"/>
    <w:rsid w:val="00CF100C"/>
    <w:rsid w:val="00CF3C04"/>
    <w:rsid w:val="00CF73DB"/>
    <w:rsid w:val="00D05F16"/>
    <w:rsid w:val="00D1482C"/>
    <w:rsid w:val="00D22AEA"/>
    <w:rsid w:val="00D235A8"/>
    <w:rsid w:val="00D27469"/>
    <w:rsid w:val="00D27D19"/>
    <w:rsid w:val="00D3343E"/>
    <w:rsid w:val="00D37D09"/>
    <w:rsid w:val="00D42168"/>
    <w:rsid w:val="00D52B35"/>
    <w:rsid w:val="00D536B4"/>
    <w:rsid w:val="00D54E94"/>
    <w:rsid w:val="00D6613F"/>
    <w:rsid w:val="00D6732B"/>
    <w:rsid w:val="00D72C9F"/>
    <w:rsid w:val="00D72FF4"/>
    <w:rsid w:val="00D73A0B"/>
    <w:rsid w:val="00D73E8A"/>
    <w:rsid w:val="00D8340C"/>
    <w:rsid w:val="00D842AC"/>
    <w:rsid w:val="00D9029C"/>
    <w:rsid w:val="00D96516"/>
    <w:rsid w:val="00DA0EB2"/>
    <w:rsid w:val="00DA5B16"/>
    <w:rsid w:val="00DB1B81"/>
    <w:rsid w:val="00DB4001"/>
    <w:rsid w:val="00DB4423"/>
    <w:rsid w:val="00DB7C46"/>
    <w:rsid w:val="00DC660A"/>
    <w:rsid w:val="00DD07C1"/>
    <w:rsid w:val="00DD16D1"/>
    <w:rsid w:val="00DD1AB6"/>
    <w:rsid w:val="00DD3C7D"/>
    <w:rsid w:val="00DE3037"/>
    <w:rsid w:val="00DE54BB"/>
    <w:rsid w:val="00DE6323"/>
    <w:rsid w:val="00DF352F"/>
    <w:rsid w:val="00DF66C3"/>
    <w:rsid w:val="00E03D23"/>
    <w:rsid w:val="00E22E0A"/>
    <w:rsid w:val="00E23893"/>
    <w:rsid w:val="00E272C3"/>
    <w:rsid w:val="00E3266B"/>
    <w:rsid w:val="00E365F5"/>
    <w:rsid w:val="00E42334"/>
    <w:rsid w:val="00E4305A"/>
    <w:rsid w:val="00E45591"/>
    <w:rsid w:val="00E52241"/>
    <w:rsid w:val="00E53691"/>
    <w:rsid w:val="00E55B34"/>
    <w:rsid w:val="00E564EF"/>
    <w:rsid w:val="00E66A76"/>
    <w:rsid w:val="00E6759E"/>
    <w:rsid w:val="00E704AA"/>
    <w:rsid w:val="00E71D0B"/>
    <w:rsid w:val="00E730E1"/>
    <w:rsid w:val="00E7341A"/>
    <w:rsid w:val="00E83314"/>
    <w:rsid w:val="00E8671C"/>
    <w:rsid w:val="00E86B03"/>
    <w:rsid w:val="00E968F2"/>
    <w:rsid w:val="00EA4B9B"/>
    <w:rsid w:val="00EA5F66"/>
    <w:rsid w:val="00EA68CD"/>
    <w:rsid w:val="00EB1A8A"/>
    <w:rsid w:val="00EC08CE"/>
    <w:rsid w:val="00EC0D3B"/>
    <w:rsid w:val="00EC1CE7"/>
    <w:rsid w:val="00EC1EFB"/>
    <w:rsid w:val="00EC6966"/>
    <w:rsid w:val="00ED03F7"/>
    <w:rsid w:val="00ED3EFE"/>
    <w:rsid w:val="00ED5EBC"/>
    <w:rsid w:val="00ED5F66"/>
    <w:rsid w:val="00EE21EB"/>
    <w:rsid w:val="00EE2A32"/>
    <w:rsid w:val="00EE62B1"/>
    <w:rsid w:val="00EF063D"/>
    <w:rsid w:val="00EF2A6B"/>
    <w:rsid w:val="00F02D0B"/>
    <w:rsid w:val="00F06E03"/>
    <w:rsid w:val="00F154A1"/>
    <w:rsid w:val="00F15C5E"/>
    <w:rsid w:val="00F174A9"/>
    <w:rsid w:val="00F17DFE"/>
    <w:rsid w:val="00F26BB3"/>
    <w:rsid w:val="00F34316"/>
    <w:rsid w:val="00F37CF9"/>
    <w:rsid w:val="00F408E2"/>
    <w:rsid w:val="00F4367C"/>
    <w:rsid w:val="00F462B9"/>
    <w:rsid w:val="00F46721"/>
    <w:rsid w:val="00F500F4"/>
    <w:rsid w:val="00F501EB"/>
    <w:rsid w:val="00F50A98"/>
    <w:rsid w:val="00F53819"/>
    <w:rsid w:val="00F55576"/>
    <w:rsid w:val="00F56CD5"/>
    <w:rsid w:val="00F616B5"/>
    <w:rsid w:val="00F62974"/>
    <w:rsid w:val="00F70D17"/>
    <w:rsid w:val="00F7204A"/>
    <w:rsid w:val="00F730C0"/>
    <w:rsid w:val="00F732E7"/>
    <w:rsid w:val="00F7385E"/>
    <w:rsid w:val="00F81E37"/>
    <w:rsid w:val="00F84C86"/>
    <w:rsid w:val="00F91302"/>
    <w:rsid w:val="00FA27FC"/>
    <w:rsid w:val="00FA2DE7"/>
    <w:rsid w:val="00FA34B5"/>
    <w:rsid w:val="00FB1AFD"/>
    <w:rsid w:val="00FB3373"/>
    <w:rsid w:val="00FB46AD"/>
    <w:rsid w:val="00FC072D"/>
    <w:rsid w:val="00FC1A5D"/>
    <w:rsid w:val="00FC3A9E"/>
    <w:rsid w:val="00FD417A"/>
    <w:rsid w:val="00FD424D"/>
    <w:rsid w:val="00FE130D"/>
    <w:rsid w:val="00FE4017"/>
    <w:rsid w:val="00FF031D"/>
    <w:rsid w:val="00FF304F"/>
    <w:rsid w:val="00FF5898"/>
    <w:rsid w:val="00FF6AE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634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C331AA"/>
  </w:style>
  <w:style w:type="paragraph" w:styleId="Otsikko1">
    <w:name w:val="heading 1"/>
    <w:basedOn w:val="Normaali"/>
    <w:next w:val="Normaali"/>
    <w:link w:val="Otsikko1Char"/>
    <w:uiPriority w:val="9"/>
    <w:qFormat/>
    <w:rsid w:val="00BF4570"/>
    <w:pPr>
      <w:keepNext/>
      <w:keepLines/>
      <w:numPr>
        <w:numId w:val="4"/>
      </w:numPr>
      <w:outlineLvl w:val="0"/>
    </w:pPr>
    <w:rPr>
      <w:rFonts w:asciiTheme="majorHAnsi" w:eastAsiaTheme="majorEastAsia" w:hAnsiTheme="majorHAnsi" w:cstheme="majorBidi"/>
      <w:bCs/>
      <w:sz w:val="24"/>
      <w:szCs w:val="28"/>
    </w:rPr>
  </w:style>
  <w:style w:type="paragraph" w:styleId="Otsikko2">
    <w:name w:val="heading 2"/>
    <w:basedOn w:val="Normaali"/>
    <w:next w:val="Normaali"/>
    <w:link w:val="Otsikko2Char"/>
    <w:uiPriority w:val="9"/>
    <w:qFormat/>
    <w:rsid w:val="00BF4570"/>
    <w:pPr>
      <w:keepNext/>
      <w:keepLines/>
      <w:numPr>
        <w:ilvl w:val="1"/>
        <w:numId w:val="4"/>
      </w:numPr>
      <w:outlineLvl w:val="1"/>
    </w:pPr>
    <w:rPr>
      <w:rFonts w:asciiTheme="majorHAnsi" w:eastAsiaTheme="majorEastAsia" w:hAnsiTheme="majorHAnsi" w:cstheme="majorBidi"/>
      <w:bCs/>
      <w:sz w:val="24"/>
      <w:szCs w:val="26"/>
    </w:rPr>
  </w:style>
  <w:style w:type="paragraph" w:styleId="Otsikko3">
    <w:name w:val="heading 3"/>
    <w:basedOn w:val="Normaali"/>
    <w:next w:val="Normaali"/>
    <w:link w:val="Otsikko3Char"/>
    <w:uiPriority w:val="9"/>
    <w:qFormat/>
    <w:rsid w:val="00BF4570"/>
    <w:pPr>
      <w:keepNext/>
      <w:keepLines/>
      <w:numPr>
        <w:ilvl w:val="2"/>
        <w:numId w:val="4"/>
      </w:numPr>
      <w:outlineLvl w:val="2"/>
    </w:pPr>
    <w:rPr>
      <w:rFonts w:asciiTheme="majorHAnsi" w:eastAsiaTheme="majorEastAsia" w:hAnsiTheme="majorHAnsi" w:cstheme="majorBidi"/>
      <w:bCs/>
      <w:sz w:val="24"/>
    </w:rPr>
  </w:style>
  <w:style w:type="paragraph" w:styleId="Otsikko4">
    <w:name w:val="heading 4"/>
    <w:basedOn w:val="Normaali"/>
    <w:next w:val="Normaali"/>
    <w:link w:val="Otsikko4Char"/>
    <w:uiPriority w:val="9"/>
    <w:rsid w:val="00BF4570"/>
    <w:pPr>
      <w:keepNext/>
      <w:keepLines/>
      <w:numPr>
        <w:ilvl w:val="3"/>
        <w:numId w:val="4"/>
      </w:numPr>
      <w:outlineLvl w:val="3"/>
    </w:pPr>
    <w:rPr>
      <w:rFonts w:asciiTheme="majorHAnsi" w:eastAsiaTheme="majorEastAsia" w:hAnsiTheme="majorHAnsi" w:cstheme="majorBidi"/>
      <w:bCs/>
      <w:iCs/>
      <w:sz w:val="24"/>
    </w:rPr>
  </w:style>
  <w:style w:type="paragraph" w:styleId="Otsikko5">
    <w:name w:val="heading 5"/>
    <w:basedOn w:val="Normaali"/>
    <w:next w:val="Normaali"/>
    <w:link w:val="Otsikko5Char"/>
    <w:uiPriority w:val="9"/>
    <w:rsid w:val="00BF4570"/>
    <w:pPr>
      <w:keepNext/>
      <w:keepLines/>
      <w:numPr>
        <w:ilvl w:val="4"/>
        <w:numId w:val="4"/>
      </w:numPr>
      <w:outlineLvl w:val="4"/>
    </w:pPr>
    <w:rPr>
      <w:rFonts w:asciiTheme="majorHAnsi" w:eastAsiaTheme="majorEastAsia" w:hAnsiTheme="majorHAnsi" w:cstheme="majorBidi"/>
      <w:sz w:val="24"/>
    </w:rPr>
  </w:style>
  <w:style w:type="paragraph" w:styleId="Otsikko6">
    <w:name w:val="heading 6"/>
    <w:basedOn w:val="Normaali"/>
    <w:next w:val="Normaali"/>
    <w:link w:val="Otsikko6Char"/>
    <w:uiPriority w:val="9"/>
    <w:rsid w:val="00BF4570"/>
    <w:pPr>
      <w:keepNext/>
      <w:keepLines/>
      <w:numPr>
        <w:ilvl w:val="5"/>
        <w:numId w:val="4"/>
      </w:numPr>
      <w:outlineLvl w:val="5"/>
    </w:pPr>
    <w:rPr>
      <w:rFonts w:asciiTheme="majorHAnsi" w:eastAsiaTheme="majorEastAsia" w:hAnsiTheme="majorHAnsi" w:cstheme="majorBidi"/>
      <w:iCs/>
      <w:sz w:val="24"/>
    </w:rPr>
  </w:style>
  <w:style w:type="paragraph" w:styleId="Otsikko7">
    <w:name w:val="heading 7"/>
    <w:basedOn w:val="Normaali"/>
    <w:next w:val="Normaali"/>
    <w:link w:val="Otsikko7Char"/>
    <w:uiPriority w:val="9"/>
    <w:rsid w:val="00BF4570"/>
    <w:pPr>
      <w:keepNext/>
      <w:keepLines/>
      <w:numPr>
        <w:ilvl w:val="6"/>
        <w:numId w:val="4"/>
      </w:numPr>
      <w:outlineLvl w:val="6"/>
    </w:pPr>
    <w:rPr>
      <w:rFonts w:asciiTheme="majorHAnsi" w:eastAsiaTheme="majorEastAsia" w:hAnsiTheme="majorHAnsi" w:cstheme="majorBidi"/>
      <w:iCs/>
      <w:sz w:val="24"/>
    </w:rPr>
  </w:style>
  <w:style w:type="paragraph" w:styleId="Otsikko8">
    <w:name w:val="heading 8"/>
    <w:basedOn w:val="Normaali"/>
    <w:next w:val="Normaali"/>
    <w:link w:val="Otsikko8Char"/>
    <w:uiPriority w:val="9"/>
    <w:rsid w:val="00BF4570"/>
    <w:pPr>
      <w:keepNext/>
      <w:keepLines/>
      <w:numPr>
        <w:ilvl w:val="7"/>
        <w:numId w:val="4"/>
      </w:numPr>
      <w:outlineLvl w:val="7"/>
    </w:pPr>
    <w:rPr>
      <w:rFonts w:asciiTheme="majorHAnsi" w:eastAsiaTheme="majorEastAsia" w:hAnsiTheme="majorHAnsi" w:cstheme="majorBidi"/>
      <w:sz w:val="24"/>
      <w:szCs w:val="20"/>
    </w:rPr>
  </w:style>
  <w:style w:type="paragraph" w:styleId="Otsikko9">
    <w:name w:val="heading 9"/>
    <w:basedOn w:val="Normaali"/>
    <w:next w:val="Normaali"/>
    <w:link w:val="Otsikko9Char"/>
    <w:uiPriority w:val="9"/>
    <w:rsid w:val="00BF4570"/>
    <w:pPr>
      <w:keepNext/>
      <w:keepLines/>
      <w:numPr>
        <w:ilvl w:val="8"/>
        <w:numId w:val="4"/>
      </w:numPr>
      <w:outlineLvl w:val="8"/>
    </w:pPr>
    <w:rPr>
      <w:rFonts w:asciiTheme="majorHAnsi" w:eastAsiaTheme="majorEastAsia" w:hAnsiTheme="majorHAnsi" w:cstheme="majorBidi"/>
      <w:iCs/>
      <w:sz w:val="24"/>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rsid w:val="00123907"/>
    <w:pPr>
      <w:spacing w:after="220"/>
      <w:ind w:left="2608"/>
    </w:pPr>
  </w:style>
  <w:style w:type="character" w:customStyle="1" w:styleId="LeiptekstiChar">
    <w:name w:val="Leipäteksti Char"/>
    <w:basedOn w:val="Kappaleenoletusfontti"/>
    <w:link w:val="Leipteksti"/>
    <w:uiPriority w:val="1"/>
    <w:semiHidden/>
    <w:rsid w:val="00C331AA"/>
  </w:style>
  <w:style w:type="character" w:customStyle="1" w:styleId="Otsikko9Char">
    <w:name w:val="Otsikko 9 Char"/>
    <w:basedOn w:val="Kappaleenoletusfontti"/>
    <w:link w:val="Otsikko9"/>
    <w:uiPriority w:val="9"/>
    <w:rsid w:val="00BF4570"/>
    <w:rPr>
      <w:rFonts w:asciiTheme="majorHAnsi" w:eastAsiaTheme="majorEastAsia" w:hAnsiTheme="majorHAnsi" w:cstheme="majorBidi"/>
      <w:iCs/>
      <w:sz w:val="24"/>
      <w:szCs w:val="20"/>
    </w:rPr>
  </w:style>
  <w:style w:type="character" w:customStyle="1" w:styleId="Otsikko8Char">
    <w:name w:val="Otsikko 8 Char"/>
    <w:basedOn w:val="Kappaleenoletusfontti"/>
    <w:link w:val="Otsikko8"/>
    <w:uiPriority w:val="9"/>
    <w:rsid w:val="00BF4570"/>
    <w:rPr>
      <w:rFonts w:asciiTheme="majorHAnsi" w:eastAsiaTheme="majorEastAsia" w:hAnsiTheme="majorHAnsi" w:cstheme="majorBidi"/>
      <w:sz w:val="24"/>
      <w:szCs w:val="20"/>
    </w:rPr>
  </w:style>
  <w:style w:type="character" w:customStyle="1" w:styleId="Otsikko7Char">
    <w:name w:val="Otsikko 7 Char"/>
    <w:basedOn w:val="Kappaleenoletusfontti"/>
    <w:link w:val="Otsikko7"/>
    <w:uiPriority w:val="9"/>
    <w:rsid w:val="00BF4570"/>
    <w:rPr>
      <w:rFonts w:asciiTheme="majorHAnsi" w:eastAsiaTheme="majorEastAsia" w:hAnsiTheme="majorHAnsi" w:cstheme="majorBidi"/>
      <w:iCs/>
      <w:sz w:val="24"/>
    </w:rPr>
  </w:style>
  <w:style w:type="character" w:customStyle="1" w:styleId="Otsikko6Char">
    <w:name w:val="Otsikko 6 Char"/>
    <w:basedOn w:val="Kappaleenoletusfontti"/>
    <w:link w:val="Otsikko6"/>
    <w:uiPriority w:val="9"/>
    <w:rsid w:val="00BF4570"/>
    <w:rPr>
      <w:rFonts w:asciiTheme="majorHAnsi" w:eastAsiaTheme="majorEastAsia" w:hAnsiTheme="majorHAnsi" w:cstheme="majorBidi"/>
      <w:iCs/>
      <w:sz w:val="24"/>
    </w:rPr>
  </w:style>
  <w:style w:type="character" w:customStyle="1" w:styleId="Otsikko5Char">
    <w:name w:val="Otsikko 5 Char"/>
    <w:basedOn w:val="Kappaleenoletusfontti"/>
    <w:link w:val="Otsikko5"/>
    <w:uiPriority w:val="9"/>
    <w:rsid w:val="00BF4570"/>
    <w:rPr>
      <w:rFonts w:asciiTheme="majorHAnsi" w:eastAsiaTheme="majorEastAsia" w:hAnsiTheme="majorHAnsi" w:cstheme="majorBidi"/>
      <w:sz w:val="24"/>
    </w:rPr>
  </w:style>
  <w:style w:type="character" w:customStyle="1" w:styleId="Otsikko4Char">
    <w:name w:val="Otsikko 4 Char"/>
    <w:basedOn w:val="Kappaleenoletusfontti"/>
    <w:link w:val="Otsikko4"/>
    <w:uiPriority w:val="9"/>
    <w:rsid w:val="00BF4570"/>
    <w:rPr>
      <w:rFonts w:asciiTheme="majorHAnsi" w:eastAsiaTheme="majorEastAsia" w:hAnsiTheme="majorHAnsi" w:cstheme="majorBidi"/>
      <w:bCs/>
      <w:iCs/>
      <w:sz w:val="24"/>
    </w:rPr>
  </w:style>
  <w:style w:type="character" w:customStyle="1" w:styleId="Otsikko3Char">
    <w:name w:val="Otsikko 3 Char"/>
    <w:basedOn w:val="Kappaleenoletusfontti"/>
    <w:link w:val="Otsikko3"/>
    <w:uiPriority w:val="9"/>
    <w:rsid w:val="00BF4570"/>
    <w:rPr>
      <w:rFonts w:asciiTheme="majorHAnsi" w:eastAsiaTheme="majorEastAsia" w:hAnsiTheme="majorHAnsi" w:cstheme="majorBidi"/>
      <w:bCs/>
      <w:sz w:val="24"/>
    </w:rPr>
  </w:style>
  <w:style w:type="character" w:customStyle="1" w:styleId="Otsikko2Char">
    <w:name w:val="Otsikko 2 Char"/>
    <w:basedOn w:val="Kappaleenoletusfontti"/>
    <w:link w:val="Otsikko2"/>
    <w:uiPriority w:val="9"/>
    <w:rsid w:val="00BF4570"/>
    <w:rPr>
      <w:rFonts w:asciiTheme="majorHAnsi" w:eastAsiaTheme="majorEastAsia" w:hAnsiTheme="majorHAnsi" w:cstheme="majorBidi"/>
      <w:bCs/>
      <w:sz w:val="24"/>
      <w:szCs w:val="26"/>
    </w:rPr>
  </w:style>
  <w:style w:type="character" w:customStyle="1" w:styleId="Otsikko1Char">
    <w:name w:val="Otsikko 1 Char"/>
    <w:basedOn w:val="Kappaleenoletusfontti"/>
    <w:link w:val="Otsikko1"/>
    <w:uiPriority w:val="9"/>
    <w:rsid w:val="00BF4570"/>
    <w:rPr>
      <w:rFonts w:asciiTheme="majorHAnsi" w:eastAsiaTheme="majorEastAsia" w:hAnsiTheme="majorHAnsi" w:cstheme="majorBidi"/>
      <w:bCs/>
      <w:sz w:val="24"/>
      <w:szCs w:val="28"/>
    </w:rPr>
  </w:style>
  <w:style w:type="paragraph" w:styleId="Otsikko">
    <w:name w:val="Title"/>
    <w:basedOn w:val="Normaali"/>
    <w:next w:val="Normaali"/>
    <w:link w:val="OtsikkoChar"/>
    <w:uiPriority w:val="10"/>
    <w:qFormat/>
    <w:rsid w:val="00BF4570"/>
    <w:rPr>
      <w:rFonts w:asciiTheme="majorHAnsi" w:eastAsiaTheme="majorEastAsia" w:hAnsiTheme="majorHAnsi" w:cstheme="majorHAnsi"/>
      <w:b/>
      <w:sz w:val="24"/>
      <w:szCs w:val="52"/>
    </w:rPr>
  </w:style>
  <w:style w:type="character" w:customStyle="1" w:styleId="OtsikkoChar">
    <w:name w:val="Otsikko Char"/>
    <w:basedOn w:val="Kappaleenoletusfontti"/>
    <w:link w:val="Otsikko"/>
    <w:uiPriority w:val="10"/>
    <w:rsid w:val="00BF4570"/>
    <w:rPr>
      <w:rFonts w:asciiTheme="majorHAnsi" w:eastAsiaTheme="majorEastAsia" w:hAnsiTheme="majorHAnsi" w:cstheme="majorHAnsi"/>
      <w:b/>
      <w:sz w:val="24"/>
      <w:szCs w:val="52"/>
    </w:rPr>
  </w:style>
  <w:style w:type="paragraph" w:styleId="Yltunniste">
    <w:name w:val="header"/>
    <w:basedOn w:val="Normaali"/>
    <w:link w:val="YltunnisteChar"/>
    <w:uiPriority w:val="99"/>
    <w:rsid w:val="00123907"/>
  </w:style>
  <w:style w:type="character" w:customStyle="1" w:styleId="YltunnisteChar">
    <w:name w:val="Ylätunniste Char"/>
    <w:basedOn w:val="Kappaleenoletusfontti"/>
    <w:link w:val="Yltunniste"/>
    <w:uiPriority w:val="99"/>
    <w:rsid w:val="00123907"/>
  </w:style>
  <w:style w:type="paragraph" w:styleId="Alatunniste">
    <w:name w:val="footer"/>
    <w:basedOn w:val="Normaali"/>
    <w:link w:val="AlatunnisteChar"/>
    <w:uiPriority w:val="99"/>
    <w:rsid w:val="00123907"/>
    <w:rPr>
      <w:noProof/>
      <w:sz w:val="18"/>
    </w:rPr>
  </w:style>
  <w:style w:type="character" w:customStyle="1" w:styleId="AlatunnisteChar">
    <w:name w:val="Alatunniste Char"/>
    <w:basedOn w:val="Kappaleenoletusfontti"/>
    <w:link w:val="Alatunniste"/>
    <w:uiPriority w:val="99"/>
    <w:rsid w:val="00123907"/>
    <w:rPr>
      <w:noProof/>
      <w:sz w:val="18"/>
    </w:rPr>
  </w:style>
  <w:style w:type="paragraph" w:customStyle="1" w:styleId="Ehdotuspts">
    <w:name w:val="Ehdotus/päätös"/>
    <w:basedOn w:val="Normaali"/>
    <w:uiPriority w:val="12"/>
    <w:qFormat/>
    <w:rsid w:val="00123907"/>
    <w:pPr>
      <w:widowControl w:val="0"/>
      <w:ind w:left="2608" w:hanging="1304"/>
    </w:pPr>
  </w:style>
  <w:style w:type="paragraph" w:customStyle="1" w:styleId="Liiteoheismateriaali">
    <w:name w:val="Liite/oheismateriaali"/>
    <w:basedOn w:val="Normaali"/>
    <w:uiPriority w:val="12"/>
    <w:qFormat/>
    <w:rsid w:val="00123907"/>
    <w:pPr>
      <w:ind w:left="5216" w:hanging="2608"/>
    </w:pPr>
  </w:style>
  <w:style w:type="paragraph" w:styleId="Merkittyluettelo">
    <w:name w:val="List Bullet"/>
    <w:basedOn w:val="Normaali"/>
    <w:uiPriority w:val="99"/>
    <w:semiHidden/>
    <w:qFormat/>
    <w:rsid w:val="00123907"/>
    <w:pPr>
      <w:numPr>
        <w:numId w:val="2"/>
      </w:numPr>
      <w:spacing w:after="220"/>
      <w:contextualSpacing/>
    </w:pPr>
  </w:style>
  <w:style w:type="character" w:styleId="Paikkamerkkiteksti">
    <w:name w:val="Placeholder Text"/>
    <w:basedOn w:val="Kappaleenoletusfontti"/>
    <w:uiPriority w:val="99"/>
    <w:rsid w:val="00123907"/>
    <w:rPr>
      <w:color w:val="auto"/>
    </w:rPr>
  </w:style>
  <w:style w:type="paragraph" w:styleId="Numeroituluettelo">
    <w:name w:val="List Number"/>
    <w:basedOn w:val="Normaali"/>
    <w:uiPriority w:val="99"/>
    <w:semiHidden/>
    <w:qFormat/>
    <w:rsid w:val="00123907"/>
    <w:pPr>
      <w:numPr>
        <w:numId w:val="3"/>
      </w:numPr>
      <w:spacing w:after="220"/>
      <w:contextualSpacing/>
    </w:pPr>
  </w:style>
  <w:style w:type="paragraph" w:styleId="Eivli">
    <w:name w:val="No Spacing"/>
    <w:uiPriority w:val="2"/>
    <w:semiHidden/>
    <w:rsid w:val="00123907"/>
    <w:pPr>
      <w:ind w:left="2608"/>
    </w:pPr>
  </w:style>
  <w:style w:type="table" w:styleId="TaulukkoRuudukko">
    <w:name w:val="Table Grid"/>
    <w:basedOn w:val="Normaalitaulukko"/>
    <w:uiPriority w:val="59"/>
    <w:rsid w:val="00123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123907"/>
    <w:tblPr>
      <w:tblCellMar>
        <w:left w:w="0" w:type="dxa"/>
        <w:right w:w="0" w:type="dxa"/>
      </w:tblCellMar>
    </w:tblPr>
  </w:style>
  <w:style w:type="paragraph" w:styleId="Seliteteksti">
    <w:name w:val="Balloon Text"/>
    <w:basedOn w:val="Normaali"/>
    <w:link w:val="SelitetekstiChar"/>
    <w:uiPriority w:val="99"/>
    <w:semiHidden/>
    <w:unhideWhenUsed/>
    <w:rsid w:val="00123907"/>
    <w:rPr>
      <w:rFonts w:ascii="Tahoma" w:hAnsi="Tahoma" w:cs="Tahoma"/>
      <w:sz w:val="16"/>
      <w:szCs w:val="16"/>
    </w:rPr>
  </w:style>
  <w:style w:type="character" w:customStyle="1" w:styleId="SelitetekstiChar">
    <w:name w:val="Seliteteksti Char"/>
    <w:basedOn w:val="Kappaleenoletusfontti"/>
    <w:link w:val="Seliteteksti"/>
    <w:uiPriority w:val="99"/>
    <w:semiHidden/>
    <w:rsid w:val="00123907"/>
    <w:rPr>
      <w:rFonts w:ascii="Tahoma" w:hAnsi="Tahoma" w:cs="Tahoma"/>
      <w:sz w:val="16"/>
      <w:szCs w:val="16"/>
    </w:rPr>
  </w:style>
  <w:style w:type="paragraph" w:styleId="Sisllysluettelonotsikko">
    <w:name w:val="TOC Heading"/>
    <w:basedOn w:val="Otsikko1"/>
    <w:next w:val="Normaali"/>
    <w:uiPriority w:val="39"/>
    <w:unhideWhenUsed/>
    <w:rsid w:val="00A45B03"/>
    <w:pPr>
      <w:numPr>
        <w:numId w:val="0"/>
      </w:numPr>
      <w:outlineLvl w:val="9"/>
    </w:pPr>
    <w:rPr>
      <w:lang w:eastAsia="fi-FI"/>
    </w:rPr>
  </w:style>
  <w:style w:type="paragraph" w:styleId="Sisluet1">
    <w:name w:val="toc 1"/>
    <w:basedOn w:val="Normaali"/>
    <w:next w:val="Normaali"/>
    <w:autoRedefine/>
    <w:uiPriority w:val="39"/>
    <w:rsid w:val="00A45B03"/>
    <w:pPr>
      <w:tabs>
        <w:tab w:val="left" w:pos="426"/>
        <w:tab w:val="right" w:leader="dot" w:pos="10025"/>
      </w:tabs>
    </w:pPr>
    <w:rPr>
      <w:sz w:val="24"/>
    </w:rPr>
  </w:style>
  <w:style w:type="paragraph" w:styleId="Sisluet2">
    <w:name w:val="toc 2"/>
    <w:basedOn w:val="Normaali"/>
    <w:next w:val="Normaali"/>
    <w:autoRedefine/>
    <w:uiPriority w:val="39"/>
    <w:rsid w:val="00A45B03"/>
    <w:pPr>
      <w:tabs>
        <w:tab w:val="left" w:pos="993"/>
        <w:tab w:val="right" w:leader="dot" w:pos="10025"/>
      </w:tabs>
      <w:ind w:left="425"/>
    </w:pPr>
    <w:rPr>
      <w:sz w:val="24"/>
    </w:rPr>
  </w:style>
  <w:style w:type="paragraph" w:styleId="Sisluet3">
    <w:name w:val="toc 3"/>
    <w:basedOn w:val="Normaali"/>
    <w:next w:val="Normaali"/>
    <w:autoRedefine/>
    <w:uiPriority w:val="39"/>
    <w:rsid w:val="00A45B03"/>
    <w:pPr>
      <w:tabs>
        <w:tab w:val="left" w:pos="1843"/>
        <w:tab w:val="right" w:leader="dot" w:pos="10025"/>
      </w:tabs>
      <w:ind w:left="992"/>
    </w:pPr>
    <w:rPr>
      <w:sz w:val="24"/>
    </w:rPr>
  </w:style>
  <w:style w:type="character" w:styleId="Hyperlinkki">
    <w:name w:val="Hyperlink"/>
    <w:basedOn w:val="Kappaleenoletusfontti"/>
    <w:uiPriority w:val="99"/>
    <w:unhideWhenUsed/>
    <w:rsid w:val="00123907"/>
    <w:rPr>
      <w:color w:val="0000FF" w:themeColor="hyperlink"/>
      <w:u w:val="single"/>
    </w:rPr>
  </w:style>
  <w:style w:type="numbering" w:customStyle="1" w:styleId="Otsikkonumerointi">
    <w:name w:val="Otsikkonumerointi"/>
    <w:uiPriority w:val="99"/>
    <w:rsid w:val="00123907"/>
    <w:pPr>
      <w:numPr>
        <w:numId w:val="1"/>
      </w:numPr>
    </w:pPr>
  </w:style>
  <w:style w:type="paragraph" w:styleId="Sisluet4">
    <w:name w:val="toc 4"/>
    <w:basedOn w:val="Normaali"/>
    <w:next w:val="Normaali"/>
    <w:autoRedefine/>
    <w:uiPriority w:val="39"/>
    <w:rsid w:val="00A45B03"/>
    <w:pPr>
      <w:ind w:left="658"/>
    </w:pPr>
  </w:style>
  <w:style w:type="paragraph" w:styleId="Sisluet5">
    <w:name w:val="toc 5"/>
    <w:basedOn w:val="Normaali"/>
    <w:next w:val="Normaali"/>
    <w:autoRedefine/>
    <w:uiPriority w:val="39"/>
    <w:rsid w:val="00A45B03"/>
    <w:pPr>
      <w:ind w:left="879"/>
    </w:pPr>
  </w:style>
  <w:style w:type="paragraph" w:styleId="Sisluet6">
    <w:name w:val="toc 6"/>
    <w:basedOn w:val="Normaali"/>
    <w:next w:val="Normaali"/>
    <w:autoRedefine/>
    <w:uiPriority w:val="39"/>
    <w:rsid w:val="00A45B03"/>
    <w:pPr>
      <w:ind w:left="1100"/>
    </w:pPr>
  </w:style>
  <w:style w:type="paragraph" w:styleId="Sisluet7">
    <w:name w:val="toc 7"/>
    <w:basedOn w:val="Normaali"/>
    <w:next w:val="Normaali"/>
    <w:autoRedefine/>
    <w:uiPriority w:val="39"/>
    <w:rsid w:val="00A45B03"/>
    <w:pPr>
      <w:ind w:left="1321"/>
    </w:pPr>
  </w:style>
  <w:style w:type="paragraph" w:styleId="Sisluet8">
    <w:name w:val="toc 8"/>
    <w:basedOn w:val="Normaali"/>
    <w:next w:val="Normaali"/>
    <w:autoRedefine/>
    <w:uiPriority w:val="39"/>
    <w:rsid w:val="00A45B03"/>
    <w:pPr>
      <w:ind w:left="1542"/>
    </w:pPr>
  </w:style>
  <w:style w:type="paragraph" w:styleId="Sisluet9">
    <w:name w:val="toc 9"/>
    <w:basedOn w:val="Normaali"/>
    <w:next w:val="Normaali"/>
    <w:autoRedefine/>
    <w:uiPriority w:val="39"/>
    <w:rsid w:val="00A45B03"/>
    <w:pPr>
      <w:ind w:left="1758"/>
    </w:pPr>
  </w:style>
  <w:style w:type="paragraph" w:customStyle="1" w:styleId="Kuva">
    <w:name w:val="Kuva"/>
    <w:basedOn w:val="Normaali"/>
    <w:qFormat/>
    <w:rsid w:val="0049598E"/>
    <w:pPr>
      <w:spacing w:after="240" w:line="288" w:lineRule="auto"/>
      <w:ind w:left="1440"/>
    </w:pPr>
    <w:rPr>
      <w:rFonts w:ascii="Arial" w:eastAsia="Times New Roman" w:hAnsi="Arial" w:cs="Times New Roman"/>
      <w:noProof/>
      <w:szCs w:val="20"/>
      <w:lang w:eastAsia="fi-FI"/>
    </w:rPr>
  </w:style>
  <w:style w:type="paragraph" w:customStyle="1" w:styleId="LuetteloTiera">
    <w:name w:val="Luettelo Tiera"/>
    <w:basedOn w:val="Normaali"/>
    <w:qFormat/>
    <w:rsid w:val="00285E22"/>
    <w:pPr>
      <w:numPr>
        <w:numId w:val="5"/>
      </w:numPr>
      <w:spacing w:before="120" w:after="240" w:line="288" w:lineRule="auto"/>
      <w:ind w:left="3237" w:hanging="357"/>
      <w:contextualSpacing/>
    </w:pPr>
    <w:rPr>
      <w:rFonts w:ascii="Arial" w:eastAsia="Times New Roman" w:hAnsi="Arial" w:cs="Times New Roman"/>
      <w:noProof/>
      <w:szCs w:val="20"/>
    </w:rPr>
  </w:style>
  <w:style w:type="paragraph" w:styleId="Luettelokappale">
    <w:name w:val="List Paragraph"/>
    <w:basedOn w:val="Normaali"/>
    <w:uiPriority w:val="34"/>
    <w:unhideWhenUsed/>
    <w:qFormat/>
    <w:rsid w:val="00A77216"/>
    <w:pPr>
      <w:ind w:left="720"/>
      <w:contextualSpacing/>
    </w:pPr>
  </w:style>
  <w:style w:type="paragraph" w:customStyle="1" w:styleId="LeipisTyhyvinvointi">
    <w:name w:val="Leipis Työhyvinvointi"/>
    <w:link w:val="LeipisTyhyvinvointiMerkki"/>
    <w:qFormat/>
    <w:rsid w:val="003B5496"/>
    <w:rPr>
      <w:rFonts w:ascii="AGaramondPro-Regular" w:eastAsia="Arial" w:hAnsi="AGaramondPro-Regular" w:cs="AGaramondPro-Regular"/>
    </w:rPr>
  </w:style>
  <w:style w:type="character" w:customStyle="1" w:styleId="LeipisTyhyvinvointiMerkki">
    <w:name w:val="Leipis Työhyvinvointi Merkki"/>
    <w:link w:val="LeipisTyhyvinvointi"/>
    <w:rsid w:val="003B5496"/>
    <w:rPr>
      <w:rFonts w:ascii="AGaramondPro-Regular" w:eastAsia="Arial" w:hAnsi="AGaramondPro-Regular" w:cs="AGaramondPro-Regular"/>
    </w:rPr>
  </w:style>
  <w:style w:type="paragraph" w:customStyle="1" w:styleId="Otsikko4oma">
    <w:name w:val="Otsikko 4 (oma)"/>
    <w:basedOn w:val="Otsikko3"/>
    <w:link w:val="Otsikko4omaChar"/>
    <w:qFormat/>
    <w:rsid w:val="008E3E78"/>
    <w:pPr>
      <w:numPr>
        <w:ilvl w:val="0"/>
        <w:numId w:val="0"/>
      </w:numPr>
      <w:ind w:left="1134" w:hanging="1134"/>
    </w:pPr>
    <w:rPr>
      <w:b/>
    </w:rPr>
  </w:style>
  <w:style w:type="character" w:customStyle="1" w:styleId="Otsikko4omaChar">
    <w:name w:val="Otsikko 4 (oma) Char"/>
    <w:basedOn w:val="Otsikko3Char"/>
    <w:link w:val="Otsikko4oma"/>
    <w:rsid w:val="008E3E78"/>
    <w:rPr>
      <w:rFonts w:asciiTheme="majorHAnsi" w:eastAsiaTheme="majorEastAsia" w:hAnsiTheme="majorHAnsi" w:cstheme="majorBidi"/>
      <w:b/>
      <w:bCs/>
      <w:sz w:val="24"/>
    </w:rPr>
  </w:style>
  <w:style w:type="paragraph" w:customStyle="1" w:styleId="normal-p">
    <w:name w:val="normal-p"/>
    <w:basedOn w:val="Normaali"/>
    <w:rsid w:val="00F81E37"/>
    <w:pPr>
      <w:ind w:right="300"/>
    </w:pPr>
    <w:rPr>
      <w:rFonts w:ascii="Arial" w:eastAsia="Times New Roman" w:hAnsi="Arial" w:cs="Arial"/>
      <w:lang w:eastAsia="fi-FI"/>
    </w:rPr>
  </w:style>
  <w:style w:type="character" w:customStyle="1" w:styleId="normal-h1">
    <w:name w:val="normal-h1"/>
    <w:basedOn w:val="Kappaleenoletusfontti"/>
    <w:rsid w:val="00F81E37"/>
    <w:rPr>
      <w:rFonts w:ascii="Arial" w:hAnsi="Arial" w:cs="Arial" w:hint="default"/>
      <w:sz w:val="22"/>
      <w:szCs w:val="22"/>
    </w:rPr>
  </w:style>
  <w:style w:type="character" w:customStyle="1" w:styleId="otsikko4-h1">
    <w:name w:val="otsikko4-h1"/>
    <w:basedOn w:val="Kappaleenoletusfontti"/>
    <w:rsid w:val="00F81E37"/>
    <w:rPr>
      <w:rFonts w:ascii="Arial" w:hAnsi="Arial" w:cs="Arial" w:hint="default"/>
    </w:rPr>
  </w:style>
  <w:style w:type="paragraph" w:customStyle="1" w:styleId="luettelokappale-p1">
    <w:name w:val="luettelokappale-p1"/>
    <w:basedOn w:val="Normaali"/>
    <w:rsid w:val="007A5451"/>
    <w:pPr>
      <w:spacing w:before="100" w:beforeAutospacing="1" w:after="100" w:afterAutospacing="1"/>
      <w:ind w:left="3300"/>
    </w:pPr>
    <w:rPr>
      <w:rFonts w:ascii="Times New Roman" w:eastAsia="Times New Roman" w:hAnsi="Times New Roman" w:cs="Times New Roman"/>
      <w:sz w:val="24"/>
      <w:szCs w:val="24"/>
      <w:lang w:eastAsia="fi-FI"/>
    </w:rPr>
  </w:style>
  <w:style w:type="character" w:customStyle="1" w:styleId="luettelokappale-h">
    <w:name w:val="luettelokappale-h"/>
    <w:basedOn w:val="Kappaleenoletusfontti"/>
    <w:rsid w:val="007A5451"/>
  </w:style>
  <w:style w:type="character" w:customStyle="1" w:styleId="urtxtstd23">
    <w:name w:val="urtxtstd23"/>
    <w:basedOn w:val="Kappaleenoletusfontti"/>
    <w:rsid w:val="006F48F3"/>
    <w:rPr>
      <w:rFonts w:ascii="Arial" w:hAnsi="Arial" w:cs="Arial" w:hint="default"/>
      <w:b w:val="0"/>
      <w:bCs w:val="0"/>
      <w:i w:val="0"/>
      <w:iCs w:val="0"/>
      <w:color w:val="000000"/>
      <w:sz w:val="17"/>
      <w:szCs w:val="17"/>
    </w:rPr>
  </w:style>
  <w:style w:type="character" w:customStyle="1" w:styleId="urtxtstd24">
    <w:name w:val="urtxtstd24"/>
    <w:basedOn w:val="Kappaleenoletusfontti"/>
    <w:rsid w:val="006F48F3"/>
    <w:rPr>
      <w:rFonts w:ascii="Arial" w:hAnsi="Arial" w:cs="Arial" w:hint="default"/>
      <w:b w:val="0"/>
      <w:bCs w:val="0"/>
      <w:i w:val="0"/>
      <w:iCs w:val="0"/>
      <w:color w:val="000000"/>
      <w:sz w:val="17"/>
      <w:szCs w:val="17"/>
    </w:rPr>
  </w:style>
  <w:style w:type="character" w:styleId="AvattuHyperlinkki">
    <w:name w:val="FollowedHyperlink"/>
    <w:basedOn w:val="Kappaleenoletusfontti"/>
    <w:uiPriority w:val="99"/>
    <w:semiHidden/>
    <w:unhideWhenUsed/>
    <w:rsid w:val="00050604"/>
    <w:rPr>
      <w:color w:val="800080" w:themeColor="followedHyperlink"/>
      <w:u w:val="single"/>
    </w:rPr>
  </w:style>
  <w:style w:type="paragraph" w:styleId="Vaintekstin">
    <w:name w:val="Plain Text"/>
    <w:basedOn w:val="Normaali"/>
    <w:link w:val="VaintekstinChar"/>
    <w:uiPriority w:val="99"/>
    <w:semiHidden/>
    <w:unhideWhenUsed/>
    <w:rsid w:val="00F50A98"/>
    <w:rPr>
      <w:rFonts w:ascii="Calibri" w:hAnsi="Calibri" w:cs="Calibri"/>
    </w:rPr>
  </w:style>
  <w:style w:type="character" w:customStyle="1" w:styleId="VaintekstinChar">
    <w:name w:val="Vain tekstinä Char"/>
    <w:basedOn w:val="Kappaleenoletusfontti"/>
    <w:link w:val="Vaintekstin"/>
    <w:uiPriority w:val="99"/>
    <w:semiHidden/>
    <w:rsid w:val="00F50A9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92656">
      <w:bodyDiv w:val="1"/>
      <w:marLeft w:val="0"/>
      <w:marRight w:val="0"/>
      <w:marTop w:val="0"/>
      <w:marBottom w:val="0"/>
      <w:divBdr>
        <w:top w:val="none" w:sz="0" w:space="0" w:color="auto"/>
        <w:left w:val="none" w:sz="0" w:space="0" w:color="auto"/>
        <w:bottom w:val="none" w:sz="0" w:space="0" w:color="auto"/>
        <w:right w:val="none" w:sz="0" w:space="0" w:color="auto"/>
      </w:divBdr>
    </w:div>
    <w:div w:id="883447708">
      <w:bodyDiv w:val="1"/>
      <w:marLeft w:val="0"/>
      <w:marRight w:val="0"/>
      <w:marTop w:val="0"/>
      <w:marBottom w:val="0"/>
      <w:divBdr>
        <w:top w:val="none" w:sz="0" w:space="0" w:color="auto"/>
        <w:left w:val="none" w:sz="0" w:space="0" w:color="auto"/>
        <w:bottom w:val="none" w:sz="0" w:space="0" w:color="auto"/>
        <w:right w:val="none" w:sz="0" w:space="0" w:color="auto"/>
      </w:divBdr>
    </w:div>
    <w:div w:id="924192269">
      <w:bodyDiv w:val="1"/>
      <w:marLeft w:val="0"/>
      <w:marRight w:val="0"/>
      <w:marTop w:val="0"/>
      <w:marBottom w:val="0"/>
      <w:divBdr>
        <w:top w:val="none" w:sz="0" w:space="0" w:color="auto"/>
        <w:left w:val="none" w:sz="0" w:space="0" w:color="auto"/>
        <w:bottom w:val="none" w:sz="0" w:space="0" w:color="auto"/>
        <w:right w:val="none" w:sz="0" w:space="0" w:color="auto"/>
      </w:divBdr>
    </w:div>
    <w:div w:id="931938730">
      <w:bodyDiv w:val="1"/>
      <w:marLeft w:val="0"/>
      <w:marRight w:val="0"/>
      <w:marTop w:val="0"/>
      <w:marBottom w:val="0"/>
      <w:divBdr>
        <w:top w:val="none" w:sz="0" w:space="0" w:color="auto"/>
        <w:left w:val="none" w:sz="0" w:space="0" w:color="auto"/>
        <w:bottom w:val="none" w:sz="0" w:space="0" w:color="auto"/>
        <w:right w:val="none" w:sz="0" w:space="0" w:color="auto"/>
      </w:divBdr>
    </w:div>
    <w:div w:id="991367212">
      <w:bodyDiv w:val="1"/>
      <w:marLeft w:val="0"/>
      <w:marRight w:val="0"/>
      <w:marTop w:val="0"/>
      <w:marBottom w:val="0"/>
      <w:divBdr>
        <w:top w:val="none" w:sz="0" w:space="0" w:color="auto"/>
        <w:left w:val="none" w:sz="0" w:space="0" w:color="auto"/>
        <w:bottom w:val="none" w:sz="0" w:space="0" w:color="auto"/>
        <w:right w:val="none" w:sz="0" w:space="0" w:color="auto"/>
      </w:divBdr>
    </w:div>
    <w:div w:id="1216164047">
      <w:bodyDiv w:val="1"/>
      <w:marLeft w:val="0"/>
      <w:marRight w:val="0"/>
      <w:marTop w:val="0"/>
      <w:marBottom w:val="0"/>
      <w:divBdr>
        <w:top w:val="none" w:sz="0" w:space="0" w:color="auto"/>
        <w:left w:val="none" w:sz="0" w:space="0" w:color="auto"/>
        <w:bottom w:val="none" w:sz="0" w:space="0" w:color="auto"/>
        <w:right w:val="none" w:sz="0" w:space="0" w:color="auto"/>
      </w:divBdr>
    </w:div>
    <w:div w:id="1312324993">
      <w:bodyDiv w:val="1"/>
      <w:marLeft w:val="0"/>
      <w:marRight w:val="0"/>
      <w:marTop w:val="0"/>
      <w:marBottom w:val="0"/>
      <w:divBdr>
        <w:top w:val="none" w:sz="0" w:space="0" w:color="auto"/>
        <w:left w:val="none" w:sz="0" w:space="0" w:color="auto"/>
        <w:bottom w:val="none" w:sz="0" w:space="0" w:color="auto"/>
        <w:right w:val="none" w:sz="0" w:space="0" w:color="auto"/>
      </w:divBdr>
      <w:divsChild>
        <w:div w:id="992023909">
          <w:marLeft w:val="0"/>
          <w:marRight w:val="0"/>
          <w:marTop w:val="0"/>
          <w:marBottom w:val="300"/>
          <w:divBdr>
            <w:top w:val="none" w:sz="0" w:space="0" w:color="auto"/>
            <w:left w:val="none" w:sz="0" w:space="0" w:color="auto"/>
            <w:bottom w:val="none" w:sz="0" w:space="0" w:color="auto"/>
            <w:right w:val="none" w:sz="0" w:space="0" w:color="auto"/>
          </w:divBdr>
        </w:div>
      </w:divsChild>
    </w:div>
    <w:div w:id="1411463882">
      <w:bodyDiv w:val="1"/>
      <w:marLeft w:val="0"/>
      <w:marRight w:val="0"/>
      <w:marTop w:val="0"/>
      <w:marBottom w:val="0"/>
      <w:divBdr>
        <w:top w:val="none" w:sz="0" w:space="0" w:color="auto"/>
        <w:left w:val="none" w:sz="0" w:space="0" w:color="auto"/>
        <w:bottom w:val="none" w:sz="0" w:space="0" w:color="auto"/>
        <w:right w:val="none" w:sz="0" w:space="0" w:color="auto"/>
      </w:divBdr>
    </w:div>
    <w:div w:id="1486125751">
      <w:bodyDiv w:val="1"/>
      <w:marLeft w:val="0"/>
      <w:marRight w:val="0"/>
      <w:marTop w:val="0"/>
      <w:marBottom w:val="0"/>
      <w:divBdr>
        <w:top w:val="none" w:sz="0" w:space="0" w:color="auto"/>
        <w:left w:val="none" w:sz="0" w:space="0" w:color="auto"/>
        <w:bottom w:val="none" w:sz="0" w:space="0" w:color="auto"/>
        <w:right w:val="none" w:sz="0" w:space="0" w:color="auto"/>
      </w:divBdr>
    </w:div>
    <w:div w:id="187577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7.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0.png"/><Relationship Id="rId159" Type="http://schemas.openxmlformats.org/officeDocument/2006/relationships/image" Target="cid:image002.png@01D071E4.5430F080" TargetMode="External"/><Relationship Id="rId170" Type="http://schemas.openxmlformats.org/officeDocument/2006/relationships/image" Target="media/image150.png"/><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customXml" Target="../customXml/item5.xml"/><Relationship Id="rId95" Type="http://schemas.openxmlformats.org/officeDocument/2006/relationships/image" Target="media/image78.png"/><Relationship Id="rId160" Type="http://schemas.openxmlformats.org/officeDocument/2006/relationships/image" Target="media/image140.png"/><Relationship Id="rId22" Type="http://schemas.openxmlformats.org/officeDocument/2006/relationships/image" Target="media/image8.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68.png"/><Relationship Id="rId150" Type="http://schemas.openxmlformats.org/officeDocument/2006/relationships/image" Target="media/image132.png"/><Relationship Id="rId171" Type="http://schemas.openxmlformats.org/officeDocument/2006/relationships/header" Target="header3.xml"/><Relationship Id="rId12" Type="http://schemas.openxmlformats.org/officeDocument/2006/relationships/image" Target="media/image1.png"/><Relationship Id="rId33" Type="http://schemas.openxmlformats.org/officeDocument/2006/relationships/header" Target="header2.xml"/><Relationship Id="rId108" Type="http://schemas.openxmlformats.org/officeDocument/2006/relationships/image" Target="media/image91.png"/><Relationship Id="rId129" Type="http://schemas.openxmlformats.org/officeDocument/2006/relationships/image" Target="media/image11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2.png"/><Relationship Id="rId161" Type="http://schemas.openxmlformats.org/officeDocument/2006/relationships/image" Target="media/image141.png"/><Relationship Id="rId6"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7.JP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fontTable" Target="fontTable.xml"/><Relationship Id="rId172" Type="http://schemas.openxmlformats.org/officeDocument/2006/relationships/header" Target="header4.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footer" Target="footer1.xm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7.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2.PNG"/><Relationship Id="rId2" Type="http://schemas.openxmlformats.org/officeDocument/2006/relationships/customXml" Target="../customXml/item2.xml"/><Relationship Id="rId29" Type="http://schemas.openxmlformats.org/officeDocument/2006/relationships/hyperlink" Target="http://www.keva.fi" TargetMode="External"/><Relationship Id="rId24" Type="http://schemas.openxmlformats.org/officeDocument/2006/relationships/image" Target="media/image10.png"/><Relationship Id="rId40" Type="http://schemas.openxmlformats.org/officeDocument/2006/relationships/image" Target="media/image23.JP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cid:image001.png@01D071E4.5430F080" TargetMode="External"/><Relationship Id="rId178" Type="http://schemas.openxmlformats.org/officeDocument/2006/relationships/glossaryDocument" Target="glossary/document.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4.PNG"/><Relationship Id="rId173"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48.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3.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9.JP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39.png"/><Relationship Id="rId20" Type="http://schemas.openxmlformats.org/officeDocument/2006/relationships/image" Target="media/image6.png"/><Relationship Id="rId41" Type="http://schemas.openxmlformats.org/officeDocument/2006/relationships/image" Target="media/image24.JP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footer" Target="footer3.xml"/><Relationship Id="rId179" Type="http://schemas.openxmlformats.org/officeDocument/2006/relationships/theme" Target="theme/theme1.xml"/><Relationship Id="rId15" Type="http://schemas.openxmlformats.org/officeDocument/2006/relationships/hyperlink" Target="https://it-itsepalvelu.turku.fi/"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footnotes" Target="footnotes.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4.png"/><Relationship Id="rId169" Type="http://schemas.openxmlformats.org/officeDocument/2006/relationships/image" Target="media/image149.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header" Target="header5.xml"/><Relationship Id="rId16" Type="http://schemas.openxmlformats.org/officeDocument/2006/relationships/hyperlink" Target="https://it-itsepalvelu.turku.fi/" TargetMode="Externa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3.png"/><Relationship Id="rId165" Type="http://schemas.openxmlformats.org/officeDocument/2006/relationships/image" Target="media/image145.png"/><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hyperlink" Target="https://tyo.turku.fi/ohjeet/taloushallinto/Sivut/laskentatunnisteet.aspx" TargetMode="External"/><Relationship Id="rId134" Type="http://schemas.openxmlformats.org/officeDocument/2006/relationships/image" Target="media/image116.png"/><Relationship Id="rId80" Type="http://schemas.openxmlformats.org/officeDocument/2006/relationships/image" Target="media/image63.png"/><Relationship Id="rId155" Type="http://schemas.openxmlformats.org/officeDocument/2006/relationships/image" Target="media/image137.png"/><Relationship Id="rId176" Type="http://schemas.openxmlformats.org/officeDocument/2006/relationships/footer" Target="footer4.xml"/><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6.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7.png"/><Relationship Id="rId166" Type="http://schemas.openxmlformats.org/officeDocument/2006/relationships/image" Target="media/image146.png"/><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strup\AppData\Roaming\Microsoft\Mallit\Turku%20yhteiset\Pitk&#228;%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1EC8762ABB47AFB44EC29677B980EF"/>
        <w:category>
          <w:name w:val="Yleiset"/>
          <w:gallery w:val="placeholder"/>
        </w:category>
        <w:types>
          <w:type w:val="bbPlcHdr"/>
        </w:types>
        <w:behaviors>
          <w:behavior w:val="content"/>
        </w:behaviors>
        <w:guid w:val="{1267D65E-57B4-4B2A-8BCD-49088E613A20}"/>
      </w:docPartPr>
      <w:docPartBody>
        <w:p w:rsidR="009A06D8" w:rsidRDefault="009A06D8">
          <w:pPr>
            <w:pStyle w:val="0F1EC8762ABB47AFB44EC29677B980EF"/>
          </w:pPr>
          <w:r w:rsidRPr="00B67E10">
            <w:rPr>
              <w:rStyle w:val="Paikkamerkkiteksti"/>
              <w:b/>
              <w:sz w:val="40"/>
              <w:szCs w:val="28"/>
            </w:rPr>
            <w:t>[Otsikko]</w:t>
          </w:r>
        </w:p>
      </w:docPartBody>
    </w:docPart>
    <w:docPart>
      <w:docPartPr>
        <w:name w:val="51D5F3676B4F449F8969C9C5C42AA773"/>
        <w:category>
          <w:name w:val="Yleiset"/>
          <w:gallery w:val="placeholder"/>
        </w:category>
        <w:types>
          <w:type w:val="bbPlcHdr"/>
        </w:types>
        <w:behaviors>
          <w:behavior w:val="content"/>
        </w:behaviors>
        <w:guid w:val="{6BA0FFC4-BF4B-4182-ADE7-16C2C7DDC843}"/>
      </w:docPartPr>
      <w:docPartBody>
        <w:p w:rsidR="009A06D8" w:rsidRDefault="009A06D8">
          <w:pPr>
            <w:pStyle w:val="51D5F3676B4F449F8969C9C5C42AA773"/>
          </w:pPr>
          <w:r w:rsidRPr="00E86B03">
            <w:rPr>
              <w:rStyle w:val="Paikkamerkkiteksti"/>
              <w:sz w:val="32"/>
              <w:szCs w:val="32"/>
            </w:rPr>
            <w:t>[Tekijä]</w:t>
          </w:r>
        </w:p>
      </w:docPartBody>
    </w:docPart>
    <w:docPart>
      <w:docPartPr>
        <w:name w:val="4F89972351E6415A81862BDCED5BB217"/>
        <w:category>
          <w:name w:val="Yleiset"/>
          <w:gallery w:val="placeholder"/>
        </w:category>
        <w:types>
          <w:type w:val="bbPlcHdr"/>
        </w:types>
        <w:behaviors>
          <w:behavior w:val="content"/>
        </w:behaviors>
        <w:guid w:val="{236D5415-3A72-48CA-8940-3D6FB568CBB3}"/>
      </w:docPartPr>
      <w:docPartBody>
        <w:p w:rsidR="009A06D8" w:rsidRDefault="009A06D8">
          <w:pPr>
            <w:pStyle w:val="4F89972351E6415A81862BDCED5BB217"/>
          </w:pPr>
          <w:r w:rsidRPr="00E86B03">
            <w:rPr>
              <w:rStyle w:val="Paikkamerkkiteksti"/>
              <w:sz w:val="32"/>
              <w:szCs w:val="32"/>
            </w:rPr>
            <w:t>[Päivämäärä]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D8"/>
    <w:rsid w:val="00000B42"/>
    <w:rsid w:val="00014E9C"/>
    <w:rsid w:val="00026980"/>
    <w:rsid w:val="00080469"/>
    <w:rsid w:val="000E7390"/>
    <w:rsid w:val="0014452D"/>
    <w:rsid w:val="00164280"/>
    <w:rsid w:val="00193515"/>
    <w:rsid w:val="001B5D10"/>
    <w:rsid w:val="002876FC"/>
    <w:rsid w:val="002A7F63"/>
    <w:rsid w:val="002B68A3"/>
    <w:rsid w:val="003F7EB9"/>
    <w:rsid w:val="004C6772"/>
    <w:rsid w:val="005B7D66"/>
    <w:rsid w:val="005F5391"/>
    <w:rsid w:val="006C0430"/>
    <w:rsid w:val="006C4631"/>
    <w:rsid w:val="00762F05"/>
    <w:rsid w:val="00802AA0"/>
    <w:rsid w:val="00892F4F"/>
    <w:rsid w:val="00896730"/>
    <w:rsid w:val="00930657"/>
    <w:rsid w:val="00932F5D"/>
    <w:rsid w:val="009771DF"/>
    <w:rsid w:val="009A06D8"/>
    <w:rsid w:val="00A81794"/>
    <w:rsid w:val="00AB265A"/>
    <w:rsid w:val="00B348DA"/>
    <w:rsid w:val="00B46BF9"/>
    <w:rsid w:val="00C13265"/>
    <w:rsid w:val="00C545CD"/>
    <w:rsid w:val="00D50675"/>
    <w:rsid w:val="00D80E49"/>
    <w:rsid w:val="00DC5378"/>
    <w:rsid w:val="00E50369"/>
    <w:rsid w:val="00EB2741"/>
    <w:rsid w:val="00F16E79"/>
    <w:rsid w:val="00F33915"/>
    <w:rsid w:val="00FC6F7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5962D97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EB2741"/>
    <w:rPr>
      <w:color w:val="auto"/>
    </w:rPr>
  </w:style>
  <w:style w:type="paragraph" w:customStyle="1" w:styleId="0F1EC8762ABB47AFB44EC29677B980EF">
    <w:name w:val="0F1EC8762ABB47AFB44EC29677B980EF"/>
  </w:style>
  <w:style w:type="paragraph" w:customStyle="1" w:styleId="51D5F3676B4F449F8969C9C5C42AA773">
    <w:name w:val="51D5F3676B4F449F8969C9C5C42AA773"/>
  </w:style>
  <w:style w:type="paragraph" w:customStyle="1" w:styleId="4F89972351E6415A81862BDCED5BB217">
    <w:name w:val="4F89972351E6415A81862BDCED5BB217"/>
  </w:style>
  <w:style w:type="paragraph" w:customStyle="1" w:styleId="24528B07A6434500BB042D915A6AAF50">
    <w:name w:val="24528B07A6434500BB042D915A6AAF50"/>
  </w:style>
  <w:style w:type="paragraph" w:customStyle="1" w:styleId="5EF8FF7F6B6E405ABEBA9EC381091F4E">
    <w:name w:val="5EF8FF7F6B6E405ABEBA9EC381091F4E"/>
  </w:style>
  <w:style w:type="paragraph" w:customStyle="1" w:styleId="EEBDD7CE67954B8BBBEE17E9D1F79481">
    <w:name w:val="EEBDD7CE67954B8BBBEE17E9D1F79481"/>
  </w:style>
  <w:style w:type="paragraph" w:customStyle="1" w:styleId="B2450A2C7A87440792B92A0B924F283B">
    <w:name w:val="B2450A2C7A87440792B92A0B924F283B"/>
  </w:style>
  <w:style w:type="paragraph" w:customStyle="1" w:styleId="F2F852842A2B4EBAA937AFC1AD0A3421">
    <w:name w:val="F2F852842A2B4EBAA937AFC1AD0A3421"/>
  </w:style>
  <w:style w:type="paragraph" w:customStyle="1" w:styleId="D257D06AAB7F48B7B2FCB00FED25B0BD">
    <w:name w:val="D257D06AAB7F48B7B2FCB00FED25B0BD"/>
  </w:style>
  <w:style w:type="paragraph" w:customStyle="1" w:styleId="3A1A63E3E3B64D2E81DEA5030D965C4F">
    <w:name w:val="3A1A63E3E3B64D2E81DEA5030D965C4F"/>
  </w:style>
  <w:style w:type="paragraph" w:customStyle="1" w:styleId="B4BF35DEEF464D2EA4293C2DD5012355">
    <w:name w:val="B4BF35DEEF464D2EA4293C2DD5012355"/>
  </w:style>
  <w:style w:type="paragraph" w:customStyle="1" w:styleId="E0509D47DE1A47DAA266B9401240B45F">
    <w:name w:val="E0509D47DE1A47DAA266B9401240B45F"/>
  </w:style>
  <w:style w:type="paragraph" w:customStyle="1" w:styleId="1F8A12CF2D1B480BB6A287A0F05CAEBC">
    <w:name w:val="1F8A12CF2D1B480BB6A287A0F05CAEBC"/>
  </w:style>
  <w:style w:type="paragraph" w:customStyle="1" w:styleId="30DFE70CFFF3432595B76EF5F07C3154">
    <w:name w:val="30DFE70CFFF3432595B76EF5F07C3154"/>
  </w:style>
  <w:style w:type="paragraph" w:customStyle="1" w:styleId="22A78AE10A844C9C802FEEE22122C20A">
    <w:name w:val="22A78AE10A844C9C802FEEE22122C20A"/>
  </w:style>
  <w:style w:type="paragraph" w:customStyle="1" w:styleId="679ACE5DF1E64822AC061F877B69AE2B">
    <w:name w:val="679ACE5DF1E64822AC061F877B69AE2B"/>
  </w:style>
  <w:style w:type="paragraph" w:customStyle="1" w:styleId="77B33D6AAB934A37BAF0190526A14816">
    <w:name w:val="77B33D6AAB934A37BAF0190526A14816"/>
    <w:rsid w:val="005F5391"/>
  </w:style>
  <w:style w:type="paragraph" w:customStyle="1" w:styleId="EA80EF95D749489F9B85492C006D4EF1">
    <w:name w:val="EA80EF95D749489F9B85492C006D4EF1"/>
    <w:rsid w:val="00EB2741"/>
  </w:style>
  <w:style w:type="paragraph" w:customStyle="1" w:styleId="49E79231EAD847C1A02D29EED7994E70">
    <w:name w:val="49E79231EAD847C1A02D29EED7994E70"/>
    <w:rsid w:val="00EB2741"/>
  </w:style>
  <w:style w:type="paragraph" w:customStyle="1" w:styleId="EA52EFD2B7D24E19926B1065E3167F8F">
    <w:name w:val="EA52EFD2B7D24E19926B1065E3167F8F"/>
    <w:rsid w:val="00EB27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eema">
  <a:themeElements>
    <a:clrScheme name="Turun kaupunki">
      <a:dk1>
        <a:sysClr val="windowText" lastClr="000000"/>
      </a:dk1>
      <a:lt1>
        <a:sysClr val="window" lastClr="FFFFFF"/>
      </a:lt1>
      <a:dk2>
        <a:srgbClr val="2F9CC3"/>
      </a:dk2>
      <a:lt2>
        <a:srgbClr val="EEECE1"/>
      </a:lt2>
      <a:accent1>
        <a:srgbClr val="00468B"/>
      </a:accent1>
      <a:accent2>
        <a:srgbClr val="FFCC00"/>
      </a:accent2>
      <a:accent3>
        <a:srgbClr val="DC0A0A"/>
      </a:accent3>
      <a:accent4>
        <a:srgbClr val="FC670D"/>
      </a:accent4>
      <a:accent5>
        <a:srgbClr val="2F9CC3"/>
      </a:accent5>
      <a:accent6>
        <a:srgbClr val="339933"/>
      </a:accent6>
      <a:hlink>
        <a:srgbClr val="0000FF"/>
      </a:hlink>
      <a:folHlink>
        <a:srgbClr val="800080"/>
      </a:folHlink>
    </a:clrScheme>
    <a:fontScheme name="Turun kaupun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hje ja seloste" ma:contentTypeID="0x01010054A3FD59FE90491F800AF6C92A0A4EB100110FB6C6ABF41C428A3429A168233F15" ma:contentTypeVersion="22" ma:contentTypeDescription="Luo uusi asiakirja." ma:contentTypeScope="" ma:versionID="4ada95172d376d25c91c7f990f8b73c7">
  <xsd:schema xmlns:xsd="http://www.w3.org/2001/XMLSchema" xmlns:xs="http://www.w3.org/2001/XMLSchema" xmlns:p="http://schemas.microsoft.com/office/2006/metadata/properties" xmlns:ns2="801a4ecc-5c06-4555-9dd1-0bf5b16740cf" targetNamespace="http://schemas.microsoft.com/office/2006/metadata/properties" ma:root="true" ma:fieldsID="045ebe8e2b4cd42d98e0f5048edcf302" ns2:_="">
    <xsd:import namespace="801a4ecc-5c06-4555-9dd1-0bf5b16740cf"/>
    <xsd:element name="properties">
      <xsd:complexType>
        <xsd:sequence>
          <xsd:element name="documentManagement">
            <xsd:complexType>
              <xsd:all>
                <xsd:element ref="ns2:dotku_ContainsPersonalData" minOccurs="0"/>
                <xsd:element ref="ns2:dotku_Publicity"/>
                <xsd:element ref="ns2:dotku_Description" minOccurs="0"/>
                <xsd:element ref="ns2:dotku_Instruction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4ecc-5c06-4555-9dd1-0bf5b16740cf" elementFormDefault="qualified">
    <xsd:import namespace="http://schemas.microsoft.com/office/2006/documentManagement/types"/>
    <xsd:import namespace="http://schemas.microsoft.com/office/infopath/2007/PartnerControls"/>
    <xsd:element name="dotku_ContainsPersonalData" ma:index="2" nillable="true" ma:displayName="Sisältää henkilötietoja" ma:default="" ma:description="Henkilötietolaki 3 § 1 mom" ma:format="Dropdown" ma:internalName="dotku_ContainsPersonalData">
      <xsd:simpleType>
        <xsd:restriction base="dms:Choice">
          <xsd:enumeration value="Ei sisällä henkilötietoja"/>
          <xsd:enumeration value="Sisältää henkilötietoja"/>
          <xsd:enumeration value="Sisältää arkaluonteisia henkilötietoja"/>
        </xsd:restriction>
      </xsd:simpleType>
    </xsd:element>
    <xsd:element name="dotku_Publicity" ma:index="3" ma:displayName="Julkisuus" ma:default="Julkinen" ma:format="Dropdown" ma:internalName="dotku_Publicity">
      <xsd:simpleType>
        <xsd:restriction base="dms:Choice">
          <xsd:enumeration value="Julkinen"/>
          <xsd:enumeration value="Salassa pidettävä"/>
        </xsd:restriction>
      </xsd:simpleType>
    </xsd:element>
    <xsd:element name="dotku_Description" ma:index="4" nillable="true" ma:displayName="Kuvaus" ma:internalName="dotku_Description">
      <xsd:simpleType>
        <xsd:restriction base="dms:Note">
          <xsd:maxLength value="255"/>
        </xsd:restriction>
      </xsd:simpleType>
    </xsd:element>
    <xsd:element name="dotku_InstructionType" ma:index="5" ma:displayName="Ohjeen ja selosteen tyyppi" ma:format="Dropdown" ma:internalName="dotku_InstructionType">
      <xsd:simpleType>
        <xsd:restriction base="dms:Choice">
          <xsd:enumeration value="Käyttöohje"/>
          <xsd:enumeration value="Rekisteriseloste"/>
          <xsd:enumeration value="Suositus"/>
          <xsd:enumeration value="Tietojärjestelmäseloste"/>
          <xsd:enumeration value="Toimintaohje"/>
          <xsd:enumeration value="Muu ohj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e907a47a-bef0-4de7-8dab-7bc0f3e3b801" ContentTypeId="0x01010054A3FD59FE90491F800AF6C92A0A4EB1" PreviousValue="false"/>
</file>

<file path=customXml/item4.xml><?xml version="1.0" encoding="utf-8"?>
<p:properties xmlns:p="http://schemas.microsoft.com/office/2006/metadata/properties" xmlns:xsi="http://www.w3.org/2001/XMLSchema-instance" xmlns:pc="http://schemas.microsoft.com/office/infopath/2007/PartnerControls">
  <documentManagement>
    <dotku_InstructionType xmlns="801a4ecc-5c06-4555-9dd1-0bf5b16740cf">Käyttöohje</dotku_InstructionType>
    <dotku_Publicity xmlns="801a4ecc-5c06-4555-9dd1-0bf5b16740cf">Julkinen</dotku_Publicity>
    <dotku_Description xmlns="801a4ecc-5c06-4555-9dd1-0bf5b16740cf" xsi:nil="true"/>
    <dotku_ContainsPersonalData xmlns="801a4ecc-5c06-4555-9dd1-0bf5b16740c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29527-DDB7-4F4D-AAA1-21394ACE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4ecc-5c06-4555-9dd1-0bf5b1674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49BE0-D40A-4C86-8F16-89184FFD901E}">
  <ds:schemaRefs>
    <ds:schemaRef ds:uri="http://schemas.microsoft.com/sharepoint/v3/contenttype/forms"/>
  </ds:schemaRefs>
</ds:datastoreItem>
</file>

<file path=customXml/itemProps3.xml><?xml version="1.0" encoding="utf-8"?>
<ds:datastoreItem xmlns:ds="http://schemas.openxmlformats.org/officeDocument/2006/customXml" ds:itemID="{776F6FAB-B576-4E57-B7B3-697C64C27A49}">
  <ds:schemaRefs>
    <ds:schemaRef ds:uri="Microsoft.SharePoint.Taxonomy.ContentTypeSync"/>
  </ds:schemaRefs>
</ds:datastoreItem>
</file>

<file path=customXml/itemProps4.xml><?xml version="1.0" encoding="utf-8"?>
<ds:datastoreItem xmlns:ds="http://schemas.openxmlformats.org/officeDocument/2006/customXml" ds:itemID="{6E5B3E0A-9828-4F2D-883F-4F6CD0312821}">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terms/"/>
    <ds:schemaRef ds:uri="http://schemas.microsoft.com/office/2006/documentManagement/types"/>
    <ds:schemaRef ds:uri="801a4ecc-5c06-4555-9dd1-0bf5b16740cf"/>
    <ds:schemaRef ds:uri="http://www.w3.org/XML/1998/namespace"/>
  </ds:schemaRefs>
</ds:datastoreItem>
</file>

<file path=customXml/itemProps5.xml><?xml version="1.0" encoding="utf-8"?>
<ds:datastoreItem xmlns:ds="http://schemas.openxmlformats.org/officeDocument/2006/customXml" ds:itemID="{D567ABC5-6871-4CFE-B331-CE7E5BF3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Pitkä asiakirja</Template>
  <TotalTime>0</TotalTime>
  <Pages>63</Pages>
  <Words>7600</Words>
  <Characters>61561</Characters>
  <Application>Microsoft Office Word</Application>
  <DocSecurity>0</DocSecurity>
  <Lines>513</Lines>
  <Paragraphs>138</Paragraphs>
  <ScaleCrop>false</ScaleCrop>
  <HeadingPairs>
    <vt:vector size="2" baseType="variant">
      <vt:variant>
        <vt:lpstr>Otsikko</vt:lpstr>
      </vt:variant>
      <vt:variant>
        <vt:i4>1</vt:i4>
      </vt:variant>
    </vt:vector>
  </HeadingPairs>
  <TitlesOfParts>
    <vt:vector size="1" baseType="lpstr">
      <vt:lpstr>SAP HR –portaalin käsikirja</vt:lpstr>
    </vt:vector>
  </TitlesOfParts>
  <LinksUpToDate>false</LinksUpToDate>
  <CharactersWithSpaces>69023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HR –portaalin käsikirja</dc:title>
  <dc:creator/>
  <cp:lastModifiedBy/>
  <cp:revision>1</cp:revision>
  <dcterms:created xsi:type="dcterms:W3CDTF">2019-08-30T09:24:00Z</dcterms:created>
  <dcterms:modified xsi:type="dcterms:W3CDTF">2019-08-30T09:24:00Z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0x01010054A3FD59FE90491F800AF6C92A0A4EB100110FB6C6ABF41C428A3429A168233F15</vt:lpwstr>
  </property>
  <property fmtid="{D5CDD505-2E9C-101B-9397-08002B2CF9AE}" pid="3" name="h94c21d59b064f78a5c2e322551a3e88">
    <vt:lpwstr>Diaesitys|29bf125c-3304-4b20-a038-e327a30ca536</vt:lpwstr>
  </property>
  <property fmtid="{D5CDD505-2E9C-101B-9397-08002B2CF9AE}" pid="4" name="j08d1eaf84c644719eb3d45d656088a2">
    <vt:lpwstr>Videokuva|82098cdd-6e57-4a24-8887-90ce7bab4a54</vt:lpwstr>
  </property>
  <property fmtid="{D5CDD505-2E9C-101B-9397-08002B2CF9AE}" pid="5" name="ec87dd8dbe3f4b87b196639a53969ad4">
    <vt:lpwstr>Suomi|ddab1725-3888-478f-9c8c-3eeceecd16e9</vt:lpwstr>
  </property>
  <property fmtid="{D5CDD505-2E9C-101B-9397-08002B2CF9AE}" pid="6" name="bcb735522fc34cde8200f6a746f2dda6">
    <vt:lpwstr>Äänitiedosto|2ce7008b-f285-403a-bd25-9c3fffad5372</vt:lpwstr>
  </property>
  <property fmtid="{D5CDD505-2E9C-101B-9397-08002B2CF9AE}" pid="7" name="_Kieli">
    <vt:lpwstr>2;#Suomi|ddab1725-3888-478f-9c8c-3eeceecd16e9</vt:lpwstr>
  </property>
  <property fmtid="{D5CDD505-2E9C-101B-9397-08002B2CF9AE}" pid="8" name="Videotiedoston_x0020_tyyppi">
    <vt:lpwstr>2;#Videokuva|82098cdd-6e57-4a24-8887-90ce7bab4a54</vt:lpwstr>
  </property>
  <property fmtid="{D5CDD505-2E9C-101B-9397-08002B2CF9AE}" pid="9" name="_Tekstin tyyppi">
    <vt:lpwstr>8;#Ohje|4b5ac7a5-87fe-4ec8-b9a6-fcf8647b1f8f</vt:lpwstr>
  </property>
  <property fmtid="{D5CDD505-2E9C-101B-9397-08002B2CF9AE}" pid="10" name="__x00c4__x00e4_nitiedoston_x0020_tyyppi">
    <vt:lpwstr>3;#Äänitiedosto|2ce7008b-f285-403a-bd25-9c3fffad5372</vt:lpwstr>
  </property>
  <property fmtid="{D5CDD505-2E9C-101B-9397-08002B2CF9AE}" pid="11" name="_Esitysaineistojen_x0020_tyyppi">
    <vt:lpwstr>4;#Diaesitys|29bf125c-3304-4b20-a038-e327a30ca536</vt:lpwstr>
  </property>
  <property fmtid="{D5CDD505-2E9C-101B-9397-08002B2CF9AE}" pid="12" name="_Äänitiedoston tyyppi">
    <vt:lpwstr>12;#Äänitiedosto|2ce7008b-f285-403a-bd25-9c3fffad5372</vt:lpwstr>
  </property>
  <property fmtid="{D5CDD505-2E9C-101B-9397-08002B2CF9AE}" pid="13" name="_Esitysaineistojen tyyppi">
    <vt:lpwstr>1;#Diaesitys|29bf125c-3304-4b20-a038-e327a30ca536</vt:lpwstr>
  </property>
  <property fmtid="{D5CDD505-2E9C-101B-9397-08002B2CF9AE}" pid="14" name="Videotiedoston tyyppi">
    <vt:lpwstr>11;#Videokuva|82098cdd-6e57-4a24-8887-90ce7bab4a54</vt:lpwstr>
  </property>
  <property fmtid="{D5CDD505-2E9C-101B-9397-08002B2CF9AE}" pid="15" name="_Julkaisun tyyppi">
    <vt:lpwstr/>
  </property>
  <property fmtid="{D5CDD505-2E9C-101B-9397-08002B2CF9AE}" pid="16" name="ab65fe34dbfa42f087f905d80bc82033">
    <vt:lpwstr/>
  </property>
  <property fmtid="{D5CDD505-2E9C-101B-9397-08002B2CF9AE}" pid="17" name="AlternateThumbnailUrl">
    <vt:lpwstr/>
  </property>
  <property fmtid="{D5CDD505-2E9C-101B-9397-08002B2CF9AE}" pid="18" name="Diaarinumero">
    <vt:lpwstr/>
  </property>
  <property fmtid="{D5CDD505-2E9C-101B-9397-08002B2CF9AE}" pid="19" name="Kuvaus">
    <vt:lpwstr>&lt;p&gt;​Dokumentti on päivittyvä.&lt;/p&gt;</vt:lpwstr>
  </property>
  <property fmtid="{D5CDD505-2E9C-101B-9397-08002B2CF9AE}" pid="20" name="Kuvaaja/tekijä">
    <vt:lpwstr/>
  </property>
  <property fmtid="{D5CDD505-2E9C-101B-9397-08002B2CF9AE}" pid="21" name="_Kirjeen tyyppi">
    <vt:lpwstr/>
  </property>
  <property fmtid="{D5CDD505-2E9C-101B-9397-08002B2CF9AE}" pid="22" name="_Tilastojen ja laskelmien tyyppi">
    <vt:lpwstr/>
  </property>
  <property fmtid="{D5CDD505-2E9C-101B-9397-08002B2CF9AE}" pid="23" name="g680a24bd22a4cdcb97ceb6b121eba3f">
    <vt:lpwstr/>
  </property>
  <property fmtid="{D5CDD505-2E9C-101B-9397-08002B2CF9AE}" pid="24" name="_Hankinta-asiakirjan tyyppi">
    <vt:lpwstr/>
  </property>
  <property fmtid="{D5CDD505-2E9C-101B-9397-08002B2CF9AE}" pid="25" name="_Kartan tyyppi">
    <vt:lpwstr/>
  </property>
  <property fmtid="{D5CDD505-2E9C-101B-9397-08002B2CF9AE}" pid="26" name="cce61818c60f4dbb9510e6154db3ba57">
    <vt:lpwstr/>
  </property>
  <property fmtid="{D5CDD505-2E9C-101B-9397-08002B2CF9AE}" pid="27" name="Toimittaja">
    <vt:lpwstr/>
  </property>
  <property fmtid="{D5CDD505-2E9C-101B-9397-08002B2CF9AE}" pid="28" name="_Sopimuksen tyyppi">
    <vt:lpwstr/>
  </property>
  <property fmtid="{D5CDD505-2E9C-101B-9397-08002B2CF9AE}" pid="29" name="Esittäjä">
    <vt:lpwstr/>
  </property>
  <property fmtid="{D5CDD505-2E9C-101B-9397-08002B2CF9AE}" pid="30" name="Vastaanottaja">
    <vt:lpwstr/>
  </property>
  <property fmtid="{D5CDD505-2E9C-101B-9397-08002B2CF9AE}" pid="31" name="Sopimuksen tunnus">
    <vt:lpwstr/>
  </property>
  <property fmtid="{D5CDD505-2E9C-101B-9397-08002B2CF9AE}" pid="32" name="ac19b25ddc254828948cf4ce84aad47a">
    <vt:lpwstr/>
  </property>
  <property fmtid="{D5CDD505-2E9C-101B-9397-08002B2CF9AE}" pid="33" name="f8166fee01fc4966a191ad3d430ba5b5">
    <vt:lpwstr/>
  </property>
  <property fmtid="{D5CDD505-2E9C-101B-9397-08002B2CF9AE}" pid="34" name="_Kaupunginosa">
    <vt:lpwstr/>
  </property>
  <property fmtid="{D5CDD505-2E9C-101B-9397-08002B2CF9AE}" pid="35" name="_Kuvan tyyppi">
    <vt:lpwstr/>
  </property>
  <property fmtid="{D5CDD505-2E9C-101B-9397-08002B2CF9AE}" pid="36" name="Tunnus">
    <vt:lpwstr/>
  </property>
  <property fmtid="{D5CDD505-2E9C-101B-9397-08002B2CF9AE}" pid="37" name="Tilaaja">
    <vt:lpwstr/>
  </property>
  <property fmtid="{D5CDD505-2E9C-101B-9397-08002B2CF9AE}" pid="38" name="oe9ca2dd129640408af7796a49279337">
    <vt:lpwstr/>
  </property>
  <property fmtid="{D5CDD505-2E9C-101B-9397-08002B2CF9AE}" pid="39" name="eb3dd21daad5444295ac06a2a168c36f">
    <vt:lpwstr/>
  </property>
  <property fmtid="{D5CDD505-2E9C-101B-9397-08002B2CF9AE}" pid="40" name="na120ef842b44ec2b1d1f7853fe3e8e8">
    <vt:lpwstr/>
  </property>
  <property fmtid="{D5CDD505-2E9C-101B-9397-08002B2CF9AE}" pid="41" name="c8579e384ca24334ae7aaba05bcbada2">
    <vt:lpwstr/>
  </property>
  <property fmtid="{D5CDD505-2E9C-101B-9397-08002B2CF9AE}" pid="42" name="_Kokousasiakirjan tyyppi">
    <vt:lpwstr/>
  </property>
  <property fmtid="{D5CDD505-2E9C-101B-9397-08002B2CF9AE}" pid="43" name="_Julkaisuvuosi">
    <vt:lpwstr/>
  </property>
  <property fmtid="{D5CDD505-2E9C-101B-9397-08002B2CF9AE}" pid="44" name="Julkaisun tekijä">
    <vt:lpwstr/>
  </property>
  <property fmtid="{D5CDD505-2E9C-101B-9397-08002B2CF9AE}" pid="45" name="URL">
    <vt:lpwstr/>
  </property>
  <property fmtid="{D5CDD505-2E9C-101B-9397-08002B2CF9AE}" pid="46" name="f6425a5d6274420ba12265519cac2494">
    <vt:lpwstr>Ohje|4b5ac7a5-87fe-4ec8-b9a6-fcf8647b1f8f</vt:lpwstr>
  </property>
  <property fmtid="{D5CDD505-2E9C-101B-9397-08002B2CF9AE}" pid="47" name="_Julkisuus_">
    <vt:lpwstr>Julkinen</vt:lpwstr>
  </property>
  <property fmtid="{D5CDD505-2E9C-101B-9397-08002B2CF9AE}" pid="48" name="TaxCatchAll">
    <vt:lpwstr>8;#Ohje|4b5ac7a5-87fe-4ec8-b9a6-fcf8647b1f8f;#12;#Äänitiedosto|2ce7008b-f285-403a-bd25-9c3fffad5372;#11;#Videokuva|82098cdd-6e57-4a24-8887-90ce7bab4a54;#2;#Suomi|ddab1725-3888-478f-9c8c-3eeceecd16e9;#1;#Diaesitys|29bf125c-3304-4b20-a038-e327a30ca536</vt:lpwstr>
  </property>
  <property fmtid="{D5CDD505-2E9C-101B-9397-08002B2CF9AE}" pid="49" name="Kuvaus ">
    <vt:lpwstr>&lt;p&gt;​Dokumentti on päivittyvä.&lt;/p&gt;</vt:lpwstr>
  </property>
  <property fmtid="{D5CDD505-2E9C-101B-9397-08002B2CF9AE}" pid="50" name="Koulutusaineiston tyyppi">
    <vt:lpwstr>Portaaliaineisto</vt:lpwstr>
  </property>
</Properties>
</file>